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92C51" w:rsidP="008C530B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 w:rsidRPr="00292C51">
                  <w:rPr>
                    <w:rFonts w:ascii="Arial" w:hAnsi="Arial"/>
                    <w:szCs w:val="24"/>
                  </w:rPr>
                  <w:t xml:space="preserve">Beladung </w:t>
                </w:r>
                <w:r>
                  <w:rPr>
                    <w:rFonts w:ascii="Arial" w:hAnsi="Arial"/>
                    <w:szCs w:val="24"/>
                  </w:rPr>
                  <w:t xml:space="preserve">des Aufbereitungsgerätes </w:t>
                </w:r>
                <w:r w:rsidRPr="00292C51">
                  <w:rPr>
                    <w:rFonts w:ascii="Arial" w:hAnsi="Arial"/>
                    <w:szCs w:val="24"/>
                  </w:rPr>
                  <w:t xml:space="preserve">gemäß </w:t>
                </w:r>
                <w:r w:rsidR="002E3200" w:rsidRPr="00292C51">
                  <w:rPr>
                    <w:rFonts w:ascii="Arial" w:hAnsi="Arial"/>
                    <w:szCs w:val="24"/>
                  </w:rPr>
                  <w:t>den</w:t>
                </w:r>
                <w:r w:rsidRPr="00292C51">
                  <w:rPr>
                    <w:rFonts w:ascii="Arial" w:hAnsi="Arial"/>
                    <w:szCs w:val="24"/>
                  </w:rPr>
                  <w:t xml:space="preserve"> Gerätehersteller</w:t>
                </w:r>
                <w:r>
                  <w:rPr>
                    <w:rFonts w:ascii="Arial" w:hAnsi="Arial"/>
                    <w:szCs w:val="24"/>
                  </w:rPr>
                  <w:t xml:space="preserve">angaben zur Sicherung </w:t>
                </w:r>
                <w:r w:rsidR="00111C98">
                  <w:rPr>
                    <w:rFonts w:ascii="Arial" w:hAnsi="Arial"/>
                    <w:szCs w:val="24"/>
                  </w:rPr>
                  <w:t>des</w:t>
                </w:r>
                <w:r>
                  <w:rPr>
                    <w:rFonts w:ascii="Arial" w:hAnsi="Arial"/>
                    <w:szCs w:val="24"/>
                  </w:rPr>
                  <w:t xml:space="preserve"> Aufbereitungszieles</w:t>
                </w:r>
                <w:r w:rsidRPr="00292C51">
                  <w:rPr>
                    <w:rFonts w:ascii="Arial" w:hAnsi="Arial"/>
                    <w:szCs w:val="24"/>
                  </w:rPr>
                  <w:t>.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  <w:bookmarkStart w:id="0" w:name="_GoBack"/>
        <w:bookmarkEnd w:id="0"/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2012"/>
        <w:gridCol w:w="2041"/>
        <w:gridCol w:w="2097"/>
        <w:gridCol w:w="2097"/>
        <w:gridCol w:w="2155"/>
        <w:gridCol w:w="2146"/>
      </w:tblGrid>
      <w:tr w:rsidR="00AF6B56" w:rsidRPr="00292C51" w:rsidTr="00AF6B56">
        <w:trPr>
          <w:trHeight w:val="357"/>
          <w:tblHeader/>
        </w:trPr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B56" w:rsidRPr="00292C51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Beladung</w:t>
            </w:r>
          </w:p>
        </w:tc>
        <w:tc>
          <w:tcPr>
            <w:tcW w:w="1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Injektorleiste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Siebschalen/Kassetten (Unterkorb)</w:t>
            </w:r>
          </w:p>
        </w:tc>
        <w:tc>
          <w:tcPr>
            <w:tcW w:w="14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Einsatz f. Instrumente stehend</w:t>
            </w:r>
          </w:p>
        </w:tc>
      </w:tr>
      <w:tr w:rsidR="00AF6B56" w:rsidRPr="00292C51" w:rsidTr="008C530B">
        <w:trPr>
          <w:trHeight w:val="357"/>
          <w:tblHeader/>
        </w:trPr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Semikritischer Bereich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Kritischer Bereich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Semikritischer Bereich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Kritischer Bereich</w:t>
            </w:r>
          </w:p>
        </w:tc>
        <w:tc>
          <w:tcPr>
            <w:tcW w:w="7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Semikritischer Bereich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56" w:rsidRDefault="00AF6B56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Kritischer Bereich</w:t>
            </w:r>
          </w:p>
        </w:tc>
      </w:tr>
      <w:tr w:rsidR="008C530B" w:rsidRPr="00292C51" w:rsidTr="00AF6B56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0B" w:rsidRPr="00292C51" w:rsidRDefault="008C530B" w:rsidP="00667EC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Instrumente befinden sich im folgenden Bereich des Thermodesinfektors</w:t>
            </w:r>
            <w:r>
              <w:rPr>
                <w:rFonts w:ascii="Arial" w:hAnsi="Arial" w:cs="Arial"/>
                <w:b/>
                <w:sz w:val="16"/>
                <w:szCs w:val="16"/>
              </w:rPr>
              <w:t>. Die Beladungsbereiche sind für semikritische/kritische MP gekennzeichnet.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423230107"/>
            <w:placeholder>
              <w:docPart w:val="AAC23D3CA305427C824C2FBC4B5A8A4E"/>
            </w:placeholder>
            <w:showingPlcHdr/>
          </w:sdtPr>
          <w:sdtEndPr/>
          <w:sdtContent>
            <w:tc>
              <w:tcPr>
                <w:tcW w:w="69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45179336"/>
            <w:placeholder>
              <w:docPart w:val="E4934A1FB91E42AABFD252D90EF8AC15"/>
            </w:placeholder>
            <w:showingPlcHdr/>
          </w:sdtPr>
          <w:sdtEndPr/>
          <w:sdtContent>
            <w:tc>
              <w:tcPr>
                <w:tcW w:w="7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693654297"/>
            <w:placeholder>
              <w:docPart w:val="8062F7AEEB3D44089604A8CA1945EC46"/>
            </w:placeholder>
            <w:showingPlcHdr/>
          </w:sdtPr>
          <w:sdtEndPr/>
          <w:sdtContent>
            <w:tc>
              <w:tcPr>
                <w:tcW w:w="7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266679796"/>
            <w:placeholder>
              <w:docPart w:val="1B326D30C7B444CE99AAEE35A35C0EFA"/>
            </w:placeholder>
            <w:showingPlcHdr/>
          </w:sdtPr>
          <w:sdtEndPr/>
          <w:sdtContent>
            <w:tc>
              <w:tcPr>
                <w:tcW w:w="7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454397755"/>
            <w:placeholder>
              <w:docPart w:val="8D2873F21C0A4A0087F25F74DC745AC7"/>
            </w:placeholder>
            <w:showingPlcHdr/>
          </w:sdtPr>
          <w:sdtEndPr/>
          <w:sdtContent>
            <w:tc>
              <w:tcPr>
                <w:tcW w:w="7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428582448"/>
            <w:placeholder>
              <w:docPart w:val="89A8BCC652CA45B18E6B39B0F30E5CE5"/>
            </w:placeholder>
            <w:showingPlcHdr/>
          </w:sdtPr>
          <w:sdtEndPr/>
          <w:sdtContent>
            <w:tc>
              <w:tcPr>
                <w:tcW w:w="73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C530B" w:rsidRPr="00292C51" w:rsidRDefault="008C530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667EC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8C530B">
            <w:rPr>
              <w:rFonts w:ascii="Arial" w:hAnsi="Arial" w:cs="Arial"/>
              <w:noProof/>
              <w:sz w:val="16"/>
              <w:szCs w:val="16"/>
            </w:rPr>
            <w:t>FB 03.1 Beladungsmuster RDG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3E026F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283B8E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566E68" w:rsidRPr="00BA273D" w:rsidRDefault="00566E68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3E026F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3E026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3E026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48A6E0" wp14:editId="0E36B013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A49D2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292C51">
            <w:rPr>
              <w:rFonts w:ascii="Arial" w:hAnsi="Arial"/>
              <w:noProof/>
            </w:rPr>
            <w:t>FB 03.1 Beladungsmuster RDG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3E026F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5A5F994D" wp14:editId="208909D3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AD863E" wp14:editId="6903C27A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B717525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5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7"/>
  </w:num>
  <w:num w:numId="4">
    <w:abstractNumId w:val="6"/>
  </w:num>
  <w:num w:numId="5">
    <w:abstractNumId w:val="36"/>
  </w:num>
  <w:num w:numId="6">
    <w:abstractNumId w:val="16"/>
  </w:num>
  <w:num w:numId="7">
    <w:abstractNumId w:val="35"/>
  </w:num>
  <w:num w:numId="8">
    <w:abstractNumId w:val="28"/>
  </w:num>
  <w:num w:numId="9">
    <w:abstractNumId w:val="1"/>
  </w:num>
  <w:num w:numId="10">
    <w:abstractNumId w:val="8"/>
  </w:num>
  <w:num w:numId="11">
    <w:abstractNumId w:val="3"/>
  </w:num>
  <w:num w:numId="12">
    <w:abstractNumId w:val="18"/>
  </w:num>
  <w:num w:numId="13">
    <w:abstractNumId w:val="34"/>
  </w:num>
  <w:num w:numId="14">
    <w:abstractNumId w:val="19"/>
  </w:num>
  <w:num w:numId="15">
    <w:abstractNumId w:val="21"/>
  </w:num>
  <w:num w:numId="16">
    <w:abstractNumId w:val="40"/>
  </w:num>
  <w:num w:numId="17">
    <w:abstractNumId w:val="0"/>
  </w:num>
  <w:num w:numId="18">
    <w:abstractNumId w:val="4"/>
  </w:num>
  <w:num w:numId="19">
    <w:abstractNumId w:val="26"/>
  </w:num>
  <w:num w:numId="20">
    <w:abstractNumId w:val="22"/>
  </w:num>
  <w:num w:numId="21">
    <w:abstractNumId w:val="24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31"/>
  </w:num>
  <w:num w:numId="29">
    <w:abstractNumId w:val="13"/>
  </w:num>
  <w:num w:numId="30">
    <w:abstractNumId w:val="38"/>
  </w:num>
  <w:num w:numId="31">
    <w:abstractNumId w:val="27"/>
  </w:num>
  <w:num w:numId="32">
    <w:abstractNumId w:val="11"/>
  </w:num>
  <w:num w:numId="33">
    <w:abstractNumId w:val="23"/>
  </w:num>
  <w:num w:numId="34">
    <w:abstractNumId w:val="25"/>
  </w:num>
  <w:num w:numId="35">
    <w:abstractNumId w:val="20"/>
  </w:num>
  <w:num w:numId="36">
    <w:abstractNumId w:val="33"/>
  </w:num>
  <w:num w:numId="37">
    <w:abstractNumId w:val="32"/>
  </w:num>
  <w:num w:numId="38">
    <w:abstractNumId w:val="39"/>
  </w:num>
  <w:num w:numId="39">
    <w:abstractNumId w:val="2"/>
  </w:num>
  <w:num w:numId="40">
    <w:abstractNumId w:val="15"/>
  </w:num>
  <w:num w:numId="41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11C98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83B8E"/>
    <w:rsid w:val="0029165F"/>
    <w:rsid w:val="00292C51"/>
    <w:rsid w:val="002E3200"/>
    <w:rsid w:val="00303ED4"/>
    <w:rsid w:val="00332F0F"/>
    <w:rsid w:val="00356F5E"/>
    <w:rsid w:val="0037088C"/>
    <w:rsid w:val="003765D9"/>
    <w:rsid w:val="003D5253"/>
    <w:rsid w:val="003E026F"/>
    <w:rsid w:val="00461C13"/>
    <w:rsid w:val="00481968"/>
    <w:rsid w:val="004A57C5"/>
    <w:rsid w:val="004C2C0D"/>
    <w:rsid w:val="004D5A14"/>
    <w:rsid w:val="004E569E"/>
    <w:rsid w:val="004F4A93"/>
    <w:rsid w:val="0051378D"/>
    <w:rsid w:val="00566E68"/>
    <w:rsid w:val="0057027F"/>
    <w:rsid w:val="00601AE0"/>
    <w:rsid w:val="00617D95"/>
    <w:rsid w:val="00621EDF"/>
    <w:rsid w:val="00657842"/>
    <w:rsid w:val="00667EC8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80DA8"/>
    <w:rsid w:val="008847AD"/>
    <w:rsid w:val="00887EC8"/>
    <w:rsid w:val="00895C9E"/>
    <w:rsid w:val="008B224E"/>
    <w:rsid w:val="008C530B"/>
    <w:rsid w:val="008D5F77"/>
    <w:rsid w:val="008F64AA"/>
    <w:rsid w:val="0096433C"/>
    <w:rsid w:val="00986524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AF6B56"/>
    <w:rsid w:val="00B14BDF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F1E5B"/>
    <w:rsid w:val="00D51D62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28E04ED1-5134-4382-AE23-B1D6E4D8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AC23D3CA305427C824C2FBC4B5A8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80E416-9B9A-41EF-B424-56756B310522}"/>
      </w:docPartPr>
      <w:docPartBody>
        <w:p w:rsidR="00101E34" w:rsidRDefault="00C67D24" w:rsidP="00C67D24">
          <w:pPr>
            <w:pStyle w:val="AAC23D3CA305427C824C2FBC4B5A8A4E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934A1FB91E42AABFD252D90EF8A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5AFD3-1B57-4BA9-9E79-26713B2C457E}"/>
      </w:docPartPr>
      <w:docPartBody>
        <w:p w:rsidR="00101E34" w:rsidRDefault="00C67D24" w:rsidP="00C67D24">
          <w:pPr>
            <w:pStyle w:val="E4934A1FB91E42AABFD252D90EF8AC15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62F7AEEB3D44089604A8CA1945E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CE3EC-CB12-4099-820D-7634DCE17FC6}"/>
      </w:docPartPr>
      <w:docPartBody>
        <w:p w:rsidR="00101E34" w:rsidRDefault="00C67D24" w:rsidP="00C67D24">
          <w:pPr>
            <w:pStyle w:val="8062F7AEEB3D44089604A8CA1945EC46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326D30C7B444CE99AAEE35A35C0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6D8C9-3D11-4438-987B-504E261FB219}"/>
      </w:docPartPr>
      <w:docPartBody>
        <w:p w:rsidR="00101E34" w:rsidRDefault="00C67D24" w:rsidP="00C67D24">
          <w:pPr>
            <w:pStyle w:val="1B326D30C7B444CE99AAEE35A35C0EFA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2873F21C0A4A0087F25F74DC745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4D721-424D-42B4-AFE3-6CEACEB9C4A6}"/>
      </w:docPartPr>
      <w:docPartBody>
        <w:p w:rsidR="00101E34" w:rsidRDefault="00C67D24" w:rsidP="00C67D24">
          <w:pPr>
            <w:pStyle w:val="8D2873F21C0A4A0087F25F74DC745AC7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A8BCC652CA45B18E6B39B0F30E5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B7AF9-0501-473D-8854-68FB92C56C0A}"/>
      </w:docPartPr>
      <w:docPartBody>
        <w:p w:rsidR="00101E34" w:rsidRDefault="00C67D24" w:rsidP="00C67D24">
          <w:pPr>
            <w:pStyle w:val="89A8BCC652CA45B18E6B39B0F30E5CE5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101E34"/>
    <w:rsid w:val="00205FD7"/>
    <w:rsid w:val="00255763"/>
    <w:rsid w:val="00896101"/>
    <w:rsid w:val="00A15474"/>
    <w:rsid w:val="00C31561"/>
    <w:rsid w:val="00C67D24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7D24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847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2020-11-19T10:25:00Z</dcterms:created>
  <dcterms:modified xsi:type="dcterms:W3CDTF">2020-11-19T10:25:00Z</dcterms:modified>
  <cp:category>Praxisablauf</cp:category>
</cp:coreProperties>
</file>