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13"/>
        <w:gridCol w:w="7947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2027D2" w:rsidP="002027D2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 xml:space="preserve">Dokumentation des Ansatzes der Lösung für </w:t>
                </w:r>
                <w:r w:rsidR="00A20497">
                  <w:rPr>
                    <w:rFonts w:ascii="Arial" w:hAnsi="Arial"/>
                    <w:szCs w:val="24"/>
                  </w:rPr>
                  <w:t xml:space="preserve">die </w:t>
                </w:r>
                <w:r>
                  <w:rPr>
                    <w:rFonts w:ascii="Arial" w:hAnsi="Arial"/>
                    <w:szCs w:val="24"/>
                  </w:rPr>
                  <w:t>Abformung</w:t>
                </w:r>
                <w:r w:rsidR="00A20497">
                  <w:rPr>
                    <w:rFonts w:ascii="Arial" w:hAnsi="Arial"/>
                    <w:szCs w:val="24"/>
                  </w:rPr>
                  <w:t>s</w:t>
                </w:r>
                <w:r>
                  <w:rPr>
                    <w:rFonts w:ascii="Arial" w:hAnsi="Arial"/>
                    <w:szCs w:val="24"/>
                  </w:rPr>
                  <w:t>desinfektion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C7BBF" w:rsidRPr="00DC7BBF" w:rsidRDefault="00A20497" w:rsidP="00DC7BBF">
      <w:pPr>
        <w:pStyle w:val="Listenabsatz"/>
        <w:spacing w:before="240" w:after="120" w:line="240" w:lineRule="auto"/>
        <w:ind w:left="0"/>
        <w:rPr>
          <w:rFonts w:ascii="Arial" w:hAnsi="Arial" w:cs="Arial"/>
          <w:b/>
          <w:bCs/>
          <w:sz w:val="20"/>
        </w:rPr>
      </w:pPr>
      <w:r w:rsidRPr="00A20497">
        <w:rPr>
          <w:rFonts w:ascii="Arial" w:hAnsi="Arial" w:cs="Arial"/>
          <w:b/>
          <w:sz w:val="20"/>
        </w:rPr>
        <w:t>Ansetzdokumentation für die Desinfektionswanne der Abform</w:t>
      </w:r>
      <w:r>
        <w:rPr>
          <w:rFonts w:ascii="Arial" w:hAnsi="Arial" w:cs="Arial"/>
          <w:b/>
          <w:sz w:val="20"/>
        </w:rPr>
        <w:t>ungen</w:t>
      </w:r>
      <w:r w:rsidR="00DC7BBF" w:rsidRPr="00DC7BBF">
        <w:rPr>
          <w:rFonts w:ascii="Arial" w:hAnsi="Arial" w:cs="Arial"/>
          <w:b/>
          <w:sz w:val="20"/>
        </w:rPr>
        <w:t>:</w:t>
      </w:r>
    </w:p>
    <w:p w:rsidR="00A20497" w:rsidRDefault="00A20497" w:rsidP="00A56F68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before="120" w:after="120"/>
        <w:ind w:left="357"/>
        <w:rPr>
          <w:rFonts w:cs="Arial"/>
        </w:rPr>
      </w:pPr>
      <w:r>
        <w:rPr>
          <w:rFonts w:ascii="Arial" w:hAnsi="Arial"/>
          <w:sz w:val="20"/>
        </w:rPr>
        <w:t>Desinfektionslösung</w:t>
      </w:r>
      <w:r w:rsidRPr="00D57DD8">
        <w:rPr>
          <w:rFonts w:ascii="Arial" w:hAnsi="Arial"/>
          <w:sz w:val="20"/>
        </w:rPr>
        <w:t>:</w:t>
      </w:r>
      <w:r w:rsidRPr="00D57DD8">
        <w:rPr>
          <w:rFonts w:ascii="Arial" w:hAnsi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Material"/>
          <w:tag w:val="Material"/>
          <w:id w:val="-2094312230"/>
          <w:placeholder>
            <w:docPart w:val="9013C8146B69405A8C2A170F5F97D703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color w:val="auto"/>
              <w:sz w:val="20"/>
            </w:rPr>
            <w:t>Mittel</w:t>
          </w:r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 xml:space="preserve"> eingeben.</w:t>
          </w:r>
        </w:sdtContent>
      </w:sdt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/>
          <w:sz w:val="20"/>
        </w:rPr>
        <w:t>Konzentration</w:t>
      </w:r>
      <w:r w:rsidRPr="00841A9A">
        <w:rPr>
          <w:rFonts w:ascii="Arial" w:hAnsi="Arial"/>
          <w:sz w:val="20"/>
        </w:rPr>
        <w:t xml:space="preserve">: </w:t>
      </w:r>
      <w:sdt>
        <w:sdtPr>
          <w:rPr>
            <w:rFonts w:cs="Arial"/>
          </w:rPr>
          <w:alias w:val="Konzentration"/>
          <w:tag w:val="Konzentration"/>
          <w:id w:val="1375046058"/>
          <w:placeholder>
            <w:docPart w:val="C3F735DA4E2842488DDCBEB4B075AAFA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color w:val="auto"/>
              <w:sz w:val="20"/>
            </w:rPr>
            <w:t>Konz.</w:t>
          </w:r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 xml:space="preserve"> eingeben.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</w:p>
    <w:p w:rsidR="00A20497" w:rsidRPr="00EB36AB" w:rsidRDefault="00A20497" w:rsidP="00A20497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before="120" w:after="120"/>
        <w:ind w:left="357"/>
        <w:rPr>
          <w:rFonts w:ascii="Arial" w:hAnsi="Arial"/>
          <w:sz w:val="20"/>
        </w:rPr>
      </w:pPr>
      <w:r w:rsidRPr="00EB36AB">
        <w:rPr>
          <w:rFonts w:ascii="Arial" w:hAnsi="Arial"/>
          <w:sz w:val="20"/>
        </w:rPr>
        <w:t>Einwirkzeit: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sdt>
        <w:sdtPr>
          <w:rPr>
            <w:rFonts w:cs="Arial"/>
          </w:rPr>
          <w:alias w:val="Einwirkzeit"/>
          <w:tag w:val="Einwirkzeit"/>
          <w:id w:val="-397511359"/>
          <w:placeholder>
            <w:docPart w:val="B8B9D49DCA0C4E05B7EB8E0C5C89C6CD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color w:val="auto"/>
              <w:sz w:val="20"/>
            </w:rPr>
            <w:t>Einwirkzeit</w:t>
          </w:r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 xml:space="preserve"> eingeben.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ascii="Arial" w:hAnsi="Arial"/>
          <w:sz w:val="20"/>
        </w:rPr>
        <w:t>Standzeit</w:t>
      </w:r>
      <w:r w:rsidRPr="00EB36AB">
        <w:rPr>
          <w:rFonts w:ascii="Arial" w:hAnsi="Arial"/>
          <w:sz w:val="20"/>
        </w:rPr>
        <w:t xml:space="preserve">: </w:t>
      </w:r>
      <w:sdt>
        <w:sdtPr>
          <w:rPr>
            <w:rFonts w:ascii="Arial" w:hAnsi="Arial"/>
            <w:sz w:val="20"/>
          </w:rPr>
          <w:alias w:val="Standzeit"/>
          <w:tag w:val="Standzeit"/>
          <w:id w:val="-1724049566"/>
          <w:placeholder>
            <w:docPart w:val="AC9A58E05AEA4B39BFE21743D166F80F"/>
          </w:placeholder>
        </w:sdtPr>
        <w:sdtEndPr/>
        <w:sdtContent>
          <w:r w:rsidRPr="00EB36AB">
            <w:rPr>
              <w:rFonts w:ascii="Arial" w:hAnsi="Arial"/>
              <w:sz w:val="20"/>
            </w:rPr>
            <w:t>Standzeit eingeben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2169"/>
        <w:gridCol w:w="2169"/>
        <w:gridCol w:w="2515"/>
        <w:gridCol w:w="6834"/>
      </w:tblGrid>
      <w:tr w:rsidR="00A20497" w:rsidRPr="00461C13" w:rsidTr="00A20497">
        <w:trPr>
          <w:tblHeader/>
        </w:trPr>
        <w:tc>
          <w:tcPr>
            <w:tcW w:w="2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20497" w:rsidRPr="00461C13" w:rsidRDefault="00A20497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 xml:space="preserve">Lfd. Nr. 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20497" w:rsidRDefault="00A20497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Chargennummer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20497" w:rsidRDefault="00A20497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Haltbarkeitsdatum</w:t>
            </w:r>
          </w:p>
        </w:tc>
        <w:tc>
          <w:tcPr>
            <w:tcW w:w="8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20497" w:rsidRPr="00461C13" w:rsidRDefault="00A20497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Datum:</w:t>
            </w:r>
          </w:p>
        </w:tc>
        <w:tc>
          <w:tcPr>
            <w:tcW w:w="2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20497" w:rsidRPr="00461C13" w:rsidRDefault="00A20497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Unterschrift/Namenskürzel</w:t>
            </w:r>
          </w:p>
        </w:tc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4B18B5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4B18B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4B18B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473597709"/>
            <w:placeholder>
              <w:docPart w:val="D7C95EB49FDF447A9B556484838E416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4B18B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85130778"/>
            <w:placeholder>
              <w:docPart w:val="687C2A66DA1A4DACBDE1FC146EDCD03C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4B18B5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708334338"/>
            <w:placeholder>
              <w:docPart w:val="26728CC99B98481BAA98D640F564C1F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5821165"/>
            <w:placeholder>
              <w:docPart w:val="91577664ED924D56B378B861A0780D5E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428771925"/>
            <w:placeholder>
              <w:docPart w:val="58947467208E410D8AC611C7F14468C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98289039"/>
            <w:placeholder>
              <w:docPart w:val="B5D654572984451AA76EC70855BED420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59499994"/>
            <w:placeholder>
              <w:docPart w:val="9A49C91366FC48C08CFE5E4AABC211C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50938779"/>
            <w:placeholder>
              <w:docPart w:val="42E5E8BA68AC4A4E802A83E4F5476E60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773989916"/>
            <w:placeholder>
              <w:docPart w:val="99F07B7F526D41EB80D21390540B508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65624184"/>
            <w:placeholder>
              <w:docPart w:val="FB4A8B2CDD8D46328BC04C8E3C74C651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2105068094"/>
            <w:placeholder>
              <w:docPart w:val="7CB15D13B4634850B83F6A1BEC28595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83076406"/>
            <w:placeholder>
              <w:docPart w:val="3A52BAF68DF04DFFBF489F593CB9D73D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8497208"/>
            <w:placeholder>
              <w:docPart w:val="835E43917FCD4FDB85A873BBA1E4162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75436101"/>
            <w:placeholder>
              <w:docPart w:val="53DB2AE2A8CF4496A53701103E4538D1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2065216180"/>
            <w:placeholder>
              <w:docPart w:val="F274DFA7FF97486E9B9FBF8BB8CF7FA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3763512"/>
            <w:placeholder>
              <w:docPart w:val="7D5C755819E043359F451A2642A1A621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541019800"/>
            <w:placeholder>
              <w:docPart w:val="6AA3C01FA0374D8A8832D5BECC040A4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71665182"/>
            <w:placeholder>
              <w:docPart w:val="BFE6BCC45E974C8EBC4690BAD33FA428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991286961"/>
            <w:placeholder>
              <w:docPart w:val="33C1C4BE39544ADE9076CC0564BAD91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62491925"/>
            <w:placeholder>
              <w:docPart w:val="AE30376664BC4953A0A7FA917C5E7B00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834792596"/>
            <w:placeholder>
              <w:docPart w:val="4BE7D8F9D61F453EB06595D8696DBC1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69591208"/>
            <w:placeholder>
              <w:docPart w:val="028874CC126542FCAC989392B68AF76D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90848034"/>
            <w:placeholder>
              <w:docPart w:val="AECA519912434670B11111D013CE139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12747979"/>
            <w:placeholder>
              <w:docPart w:val="2C88C18D2B9C40D483A9CE47762D3AFD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943914297"/>
            <w:placeholder>
              <w:docPart w:val="5755B85E58294F0680D59E9BEDA650B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99479346"/>
            <w:placeholder>
              <w:docPart w:val="04E346E631AC44A4BE9C49A724961BD6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92848497"/>
            <w:placeholder>
              <w:docPart w:val="CCD5C71A432848DABACE70377BFF37A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89451681"/>
            <w:placeholder>
              <w:docPart w:val="C11E37BA41EC47A5BE567C1D3A69FAE7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376820190"/>
            <w:placeholder>
              <w:docPart w:val="F594C88EE0FF41C681391DF5C06427D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46689706"/>
            <w:placeholder>
              <w:docPart w:val="B7277DAE9A1E4027B215C23016605E31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45591358"/>
            <w:placeholder>
              <w:docPart w:val="C125ED0D3439469CB6EABF27073BBA9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09630853"/>
            <w:placeholder>
              <w:docPart w:val="0CC46E8B584C4D93A18FF7DFDE0849F2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240946814"/>
            <w:placeholder>
              <w:docPart w:val="52159B6A89CF465CBC2F189D1FEA777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6644544"/>
            <w:placeholder>
              <w:docPart w:val="11F4751512794FEF8F945F68628F2711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981230714"/>
            <w:placeholder>
              <w:docPart w:val="722F311C58254745A6F3CD1C21E8EDF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21118496"/>
            <w:placeholder>
              <w:docPart w:val="B4505CBECB594F8F960235DA96047364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3271964"/>
            <w:placeholder>
              <w:docPart w:val="37E9B822B6AA4CD99BE84AE7982BC9F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995992617"/>
            <w:placeholder>
              <w:docPart w:val="0A5F39B280944F23BA6655C16E1B6178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16292892"/>
            <w:placeholder>
              <w:docPart w:val="A744236F6A104A118210A0A94EB2D21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01388563"/>
            <w:placeholder>
              <w:docPart w:val="E787587FFE08406A827FB1B2F32A9569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25856315"/>
            <w:placeholder>
              <w:docPart w:val="9FFD9649DD134B32B9FEED5FB107D68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30852834"/>
            <w:placeholder>
              <w:docPart w:val="C995E6B97D584B25BBC6D84F15988857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50522435"/>
            <w:placeholder>
              <w:docPart w:val="B93D4F8557EC494F823ACD36A7206B1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73374355"/>
            <w:placeholder>
              <w:docPart w:val="D7CF702F047F4200AB13C1CFB07944EE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56F68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57609631"/>
            <w:placeholder>
              <w:docPart w:val="402F7458C3084F04823E72BBC7B99D7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4047244"/>
            <w:placeholder>
              <w:docPart w:val="F9C1593DA4104F2B8AC078BCA97BBD8A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56F68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A20497" w:rsidRPr="00461C13" w:rsidTr="00A20497">
        <w:tc>
          <w:tcPr>
            <w:tcW w:w="293" w:type="pct"/>
            <w:tcBorders>
              <w:top w:val="single" w:sz="12" w:space="0" w:color="auto"/>
            </w:tcBorders>
          </w:tcPr>
          <w:p w:rsidR="00A20497" w:rsidRPr="00461C13" w:rsidRDefault="00A20497" w:rsidP="00A10BE2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12" w:space="0" w:color="auto"/>
            </w:tcBorders>
          </w:tcPr>
          <w:p w:rsidR="00A20497" w:rsidRPr="00461C13" w:rsidRDefault="00A2049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02013736"/>
            <w:placeholder>
              <w:docPart w:val="943951E0E8F64CFB8982F3C3134245A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65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1527018"/>
            <w:placeholder>
              <w:docPart w:val="B9AB04C979EE4502B6B4C62BAFA2082E"/>
            </w:placeholder>
            <w:showingPlcHdr/>
          </w:sdtPr>
          <w:sdtEndPr/>
          <w:sdtContent>
            <w:tc>
              <w:tcPr>
                <w:tcW w:w="2350" w:type="pct"/>
                <w:tcBorders>
                  <w:top w:val="single" w:sz="12" w:space="0" w:color="auto"/>
                </w:tcBorders>
                <w:shd w:val="clear" w:color="auto" w:fill="auto"/>
              </w:tcPr>
              <w:p w:rsidR="00A20497" w:rsidRPr="00461C13" w:rsidRDefault="00A20497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  <w:bookmarkStart w:id="0" w:name="_GoBack"/>
      <w:bookmarkEnd w:id="0"/>
    </w:p>
    <w:sectPr w:rsidR="0079087E" w:rsidRPr="00DA170A" w:rsidSect="00DC7BB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95" w:rsidRDefault="00617D95">
      <w:pPr>
        <w:spacing w:before="0" w:after="0" w:line="240" w:lineRule="auto"/>
      </w:pPr>
      <w:r>
        <w:separator/>
      </w:r>
    </w:p>
  </w:endnote>
  <w:end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20497">
            <w:rPr>
              <w:rFonts w:ascii="Arial" w:hAnsi="Arial" w:cs="Arial"/>
              <w:noProof/>
              <w:sz w:val="16"/>
              <w:szCs w:val="16"/>
            </w:rPr>
            <w:t>FB_01-9_Dokumentation_Ansatz_Desinfektionsloesung_Abformungen.docx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4E1139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EB4841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4E1139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4E1139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4E1139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E309F3" wp14:editId="3C019D46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39EA1C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95" w:rsidRDefault="00617D95">
      <w:pPr>
        <w:spacing w:before="0" w:after="0" w:line="240" w:lineRule="auto"/>
      </w:pPr>
      <w:r>
        <w:separator/>
      </w:r>
    </w:p>
  </w:footnote>
  <w:foot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2027D2">
            <w:rPr>
              <w:rFonts w:ascii="Arial" w:hAnsi="Arial"/>
              <w:noProof/>
            </w:rPr>
            <w:t>FB_01-9_Dokumentation_Ansatz_Desinfektionsloesung_Abformungen.docx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4E1139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12B6BCC2" wp14:editId="07741DCB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31F6EDCF" wp14:editId="690DF7A9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18D59FE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4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35"/>
  </w:num>
  <w:num w:numId="4">
    <w:abstractNumId w:val="6"/>
  </w:num>
  <w:num w:numId="5">
    <w:abstractNumId w:val="34"/>
  </w:num>
  <w:num w:numId="6">
    <w:abstractNumId w:val="15"/>
  </w:num>
  <w:num w:numId="7">
    <w:abstractNumId w:val="33"/>
  </w:num>
  <w:num w:numId="8">
    <w:abstractNumId w:val="27"/>
  </w:num>
  <w:num w:numId="9">
    <w:abstractNumId w:val="1"/>
  </w:num>
  <w:num w:numId="10">
    <w:abstractNumId w:val="8"/>
  </w:num>
  <w:num w:numId="11">
    <w:abstractNumId w:val="3"/>
  </w:num>
  <w:num w:numId="12">
    <w:abstractNumId w:val="17"/>
  </w:num>
  <w:num w:numId="13">
    <w:abstractNumId w:val="32"/>
  </w:num>
  <w:num w:numId="14">
    <w:abstractNumId w:val="18"/>
  </w:num>
  <w:num w:numId="15">
    <w:abstractNumId w:val="20"/>
  </w:num>
  <w:num w:numId="16">
    <w:abstractNumId w:val="38"/>
  </w:num>
  <w:num w:numId="17">
    <w:abstractNumId w:val="0"/>
  </w:num>
  <w:num w:numId="18">
    <w:abstractNumId w:val="4"/>
  </w:num>
  <w:num w:numId="19">
    <w:abstractNumId w:val="25"/>
  </w:num>
  <w:num w:numId="20">
    <w:abstractNumId w:val="21"/>
  </w:num>
  <w:num w:numId="21">
    <w:abstractNumId w:val="23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29"/>
  </w:num>
  <w:num w:numId="29">
    <w:abstractNumId w:val="13"/>
  </w:num>
  <w:num w:numId="30">
    <w:abstractNumId w:val="36"/>
  </w:num>
  <w:num w:numId="31">
    <w:abstractNumId w:val="26"/>
  </w:num>
  <w:num w:numId="32">
    <w:abstractNumId w:val="11"/>
  </w:num>
  <w:num w:numId="33">
    <w:abstractNumId w:val="22"/>
  </w:num>
  <w:num w:numId="34">
    <w:abstractNumId w:val="24"/>
  </w:num>
  <w:num w:numId="35">
    <w:abstractNumId w:val="19"/>
  </w:num>
  <w:num w:numId="36">
    <w:abstractNumId w:val="31"/>
  </w:num>
  <w:num w:numId="37">
    <w:abstractNumId w:val="30"/>
  </w:num>
  <w:num w:numId="38">
    <w:abstractNumId w:val="37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87C29"/>
    <w:rsid w:val="0009338D"/>
    <w:rsid w:val="000F0AB0"/>
    <w:rsid w:val="00121E98"/>
    <w:rsid w:val="00123B10"/>
    <w:rsid w:val="00182334"/>
    <w:rsid w:val="001864E5"/>
    <w:rsid w:val="00192B6E"/>
    <w:rsid w:val="0019763F"/>
    <w:rsid w:val="001B0A1B"/>
    <w:rsid w:val="001F4278"/>
    <w:rsid w:val="002027D2"/>
    <w:rsid w:val="0025444D"/>
    <w:rsid w:val="00264D99"/>
    <w:rsid w:val="002702F8"/>
    <w:rsid w:val="00276EE0"/>
    <w:rsid w:val="0029165F"/>
    <w:rsid w:val="00303ED4"/>
    <w:rsid w:val="00332F0F"/>
    <w:rsid w:val="00356F5E"/>
    <w:rsid w:val="0037088C"/>
    <w:rsid w:val="003765D9"/>
    <w:rsid w:val="003D5253"/>
    <w:rsid w:val="00461C13"/>
    <w:rsid w:val="00481968"/>
    <w:rsid w:val="004A57C5"/>
    <w:rsid w:val="004C2C0D"/>
    <w:rsid w:val="004D5A14"/>
    <w:rsid w:val="004E1139"/>
    <w:rsid w:val="004E569E"/>
    <w:rsid w:val="004F4A93"/>
    <w:rsid w:val="0051378D"/>
    <w:rsid w:val="0057027F"/>
    <w:rsid w:val="00601AE0"/>
    <w:rsid w:val="00617D95"/>
    <w:rsid w:val="00621EDF"/>
    <w:rsid w:val="00657842"/>
    <w:rsid w:val="006D2F2F"/>
    <w:rsid w:val="006F6EC7"/>
    <w:rsid w:val="00700F95"/>
    <w:rsid w:val="00701BC0"/>
    <w:rsid w:val="00704601"/>
    <w:rsid w:val="007168A8"/>
    <w:rsid w:val="00724532"/>
    <w:rsid w:val="00724F3A"/>
    <w:rsid w:val="0079087E"/>
    <w:rsid w:val="007E4F13"/>
    <w:rsid w:val="008441F4"/>
    <w:rsid w:val="00880DA8"/>
    <w:rsid w:val="008847AD"/>
    <w:rsid w:val="00887EC8"/>
    <w:rsid w:val="00895C9E"/>
    <w:rsid w:val="008B224E"/>
    <w:rsid w:val="008D5F77"/>
    <w:rsid w:val="008F64AA"/>
    <w:rsid w:val="0096433C"/>
    <w:rsid w:val="00986524"/>
    <w:rsid w:val="00992A3D"/>
    <w:rsid w:val="009933F4"/>
    <w:rsid w:val="00996E3F"/>
    <w:rsid w:val="00A17983"/>
    <w:rsid w:val="00A20497"/>
    <w:rsid w:val="00A22C85"/>
    <w:rsid w:val="00A23A85"/>
    <w:rsid w:val="00A42D89"/>
    <w:rsid w:val="00A52F4B"/>
    <w:rsid w:val="00A5338C"/>
    <w:rsid w:val="00A86546"/>
    <w:rsid w:val="00A907E9"/>
    <w:rsid w:val="00AA6BC8"/>
    <w:rsid w:val="00B14BDF"/>
    <w:rsid w:val="00B52EDE"/>
    <w:rsid w:val="00B61393"/>
    <w:rsid w:val="00BA273D"/>
    <w:rsid w:val="00BD70A8"/>
    <w:rsid w:val="00BF149E"/>
    <w:rsid w:val="00C17988"/>
    <w:rsid w:val="00C201B6"/>
    <w:rsid w:val="00C4200F"/>
    <w:rsid w:val="00C910D6"/>
    <w:rsid w:val="00CF1E5B"/>
    <w:rsid w:val="00D56E0F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B4841"/>
    <w:rsid w:val="00EF392B"/>
    <w:rsid w:val="00EF5081"/>
    <w:rsid w:val="00F872E9"/>
    <w:rsid w:val="00F979BB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604EDC25-CA06-494A-B146-80D9873C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arija%20Krau&#223;%20(Server)\extern\Kunden\ZKN\Unterlagen%20Stand%2006-18\Formbl&#228;tter\FB%2001.2%20Routine&#252;berpr&#252;fung%20RD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205FD7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013C8146B69405A8C2A170F5F97D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AAE0E-F78E-4EEE-95B6-A8A8354CEFD3}"/>
      </w:docPartPr>
      <w:docPartBody>
        <w:p w:rsidR="00854398" w:rsidRDefault="0027318E" w:rsidP="0027318E">
          <w:pPr>
            <w:pStyle w:val="9013C8146B69405A8C2A170F5F97D703"/>
          </w:pPr>
          <w:r>
            <w:rPr>
              <w:rStyle w:val="Platzhaltertext"/>
              <w:rFonts w:ascii="Arial" w:hAnsi="Arial" w:cs="Arial"/>
              <w:sz w:val="20"/>
            </w:rPr>
            <w:t>Mittel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C3F735DA4E2842488DDCBEB4B075AA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224AFF-0242-4D14-B315-D2F9C43A07D5}"/>
      </w:docPartPr>
      <w:docPartBody>
        <w:p w:rsidR="00854398" w:rsidRDefault="0027318E" w:rsidP="0027318E">
          <w:pPr>
            <w:pStyle w:val="C3F735DA4E2842488DDCBEB4B075AAFA"/>
          </w:pPr>
          <w:r>
            <w:rPr>
              <w:rStyle w:val="Platzhaltertext"/>
              <w:rFonts w:ascii="Arial" w:hAnsi="Arial" w:cs="Arial"/>
              <w:sz w:val="20"/>
            </w:rPr>
            <w:t>Konz.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B8B9D49DCA0C4E05B7EB8E0C5C89C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A47CE5-B1D9-4767-BC65-D64D567CA075}"/>
      </w:docPartPr>
      <w:docPartBody>
        <w:p w:rsidR="00854398" w:rsidRDefault="0027318E" w:rsidP="0027318E">
          <w:pPr>
            <w:pStyle w:val="B8B9D49DCA0C4E05B7EB8E0C5C89C6CD"/>
          </w:pPr>
          <w:r>
            <w:rPr>
              <w:rStyle w:val="Platzhaltertext"/>
              <w:rFonts w:ascii="Arial" w:hAnsi="Arial" w:cs="Arial"/>
              <w:sz w:val="20"/>
            </w:rPr>
            <w:t>Einwirkzeit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AC9A58E05AEA4B39BFE21743D166F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B85185-2A69-4BCE-A12D-7D9770BD2702}"/>
      </w:docPartPr>
      <w:docPartBody>
        <w:p w:rsidR="00854398" w:rsidRDefault="0027318E" w:rsidP="0027318E">
          <w:pPr>
            <w:pStyle w:val="AC9A58E05AEA4B39BFE21743D166F80F"/>
          </w:pPr>
          <w:r>
            <w:rPr>
              <w:rStyle w:val="Platzhaltertext"/>
              <w:rFonts w:ascii="Arial" w:hAnsi="Arial" w:cs="Arial"/>
              <w:sz w:val="20"/>
            </w:rPr>
            <w:t>Einwirkzeit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D7C95EB49FDF447A9B556484838E41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E55C71-52E8-434D-B41D-46ADDFD3A54A}"/>
      </w:docPartPr>
      <w:docPartBody>
        <w:p w:rsidR="00854398" w:rsidRDefault="0027318E" w:rsidP="0027318E">
          <w:pPr>
            <w:pStyle w:val="D7C95EB49FDF447A9B556484838E416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87C2A66DA1A4DACBDE1FC146EDCD0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7E243-F043-4E5F-A946-1B6F0241A3A2}"/>
      </w:docPartPr>
      <w:docPartBody>
        <w:p w:rsidR="00854398" w:rsidRDefault="0027318E" w:rsidP="0027318E">
          <w:pPr>
            <w:pStyle w:val="687C2A66DA1A4DACBDE1FC146EDCD03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6728CC99B98481BAA98D640F564C1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5F1684-5B99-4381-9BC7-7A32A663409B}"/>
      </w:docPartPr>
      <w:docPartBody>
        <w:p w:rsidR="00854398" w:rsidRDefault="0027318E" w:rsidP="0027318E">
          <w:pPr>
            <w:pStyle w:val="26728CC99B98481BAA98D640F564C1F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1577664ED924D56B378B861A0780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582E15-54C4-4535-BC71-C6B717853E23}"/>
      </w:docPartPr>
      <w:docPartBody>
        <w:p w:rsidR="00854398" w:rsidRDefault="0027318E" w:rsidP="0027318E">
          <w:pPr>
            <w:pStyle w:val="91577664ED924D56B378B861A0780D5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8947467208E410D8AC611C7F14468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9DBC5F-0A0A-4E46-84ED-378745B86078}"/>
      </w:docPartPr>
      <w:docPartBody>
        <w:p w:rsidR="00854398" w:rsidRDefault="0027318E" w:rsidP="0027318E">
          <w:pPr>
            <w:pStyle w:val="58947467208E410D8AC611C7F14468C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5D654572984451AA76EC70855BED4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21833-5672-4A5E-856C-CB1F29790532}"/>
      </w:docPartPr>
      <w:docPartBody>
        <w:p w:rsidR="00854398" w:rsidRDefault="0027318E" w:rsidP="0027318E">
          <w:pPr>
            <w:pStyle w:val="B5D654572984451AA76EC70855BED42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A49C91366FC48C08CFE5E4AABC21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EA1098-92E4-4FC2-B75B-233FE8008021}"/>
      </w:docPartPr>
      <w:docPartBody>
        <w:p w:rsidR="00854398" w:rsidRDefault="0027318E" w:rsidP="0027318E">
          <w:pPr>
            <w:pStyle w:val="9A49C91366FC48C08CFE5E4AABC211C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2E5E8BA68AC4A4E802A83E4F5476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23012A-BA0A-4DDB-9D2D-CA5D804C2FFD}"/>
      </w:docPartPr>
      <w:docPartBody>
        <w:p w:rsidR="00854398" w:rsidRDefault="0027318E" w:rsidP="0027318E">
          <w:pPr>
            <w:pStyle w:val="42E5E8BA68AC4A4E802A83E4F5476E6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9F07B7F526D41EB80D21390540B50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867EE6-53BF-41CA-B760-06F794B488D7}"/>
      </w:docPartPr>
      <w:docPartBody>
        <w:p w:rsidR="00854398" w:rsidRDefault="0027318E" w:rsidP="0027318E">
          <w:pPr>
            <w:pStyle w:val="99F07B7F526D41EB80D21390540B508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B4A8B2CDD8D46328BC04C8E3C74C6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461C6E-151D-4D35-AADC-C15C656437A1}"/>
      </w:docPartPr>
      <w:docPartBody>
        <w:p w:rsidR="00854398" w:rsidRDefault="0027318E" w:rsidP="0027318E">
          <w:pPr>
            <w:pStyle w:val="FB4A8B2CDD8D46328BC04C8E3C74C65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CB15D13B4634850B83F6A1BEC2859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286D2-9430-46D1-B563-F2A814221AAB}"/>
      </w:docPartPr>
      <w:docPartBody>
        <w:p w:rsidR="00854398" w:rsidRDefault="0027318E" w:rsidP="0027318E">
          <w:pPr>
            <w:pStyle w:val="7CB15D13B4634850B83F6A1BEC2859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A52BAF68DF04DFFBF489F593CB9D7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7655A-EDCF-49C9-8D32-B1B8E526E7F0}"/>
      </w:docPartPr>
      <w:docPartBody>
        <w:p w:rsidR="00854398" w:rsidRDefault="0027318E" w:rsidP="0027318E">
          <w:pPr>
            <w:pStyle w:val="3A52BAF68DF04DFFBF489F593CB9D73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35E43917FCD4FDB85A873BBA1E416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20F04-EC65-44CC-AC2F-3C001A4C4F31}"/>
      </w:docPartPr>
      <w:docPartBody>
        <w:p w:rsidR="00854398" w:rsidRDefault="0027318E" w:rsidP="0027318E">
          <w:pPr>
            <w:pStyle w:val="835E43917FCD4FDB85A873BBA1E4162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3DB2AE2A8CF4496A53701103E453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3C8255-903B-479D-A4D4-2E302B8EC1DF}"/>
      </w:docPartPr>
      <w:docPartBody>
        <w:p w:rsidR="00854398" w:rsidRDefault="0027318E" w:rsidP="0027318E">
          <w:pPr>
            <w:pStyle w:val="53DB2AE2A8CF4496A53701103E4538D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274DFA7FF97486E9B9FBF8BB8CF7F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789E5B-CB36-4C88-A295-81B6C3DA1061}"/>
      </w:docPartPr>
      <w:docPartBody>
        <w:p w:rsidR="00854398" w:rsidRDefault="0027318E" w:rsidP="0027318E">
          <w:pPr>
            <w:pStyle w:val="F274DFA7FF97486E9B9FBF8BB8CF7FA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D5C755819E043359F451A2642A1A6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7DD800-D1D1-479B-9B49-0714733F4711}"/>
      </w:docPartPr>
      <w:docPartBody>
        <w:p w:rsidR="00854398" w:rsidRDefault="0027318E" w:rsidP="0027318E">
          <w:pPr>
            <w:pStyle w:val="7D5C755819E043359F451A2642A1A62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AA3C01FA0374D8A8832D5BECC040A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158CD-A1E8-4A84-A243-4CFA61981343}"/>
      </w:docPartPr>
      <w:docPartBody>
        <w:p w:rsidR="00854398" w:rsidRDefault="0027318E" w:rsidP="0027318E">
          <w:pPr>
            <w:pStyle w:val="6AA3C01FA0374D8A8832D5BECC040A4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FE6BCC45E974C8EBC4690BAD33FA4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25D7C6-E487-4CF1-8660-B8B5C0645CE9}"/>
      </w:docPartPr>
      <w:docPartBody>
        <w:p w:rsidR="00854398" w:rsidRDefault="0027318E" w:rsidP="0027318E">
          <w:pPr>
            <w:pStyle w:val="BFE6BCC45E974C8EBC4690BAD33FA42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3C1C4BE39544ADE9076CC0564BAD9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541F22-1765-4A0F-AE0C-9DDF5A1B7E3C}"/>
      </w:docPartPr>
      <w:docPartBody>
        <w:p w:rsidR="00854398" w:rsidRDefault="0027318E" w:rsidP="0027318E">
          <w:pPr>
            <w:pStyle w:val="33C1C4BE39544ADE9076CC0564BAD91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E30376664BC4953A0A7FA917C5E7B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9FB021-5A30-4B4C-A905-17C16B48D96D}"/>
      </w:docPartPr>
      <w:docPartBody>
        <w:p w:rsidR="00854398" w:rsidRDefault="0027318E" w:rsidP="0027318E">
          <w:pPr>
            <w:pStyle w:val="AE30376664BC4953A0A7FA917C5E7B0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BE7D8F9D61F453EB06595D8696DBC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867B4-ED48-43D7-855A-74714BC5A615}"/>
      </w:docPartPr>
      <w:docPartBody>
        <w:p w:rsidR="00854398" w:rsidRDefault="0027318E" w:rsidP="0027318E">
          <w:pPr>
            <w:pStyle w:val="4BE7D8F9D61F453EB06595D8696DBC1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28874CC126542FCAC989392B68AF7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2C425D-E296-4B3D-AC0E-87C46D8F6938}"/>
      </w:docPartPr>
      <w:docPartBody>
        <w:p w:rsidR="00854398" w:rsidRDefault="0027318E" w:rsidP="0027318E">
          <w:pPr>
            <w:pStyle w:val="028874CC126542FCAC989392B68AF76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ECA519912434670B11111D013CE13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96C73-08CB-457D-92C8-DC8319C1C25C}"/>
      </w:docPartPr>
      <w:docPartBody>
        <w:p w:rsidR="00854398" w:rsidRDefault="0027318E" w:rsidP="0027318E">
          <w:pPr>
            <w:pStyle w:val="AECA519912434670B11111D013CE139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C88C18D2B9C40D483A9CE47762D3A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532F0D-46C4-4A29-933C-9B74428CF6D7}"/>
      </w:docPartPr>
      <w:docPartBody>
        <w:p w:rsidR="00854398" w:rsidRDefault="0027318E" w:rsidP="0027318E">
          <w:pPr>
            <w:pStyle w:val="2C88C18D2B9C40D483A9CE47762D3AF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755B85E58294F0680D59E9BEDA650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8D73CB-A7C7-4AC6-A3E0-A6C53A8FD175}"/>
      </w:docPartPr>
      <w:docPartBody>
        <w:p w:rsidR="00854398" w:rsidRDefault="0027318E" w:rsidP="0027318E">
          <w:pPr>
            <w:pStyle w:val="5755B85E58294F0680D59E9BEDA650B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4E346E631AC44A4BE9C49A724961B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68BB7B-21D7-40FE-9EF2-E492AADD3C39}"/>
      </w:docPartPr>
      <w:docPartBody>
        <w:p w:rsidR="00854398" w:rsidRDefault="0027318E" w:rsidP="0027318E">
          <w:pPr>
            <w:pStyle w:val="04E346E631AC44A4BE9C49A724961BD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CD5C71A432848DABACE70377BFF3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4677A-658F-44EC-97D5-31DA292D3CEE}"/>
      </w:docPartPr>
      <w:docPartBody>
        <w:p w:rsidR="00854398" w:rsidRDefault="0027318E" w:rsidP="0027318E">
          <w:pPr>
            <w:pStyle w:val="CCD5C71A432848DABACE70377BFF37A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11E37BA41EC47A5BE567C1D3A69FA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06AAC-6FB8-4B03-8353-510A1E9E47C2}"/>
      </w:docPartPr>
      <w:docPartBody>
        <w:p w:rsidR="00854398" w:rsidRDefault="0027318E" w:rsidP="0027318E">
          <w:pPr>
            <w:pStyle w:val="C11E37BA41EC47A5BE567C1D3A69FAE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594C88EE0FF41C681391DF5C0642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4A90E-4ED1-4F43-90CB-E8302F71BFA7}"/>
      </w:docPartPr>
      <w:docPartBody>
        <w:p w:rsidR="00854398" w:rsidRDefault="0027318E" w:rsidP="0027318E">
          <w:pPr>
            <w:pStyle w:val="F594C88EE0FF41C681391DF5C06427D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7277DAE9A1E4027B215C23016605E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2E961E-656E-4CCF-8530-4E4DE1C7CD32}"/>
      </w:docPartPr>
      <w:docPartBody>
        <w:p w:rsidR="00854398" w:rsidRDefault="0027318E" w:rsidP="0027318E">
          <w:pPr>
            <w:pStyle w:val="B7277DAE9A1E4027B215C23016605E3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125ED0D3439469CB6EABF27073BBA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DF986-DD66-48E5-A5F6-F78D13416C74}"/>
      </w:docPartPr>
      <w:docPartBody>
        <w:p w:rsidR="00854398" w:rsidRDefault="0027318E" w:rsidP="0027318E">
          <w:pPr>
            <w:pStyle w:val="C125ED0D3439469CB6EABF27073BBA9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CC46E8B584C4D93A18FF7DFDE084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122850-64ED-42A8-B8DC-892F2EDC89D4}"/>
      </w:docPartPr>
      <w:docPartBody>
        <w:p w:rsidR="00854398" w:rsidRDefault="0027318E" w:rsidP="0027318E">
          <w:pPr>
            <w:pStyle w:val="0CC46E8B584C4D93A18FF7DFDE0849F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2159B6A89CF465CBC2F189D1FEA77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0BC363-2525-4328-97CE-6A491636D7BF}"/>
      </w:docPartPr>
      <w:docPartBody>
        <w:p w:rsidR="00854398" w:rsidRDefault="0027318E" w:rsidP="0027318E">
          <w:pPr>
            <w:pStyle w:val="52159B6A89CF465CBC2F189D1FEA777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1F4751512794FEF8F945F68628F27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EDFDE8-24D2-4E1D-B0E0-AC30756F2890}"/>
      </w:docPartPr>
      <w:docPartBody>
        <w:p w:rsidR="00854398" w:rsidRDefault="0027318E" w:rsidP="0027318E">
          <w:pPr>
            <w:pStyle w:val="11F4751512794FEF8F945F68628F271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22F311C58254745A6F3CD1C21E8ED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1C6F8B-545F-4BAA-A9BE-47CEEC05E5FE}"/>
      </w:docPartPr>
      <w:docPartBody>
        <w:p w:rsidR="00854398" w:rsidRDefault="0027318E" w:rsidP="0027318E">
          <w:pPr>
            <w:pStyle w:val="722F311C58254745A6F3CD1C21E8EDF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4505CBECB594F8F960235DA96047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7ECD28-3D1D-4EE2-859A-30830FB15ACA}"/>
      </w:docPartPr>
      <w:docPartBody>
        <w:p w:rsidR="00854398" w:rsidRDefault="0027318E" w:rsidP="0027318E">
          <w:pPr>
            <w:pStyle w:val="B4505CBECB594F8F960235DA9604736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7E9B822B6AA4CD99BE84AE7982BC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3698A1-62AE-49B0-B07D-E062891234AC}"/>
      </w:docPartPr>
      <w:docPartBody>
        <w:p w:rsidR="00854398" w:rsidRDefault="0027318E" w:rsidP="0027318E">
          <w:pPr>
            <w:pStyle w:val="37E9B822B6AA4CD99BE84AE7982BC9F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A5F39B280944F23BA6655C16E1B61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E2C30-E937-4A4C-B111-2FD20DE9518C}"/>
      </w:docPartPr>
      <w:docPartBody>
        <w:p w:rsidR="00854398" w:rsidRDefault="0027318E" w:rsidP="0027318E">
          <w:pPr>
            <w:pStyle w:val="0A5F39B280944F23BA6655C16E1B617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744236F6A104A118210A0A94EB2D2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72FB3D-7120-4858-865A-BF6F0F37B56C}"/>
      </w:docPartPr>
      <w:docPartBody>
        <w:p w:rsidR="00854398" w:rsidRDefault="0027318E" w:rsidP="0027318E">
          <w:pPr>
            <w:pStyle w:val="A744236F6A104A118210A0A94EB2D21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787587FFE08406A827FB1B2F32A95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189611-71B6-43E0-AE32-7C0DB5F26FCE}"/>
      </w:docPartPr>
      <w:docPartBody>
        <w:p w:rsidR="00854398" w:rsidRDefault="0027318E" w:rsidP="0027318E">
          <w:pPr>
            <w:pStyle w:val="E787587FFE08406A827FB1B2F32A956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FFD9649DD134B32B9FEED5FB107D6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6242A7-83CD-4FC6-929B-2180218E9EC1}"/>
      </w:docPartPr>
      <w:docPartBody>
        <w:p w:rsidR="00854398" w:rsidRDefault="0027318E" w:rsidP="0027318E">
          <w:pPr>
            <w:pStyle w:val="9FFD9649DD134B32B9FEED5FB107D68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995E6B97D584B25BBC6D84F159888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9DC221-726A-42C8-93F6-889CD1B663AF}"/>
      </w:docPartPr>
      <w:docPartBody>
        <w:p w:rsidR="00854398" w:rsidRDefault="0027318E" w:rsidP="0027318E">
          <w:pPr>
            <w:pStyle w:val="C995E6B97D584B25BBC6D84F1598885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93D4F8557EC494F823ACD36A7206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60CB81-A044-4148-915B-34C44CAC279B}"/>
      </w:docPartPr>
      <w:docPartBody>
        <w:p w:rsidR="00854398" w:rsidRDefault="0027318E" w:rsidP="0027318E">
          <w:pPr>
            <w:pStyle w:val="B93D4F8557EC494F823ACD36A7206B1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7CF702F047F4200AB13C1CFB07944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E45F7A-6821-478E-965D-82384CA04C59}"/>
      </w:docPartPr>
      <w:docPartBody>
        <w:p w:rsidR="00854398" w:rsidRDefault="0027318E" w:rsidP="0027318E">
          <w:pPr>
            <w:pStyle w:val="D7CF702F047F4200AB13C1CFB07944E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02F7458C3084F04823E72BBC7B99D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D1EEA8-DB06-4CD3-95C5-3E2DDDBB5FFE}"/>
      </w:docPartPr>
      <w:docPartBody>
        <w:p w:rsidR="00854398" w:rsidRDefault="0027318E" w:rsidP="0027318E">
          <w:pPr>
            <w:pStyle w:val="402F7458C3084F04823E72BBC7B99D7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9C1593DA4104F2B8AC078BCA97BBD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EA42FA-20DE-4CD6-AA25-7D06E3677E98}"/>
      </w:docPartPr>
      <w:docPartBody>
        <w:p w:rsidR="00854398" w:rsidRDefault="0027318E" w:rsidP="0027318E">
          <w:pPr>
            <w:pStyle w:val="F9C1593DA4104F2B8AC078BCA97BBD8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43951E0E8F64CFB8982F3C3134245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8CB03-3B19-4554-B2E0-B0598E65BFF4}"/>
      </w:docPartPr>
      <w:docPartBody>
        <w:p w:rsidR="00854398" w:rsidRDefault="0027318E" w:rsidP="0027318E">
          <w:pPr>
            <w:pStyle w:val="943951E0E8F64CFB8982F3C3134245A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9AB04C979EE4502B6B4C62BAFA208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1CB44-0437-4BBB-ACE1-4F30444989AB}"/>
      </w:docPartPr>
      <w:docPartBody>
        <w:p w:rsidR="00854398" w:rsidRDefault="0027318E" w:rsidP="0027318E">
          <w:pPr>
            <w:pStyle w:val="B9AB04C979EE4502B6B4C62BAFA2082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205FD7"/>
    <w:rsid w:val="0027318E"/>
    <w:rsid w:val="00322DFD"/>
    <w:rsid w:val="00854398"/>
    <w:rsid w:val="00896101"/>
    <w:rsid w:val="00A15474"/>
    <w:rsid w:val="00C31561"/>
    <w:rsid w:val="00E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7318E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5F930B99035E47AD9CEC917728C72E77">
    <w:name w:val="5F930B99035E47AD9CEC917728C72E77"/>
    <w:rsid w:val="00C31561"/>
  </w:style>
  <w:style w:type="paragraph" w:customStyle="1" w:styleId="A8FF8E7AB8D741D18839BCC86FFB6A67">
    <w:name w:val="A8FF8E7AB8D741D18839BCC86FFB6A67"/>
    <w:rsid w:val="00C31561"/>
  </w:style>
  <w:style w:type="paragraph" w:customStyle="1" w:styleId="5D99243578C742498337D312A6EDB5ED">
    <w:name w:val="5D99243578C742498337D312A6EDB5ED"/>
    <w:rsid w:val="00C31561"/>
  </w:style>
  <w:style w:type="paragraph" w:customStyle="1" w:styleId="12EED4A4586A4EB987859AFBD983D3A3">
    <w:name w:val="12EED4A4586A4EB987859AFBD983D3A3"/>
    <w:rsid w:val="00C31561"/>
  </w:style>
  <w:style w:type="paragraph" w:customStyle="1" w:styleId="65E19B1B11014633B3D826C132165397">
    <w:name w:val="65E19B1B11014633B3D826C132165397"/>
    <w:rsid w:val="00C31561"/>
  </w:style>
  <w:style w:type="paragraph" w:customStyle="1" w:styleId="5540E56FDD4F417C9A2E2B76B2196881">
    <w:name w:val="5540E56FDD4F417C9A2E2B76B2196881"/>
    <w:rsid w:val="00C31561"/>
  </w:style>
  <w:style w:type="paragraph" w:customStyle="1" w:styleId="19DD81E7675840C3BA1E341F96A21573">
    <w:name w:val="19DD81E7675840C3BA1E341F96A21573"/>
    <w:rsid w:val="00C31561"/>
  </w:style>
  <w:style w:type="paragraph" w:customStyle="1" w:styleId="04D11EA2B28B4EB5ADDB56063B15C813">
    <w:name w:val="04D11EA2B28B4EB5ADDB56063B15C813"/>
    <w:rsid w:val="00C31561"/>
  </w:style>
  <w:style w:type="paragraph" w:customStyle="1" w:styleId="ADFB7676A9B54DD7BE8DC979EBC0B065">
    <w:name w:val="ADFB7676A9B54DD7BE8DC979EBC0B065"/>
    <w:rsid w:val="00C31561"/>
  </w:style>
  <w:style w:type="paragraph" w:customStyle="1" w:styleId="4CA20DCC24BA45549329869A3500CAD1">
    <w:name w:val="4CA20DCC24BA45549329869A3500CAD1"/>
    <w:rsid w:val="00C31561"/>
  </w:style>
  <w:style w:type="paragraph" w:customStyle="1" w:styleId="16F8E68094B44CDD97EA09B91336909F">
    <w:name w:val="16F8E68094B44CDD97EA09B91336909F"/>
    <w:rsid w:val="00C31561"/>
  </w:style>
  <w:style w:type="paragraph" w:customStyle="1" w:styleId="EF065CB19E1441D2A5B61812D8D9597E">
    <w:name w:val="EF065CB19E1441D2A5B61812D8D9597E"/>
    <w:rsid w:val="00C31561"/>
  </w:style>
  <w:style w:type="paragraph" w:customStyle="1" w:styleId="1DC2397A3A0B4448A179361037F7868B">
    <w:name w:val="1DC2397A3A0B4448A179361037F7868B"/>
    <w:rsid w:val="00C31561"/>
  </w:style>
  <w:style w:type="paragraph" w:customStyle="1" w:styleId="91EFE27361394AC7B28BD3D89698DEAE">
    <w:name w:val="91EFE27361394AC7B28BD3D89698DEAE"/>
    <w:rsid w:val="00C31561"/>
  </w:style>
  <w:style w:type="paragraph" w:customStyle="1" w:styleId="D6636034BF8F4F639B6846E42EA51E9F">
    <w:name w:val="D6636034BF8F4F639B6846E42EA51E9F"/>
    <w:rsid w:val="00C31561"/>
  </w:style>
  <w:style w:type="paragraph" w:customStyle="1" w:styleId="F4290E4E996049E7B57483ED91AD9985">
    <w:name w:val="F4290E4E996049E7B57483ED91AD9985"/>
    <w:rsid w:val="00C31561"/>
  </w:style>
  <w:style w:type="paragraph" w:customStyle="1" w:styleId="9BE6E76C096A4965911FB1835B212EF8">
    <w:name w:val="9BE6E76C096A4965911FB1835B212EF8"/>
    <w:rsid w:val="00C31561"/>
  </w:style>
  <w:style w:type="paragraph" w:customStyle="1" w:styleId="5731F9BA8BD748F890FF553FE9145B62">
    <w:name w:val="5731F9BA8BD748F890FF553FE9145B62"/>
    <w:rsid w:val="00C31561"/>
  </w:style>
  <w:style w:type="paragraph" w:customStyle="1" w:styleId="86E65C5F7D10488AA7EF5E3710292193">
    <w:name w:val="86E65C5F7D10488AA7EF5E3710292193"/>
    <w:rsid w:val="00C31561"/>
  </w:style>
  <w:style w:type="paragraph" w:customStyle="1" w:styleId="274AB3D21D3C46A09933EA34A8F91C9A">
    <w:name w:val="274AB3D21D3C46A09933EA34A8F91C9A"/>
    <w:rsid w:val="00C31561"/>
  </w:style>
  <w:style w:type="paragraph" w:customStyle="1" w:styleId="CBA3A5D4021743728088379D1E10E479">
    <w:name w:val="CBA3A5D4021743728088379D1E10E479"/>
    <w:rsid w:val="00C31561"/>
  </w:style>
  <w:style w:type="paragraph" w:customStyle="1" w:styleId="85BF5F649A3644419DBC03DC558D8F9F">
    <w:name w:val="85BF5F649A3644419DBC03DC558D8F9F"/>
    <w:rsid w:val="00C31561"/>
  </w:style>
  <w:style w:type="paragraph" w:customStyle="1" w:styleId="20172BD4DE254A58A5157D0FECB3F4D4">
    <w:name w:val="20172BD4DE254A58A5157D0FECB3F4D4"/>
    <w:rsid w:val="00C31561"/>
  </w:style>
  <w:style w:type="paragraph" w:customStyle="1" w:styleId="0FD58BCF78864BDC86C233BCB5827E73">
    <w:name w:val="0FD58BCF78864BDC86C233BCB5827E73"/>
    <w:rsid w:val="00C31561"/>
  </w:style>
  <w:style w:type="paragraph" w:customStyle="1" w:styleId="337F3B25DAE04C4790D35E38649F45EA">
    <w:name w:val="337F3B25DAE04C4790D35E38649F45EA"/>
    <w:rsid w:val="00C31561"/>
  </w:style>
  <w:style w:type="paragraph" w:customStyle="1" w:styleId="E3C0419B717343F79C483DC7B34CEE15">
    <w:name w:val="E3C0419B717343F79C483DC7B34CEE15"/>
    <w:rsid w:val="00C31561"/>
  </w:style>
  <w:style w:type="paragraph" w:customStyle="1" w:styleId="64BF565852DC4ADFBCDFC07702C4716C">
    <w:name w:val="64BF565852DC4ADFBCDFC07702C4716C"/>
    <w:rsid w:val="00C31561"/>
  </w:style>
  <w:style w:type="paragraph" w:customStyle="1" w:styleId="1FE471F6F3F24F9686ADF8A5F9077453">
    <w:name w:val="1FE471F6F3F24F9686ADF8A5F9077453"/>
    <w:rsid w:val="00C31561"/>
  </w:style>
  <w:style w:type="paragraph" w:customStyle="1" w:styleId="A9FC58BE44F9408192163645C7B6A4F7">
    <w:name w:val="A9FC58BE44F9408192163645C7B6A4F7"/>
    <w:rsid w:val="00C31561"/>
  </w:style>
  <w:style w:type="paragraph" w:customStyle="1" w:styleId="EA9570A16BBB4769B30C981FA1C0B79E">
    <w:name w:val="EA9570A16BBB4769B30C981FA1C0B79E"/>
    <w:rsid w:val="00C31561"/>
  </w:style>
  <w:style w:type="paragraph" w:customStyle="1" w:styleId="78E57DC98943487EB1864CEDAAD87BB6">
    <w:name w:val="78E57DC98943487EB1864CEDAAD87BB6"/>
    <w:rsid w:val="00C31561"/>
  </w:style>
  <w:style w:type="paragraph" w:customStyle="1" w:styleId="2E8BBACBDB1946B09F975D205E712EDD">
    <w:name w:val="2E8BBACBDB1946B09F975D205E712EDD"/>
    <w:rsid w:val="00C31561"/>
  </w:style>
  <w:style w:type="paragraph" w:customStyle="1" w:styleId="756376AF51F64FDBB3D4CDA5D23E8E08">
    <w:name w:val="756376AF51F64FDBB3D4CDA5D23E8E08"/>
    <w:rsid w:val="00C31561"/>
  </w:style>
  <w:style w:type="paragraph" w:customStyle="1" w:styleId="72606BEB9569426E91EED498BEF6E091">
    <w:name w:val="72606BEB9569426E91EED498BEF6E091"/>
    <w:rsid w:val="00C31561"/>
  </w:style>
  <w:style w:type="paragraph" w:customStyle="1" w:styleId="A54E09B5934C4D0588AF0BF420C094E9">
    <w:name w:val="A54E09B5934C4D0588AF0BF420C094E9"/>
    <w:rsid w:val="00C31561"/>
  </w:style>
  <w:style w:type="paragraph" w:customStyle="1" w:styleId="C318EB29A72F4B568227FC588CC9746B">
    <w:name w:val="C318EB29A72F4B568227FC588CC9746B"/>
    <w:rsid w:val="00C31561"/>
  </w:style>
  <w:style w:type="paragraph" w:customStyle="1" w:styleId="08FA5B5FE6134C62906024CA3BAE782B">
    <w:name w:val="08FA5B5FE6134C62906024CA3BAE782B"/>
    <w:rsid w:val="00C31561"/>
  </w:style>
  <w:style w:type="paragraph" w:customStyle="1" w:styleId="E27A4BE5C5C64303A6A3D66A8DFB6892">
    <w:name w:val="E27A4BE5C5C64303A6A3D66A8DFB6892"/>
    <w:rsid w:val="00C31561"/>
  </w:style>
  <w:style w:type="paragraph" w:customStyle="1" w:styleId="9384BF60826A4565942A720E9EEFE076">
    <w:name w:val="9384BF60826A4565942A720E9EEFE076"/>
    <w:rsid w:val="00C31561"/>
  </w:style>
  <w:style w:type="paragraph" w:customStyle="1" w:styleId="A7D10144B8504374B984409E2C687F36">
    <w:name w:val="A7D10144B8504374B984409E2C687F36"/>
    <w:rsid w:val="00C31561"/>
  </w:style>
  <w:style w:type="paragraph" w:customStyle="1" w:styleId="54EB56B439DB47EAA59281FB1DAC38BA">
    <w:name w:val="54EB56B439DB47EAA59281FB1DAC38BA"/>
    <w:rsid w:val="00C31561"/>
  </w:style>
  <w:style w:type="paragraph" w:customStyle="1" w:styleId="51219F0EB0DA411C8094E5B93F3ACEDE">
    <w:name w:val="51219F0EB0DA411C8094E5B93F3ACEDE"/>
    <w:rsid w:val="00C31561"/>
  </w:style>
  <w:style w:type="paragraph" w:customStyle="1" w:styleId="ED2EAD1CA9D642F6B815C966370BAABC">
    <w:name w:val="ED2EAD1CA9D642F6B815C966370BAABC"/>
    <w:rsid w:val="00C31561"/>
  </w:style>
  <w:style w:type="paragraph" w:customStyle="1" w:styleId="190B9CDAFB8A4B02828FBBF7F58D03B6">
    <w:name w:val="190B9CDAFB8A4B02828FBBF7F58D03B6"/>
    <w:rsid w:val="00C31561"/>
  </w:style>
  <w:style w:type="paragraph" w:customStyle="1" w:styleId="31BD4D5A4DEA44EE9DF2F4CEB8EAC6A7">
    <w:name w:val="31BD4D5A4DEA44EE9DF2F4CEB8EAC6A7"/>
    <w:rsid w:val="00C31561"/>
  </w:style>
  <w:style w:type="paragraph" w:customStyle="1" w:styleId="0B31C6CC7E564836A9689EF8529B5B26">
    <w:name w:val="0B31C6CC7E564836A9689EF8529B5B26"/>
    <w:rsid w:val="00C31561"/>
  </w:style>
  <w:style w:type="paragraph" w:customStyle="1" w:styleId="DC45649C41C64A4B878562F2630B8842">
    <w:name w:val="DC45649C41C64A4B878562F2630B8842"/>
    <w:rsid w:val="00C31561"/>
  </w:style>
  <w:style w:type="paragraph" w:customStyle="1" w:styleId="6C1659DA746F4F5EB004F9A1A4FD35AA">
    <w:name w:val="6C1659DA746F4F5EB004F9A1A4FD35AA"/>
    <w:rsid w:val="00C31561"/>
  </w:style>
  <w:style w:type="paragraph" w:customStyle="1" w:styleId="461E5B761C8B4A1EB88F2AA245EBDA06">
    <w:name w:val="461E5B761C8B4A1EB88F2AA245EBDA06"/>
    <w:rsid w:val="00C31561"/>
  </w:style>
  <w:style w:type="paragraph" w:customStyle="1" w:styleId="915B0D3C519F43E49B771440DBDC4362">
    <w:name w:val="915B0D3C519F43E49B771440DBDC4362"/>
    <w:rsid w:val="00C31561"/>
  </w:style>
  <w:style w:type="paragraph" w:customStyle="1" w:styleId="F08A12CE3BB34AFEBD8C370B95DE1932">
    <w:name w:val="F08A12CE3BB34AFEBD8C370B95DE1932"/>
    <w:rsid w:val="00C31561"/>
  </w:style>
  <w:style w:type="paragraph" w:customStyle="1" w:styleId="5C625138DC5F4DC4AF6CC50F191A009F">
    <w:name w:val="5C625138DC5F4DC4AF6CC50F191A009F"/>
    <w:rsid w:val="00C31561"/>
  </w:style>
  <w:style w:type="paragraph" w:customStyle="1" w:styleId="3EDD800338F74E729F4E3581ACC77D4F">
    <w:name w:val="3EDD800338F74E729F4E3581ACC77D4F"/>
    <w:rsid w:val="00C31561"/>
  </w:style>
  <w:style w:type="paragraph" w:customStyle="1" w:styleId="26A9742359A1411581E497E07E5FCF44">
    <w:name w:val="26A9742359A1411581E497E07E5FCF44"/>
    <w:rsid w:val="00C31561"/>
  </w:style>
  <w:style w:type="paragraph" w:customStyle="1" w:styleId="1714D346BD854431852C524A40C69F3C">
    <w:name w:val="1714D346BD854431852C524A40C69F3C"/>
    <w:rsid w:val="00C31561"/>
  </w:style>
  <w:style w:type="paragraph" w:customStyle="1" w:styleId="755119700BFD4E1C9266F90E6D6E2281">
    <w:name w:val="755119700BFD4E1C9266F90E6D6E2281"/>
    <w:rsid w:val="00C31561"/>
  </w:style>
  <w:style w:type="paragraph" w:customStyle="1" w:styleId="BD6C1F85A83843EAAB706A0CB4678778">
    <w:name w:val="BD6C1F85A83843EAAB706A0CB4678778"/>
    <w:rsid w:val="00C31561"/>
  </w:style>
  <w:style w:type="paragraph" w:customStyle="1" w:styleId="9C7D2FFB2E05445CBD6F4118225A4892">
    <w:name w:val="9C7D2FFB2E05445CBD6F4118225A4892"/>
    <w:rsid w:val="00C31561"/>
  </w:style>
  <w:style w:type="paragraph" w:customStyle="1" w:styleId="47C2E9FAE1CB4C82A70DCD6C26814244">
    <w:name w:val="47C2E9FAE1CB4C82A70DCD6C26814244"/>
    <w:rsid w:val="00C31561"/>
  </w:style>
  <w:style w:type="paragraph" w:customStyle="1" w:styleId="B9703057FE4347ABB4BC3B57029527C2">
    <w:name w:val="B9703057FE4347ABB4BC3B57029527C2"/>
    <w:rsid w:val="00C31561"/>
  </w:style>
  <w:style w:type="paragraph" w:customStyle="1" w:styleId="CFCC2FB5978146419951CF8A5C0DB80D">
    <w:name w:val="CFCC2FB5978146419951CF8A5C0DB80D"/>
    <w:rsid w:val="00C31561"/>
  </w:style>
  <w:style w:type="paragraph" w:customStyle="1" w:styleId="0FF3D209BC964686A4C032A35BE4CEDB">
    <w:name w:val="0FF3D209BC964686A4C032A35BE4CEDB"/>
    <w:rsid w:val="00C31561"/>
  </w:style>
  <w:style w:type="paragraph" w:customStyle="1" w:styleId="3832AED0638442D283340774019832C6">
    <w:name w:val="3832AED0638442D283340774019832C6"/>
    <w:rsid w:val="00C31561"/>
  </w:style>
  <w:style w:type="paragraph" w:customStyle="1" w:styleId="56256A8A6504480895F7E5A794B59CDD">
    <w:name w:val="56256A8A6504480895F7E5A794B59CDD"/>
    <w:rsid w:val="00C31561"/>
  </w:style>
  <w:style w:type="paragraph" w:customStyle="1" w:styleId="41768FF8AABC4F2BB59B437F7C717BB7">
    <w:name w:val="41768FF8AABC4F2BB59B437F7C717BB7"/>
    <w:rsid w:val="00C31561"/>
  </w:style>
  <w:style w:type="paragraph" w:customStyle="1" w:styleId="5DB985AD8FF74CC8BDA6FB0ACBD580D0">
    <w:name w:val="5DB985AD8FF74CC8BDA6FB0ACBD580D0"/>
    <w:rsid w:val="00C31561"/>
  </w:style>
  <w:style w:type="paragraph" w:customStyle="1" w:styleId="4A9841F9C5CF480EAF5A7718E5B6690B">
    <w:name w:val="4A9841F9C5CF480EAF5A7718E5B6690B"/>
    <w:rsid w:val="00C31561"/>
  </w:style>
  <w:style w:type="paragraph" w:customStyle="1" w:styleId="5259B0613247426695B19F10E0C0B4B9">
    <w:name w:val="5259B0613247426695B19F10E0C0B4B9"/>
    <w:rsid w:val="00C31561"/>
  </w:style>
  <w:style w:type="paragraph" w:customStyle="1" w:styleId="C421D809C7C547E088EEADF3FB689409">
    <w:name w:val="C421D809C7C547E088EEADF3FB689409"/>
    <w:rsid w:val="00C31561"/>
  </w:style>
  <w:style w:type="paragraph" w:customStyle="1" w:styleId="7E486DE7433E4B3C87C76D9AA23A23AB">
    <w:name w:val="7E486DE7433E4B3C87C76D9AA23A23AB"/>
    <w:rsid w:val="00C31561"/>
  </w:style>
  <w:style w:type="paragraph" w:customStyle="1" w:styleId="679C36A803A54F4485DDF0B6ECAD6999">
    <w:name w:val="679C36A803A54F4485DDF0B6ECAD6999"/>
    <w:rsid w:val="00C31561"/>
  </w:style>
  <w:style w:type="paragraph" w:customStyle="1" w:styleId="FEB6304375A44733B28DC16CD7784BDB">
    <w:name w:val="FEB6304375A44733B28DC16CD7784BDB"/>
    <w:rsid w:val="00C31561"/>
  </w:style>
  <w:style w:type="paragraph" w:customStyle="1" w:styleId="B5C49C753A354E159852C24DD05C058D">
    <w:name w:val="B5C49C753A354E159852C24DD05C058D"/>
    <w:rsid w:val="00C31561"/>
  </w:style>
  <w:style w:type="paragraph" w:customStyle="1" w:styleId="816699490F75479FBD6CA9C8405BA77B">
    <w:name w:val="816699490F75479FBD6CA9C8405BA77B"/>
    <w:rsid w:val="00C31561"/>
  </w:style>
  <w:style w:type="paragraph" w:customStyle="1" w:styleId="3DAB983A6E06467283B50541D0955DB1">
    <w:name w:val="3DAB983A6E06467283B50541D0955DB1"/>
    <w:rsid w:val="00C31561"/>
  </w:style>
  <w:style w:type="paragraph" w:customStyle="1" w:styleId="F282CE9FB3884B03968AAAB0D9859390">
    <w:name w:val="F282CE9FB3884B03968AAAB0D9859390"/>
    <w:rsid w:val="00C31561"/>
  </w:style>
  <w:style w:type="paragraph" w:customStyle="1" w:styleId="834BB8EDCE2244A0AF4BF8EFFC7E8C53">
    <w:name w:val="834BB8EDCE2244A0AF4BF8EFFC7E8C53"/>
    <w:rsid w:val="00C31561"/>
  </w:style>
  <w:style w:type="paragraph" w:customStyle="1" w:styleId="17995CE3A8854F6FB108FC7E68B3F7DB">
    <w:name w:val="17995CE3A8854F6FB108FC7E68B3F7DB"/>
    <w:rsid w:val="00C31561"/>
  </w:style>
  <w:style w:type="paragraph" w:customStyle="1" w:styleId="B6361B811D3440DC8464F9DF6EEF8DD6">
    <w:name w:val="B6361B811D3440DC8464F9DF6EEF8DD6"/>
    <w:rsid w:val="00C31561"/>
  </w:style>
  <w:style w:type="paragraph" w:customStyle="1" w:styleId="7A2EABB8977B4E52B75274A8D83D0409">
    <w:name w:val="7A2EABB8977B4E52B75274A8D83D0409"/>
    <w:rsid w:val="00C31561"/>
  </w:style>
  <w:style w:type="paragraph" w:customStyle="1" w:styleId="6547438206FF4060856B3FAE506E4765">
    <w:name w:val="6547438206FF4060856B3FAE506E4765"/>
    <w:rsid w:val="00C31561"/>
  </w:style>
  <w:style w:type="paragraph" w:customStyle="1" w:styleId="5B0CB8A8509C4B6DAE61BBDFD3287788">
    <w:name w:val="5B0CB8A8509C4B6DAE61BBDFD3287788"/>
    <w:rsid w:val="00C31561"/>
  </w:style>
  <w:style w:type="paragraph" w:customStyle="1" w:styleId="D0748F5F39CF4366B69D58BB5C07E5C5">
    <w:name w:val="D0748F5F39CF4366B69D58BB5C07E5C5"/>
    <w:rsid w:val="00C31561"/>
  </w:style>
  <w:style w:type="paragraph" w:customStyle="1" w:styleId="E017C49065944877A0712B8258BB0893">
    <w:name w:val="E017C49065944877A0712B8258BB0893"/>
    <w:rsid w:val="00C31561"/>
  </w:style>
  <w:style w:type="paragraph" w:customStyle="1" w:styleId="861F7CE260D94324B1D5D98ED0307BB1">
    <w:name w:val="861F7CE260D94324B1D5D98ED0307BB1"/>
    <w:rsid w:val="00C31561"/>
  </w:style>
  <w:style w:type="paragraph" w:customStyle="1" w:styleId="8438EE6FB0354DD5948FAFD3732676D4">
    <w:name w:val="8438EE6FB0354DD5948FAFD3732676D4"/>
    <w:rsid w:val="00C31561"/>
  </w:style>
  <w:style w:type="paragraph" w:customStyle="1" w:styleId="54D9E5685E424D3985E54E65D37F62CD">
    <w:name w:val="54D9E5685E424D3985E54E65D37F62CD"/>
    <w:rsid w:val="00C31561"/>
  </w:style>
  <w:style w:type="paragraph" w:customStyle="1" w:styleId="7311BC9EF6904D3C86D5215CE291CC67">
    <w:name w:val="7311BC9EF6904D3C86D5215CE291CC67"/>
    <w:rsid w:val="00C31561"/>
  </w:style>
  <w:style w:type="paragraph" w:customStyle="1" w:styleId="A6A396AD2E6744509B2A893F86B578E7">
    <w:name w:val="A6A396AD2E6744509B2A893F86B578E7"/>
    <w:rsid w:val="00C31561"/>
  </w:style>
  <w:style w:type="paragraph" w:customStyle="1" w:styleId="438B5BABA4204BC8944BB9044C35EC44">
    <w:name w:val="438B5BABA4204BC8944BB9044C35EC44"/>
    <w:rsid w:val="00C31561"/>
  </w:style>
  <w:style w:type="paragraph" w:customStyle="1" w:styleId="2E082C3F370F4E1E9D1270A4DE00E1B5">
    <w:name w:val="2E082C3F370F4E1E9D1270A4DE00E1B5"/>
    <w:rsid w:val="00C31561"/>
  </w:style>
  <w:style w:type="paragraph" w:customStyle="1" w:styleId="54313E24B1CE4EB3B9705D8F3BDF42D8">
    <w:name w:val="54313E24B1CE4EB3B9705D8F3BDF42D8"/>
    <w:rsid w:val="00C31561"/>
  </w:style>
  <w:style w:type="paragraph" w:customStyle="1" w:styleId="68261615F7304EA5BD1EDB2D53DE5044">
    <w:name w:val="68261615F7304EA5BD1EDB2D53DE5044"/>
    <w:rsid w:val="00C31561"/>
  </w:style>
  <w:style w:type="paragraph" w:customStyle="1" w:styleId="674032EB0A904E9F8519528E33E101FB">
    <w:name w:val="674032EB0A904E9F8519528E33E101FB"/>
    <w:rsid w:val="00C31561"/>
  </w:style>
  <w:style w:type="paragraph" w:customStyle="1" w:styleId="FB9348F6A3054634B0D80E9A8F9398D9">
    <w:name w:val="FB9348F6A3054634B0D80E9A8F9398D9"/>
    <w:rsid w:val="00C31561"/>
  </w:style>
  <w:style w:type="paragraph" w:customStyle="1" w:styleId="14BDF4FC4670484485DE86BF46A965BD">
    <w:name w:val="14BDF4FC4670484485DE86BF46A965BD"/>
    <w:rsid w:val="00C31561"/>
  </w:style>
  <w:style w:type="paragraph" w:customStyle="1" w:styleId="06A5841AA6234BC5A2BBB6D859394EBB">
    <w:name w:val="06A5841AA6234BC5A2BBB6D859394EBB"/>
    <w:rsid w:val="00C31561"/>
  </w:style>
  <w:style w:type="paragraph" w:customStyle="1" w:styleId="AAAA7C96759A45748E1876865BFC7D0F">
    <w:name w:val="AAAA7C96759A45748E1876865BFC7D0F"/>
    <w:rsid w:val="00C31561"/>
  </w:style>
  <w:style w:type="paragraph" w:customStyle="1" w:styleId="7EAFB804DA204725A6FB16F9605941EA">
    <w:name w:val="7EAFB804DA204725A6FB16F9605941EA"/>
    <w:rsid w:val="00C31561"/>
  </w:style>
  <w:style w:type="paragraph" w:customStyle="1" w:styleId="C205584744174691B8C7EB00EBD4D62D">
    <w:name w:val="C205584744174691B8C7EB00EBD4D62D"/>
    <w:rsid w:val="00C31561"/>
  </w:style>
  <w:style w:type="paragraph" w:customStyle="1" w:styleId="C950A770001E46D7859A3CDFDE7FE2C3">
    <w:name w:val="C950A770001E46D7859A3CDFDE7FE2C3"/>
    <w:rsid w:val="00C31561"/>
  </w:style>
  <w:style w:type="paragraph" w:customStyle="1" w:styleId="F287A394DD404011A404FE49AAEBC912">
    <w:name w:val="F287A394DD404011A404FE49AAEBC912"/>
    <w:rsid w:val="00C31561"/>
  </w:style>
  <w:style w:type="paragraph" w:customStyle="1" w:styleId="35082C19591C4D55AE43C3C6DE913E7A">
    <w:name w:val="35082C19591C4D55AE43C3C6DE913E7A"/>
    <w:rsid w:val="00C31561"/>
  </w:style>
  <w:style w:type="paragraph" w:customStyle="1" w:styleId="77EA26A93F6747BCA2B6D194430E874C">
    <w:name w:val="77EA26A93F6747BCA2B6D194430E874C"/>
    <w:rsid w:val="00C31561"/>
  </w:style>
  <w:style w:type="paragraph" w:customStyle="1" w:styleId="2C46EEDDEC2946009E2E9ADF765DBB23">
    <w:name w:val="2C46EEDDEC2946009E2E9ADF765DBB23"/>
    <w:rsid w:val="00C31561"/>
  </w:style>
  <w:style w:type="paragraph" w:customStyle="1" w:styleId="491EFFE40C6E41DC8CA3E443C41B6194">
    <w:name w:val="491EFFE40C6E41DC8CA3E443C41B6194"/>
    <w:rsid w:val="00C31561"/>
  </w:style>
  <w:style w:type="paragraph" w:customStyle="1" w:styleId="141FE6EBC3F04C749BD977C79F4F1125">
    <w:name w:val="141FE6EBC3F04C749BD977C79F4F1125"/>
    <w:rsid w:val="00C31561"/>
  </w:style>
  <w:style w:type="paragraph" w:customStyle="1" w:styleId="657685136BD3468D8C2BE17A0CFAA9EF">
    <w:name w:val="657685136BD3468D8C2BE17A0CFAA9EF"/>
    <w:rsid w:val="00C31561"/>
  </w:style>
  <w:style w:type="paragraph" w:customStyle="1" w:styleId="914C1A43B51149248A43EC02E081B9B5">
    <w:name w:val="914C1A43B51149248A43EC02E081B9B5"/>
    <w:rsid w:val="00C31561"/>
  </w:style>
  <w:style w:type="paragraph" w:customStyle="1" w:styleId="08F83019A5674A3DBA47D64F6D384BC5">
    <w:name w:val="08F83019A5674A3DBA47D64F6D384BC5"/>
    <w:rsid w:val="00C31561"/>
  </w:style>
  <w:style w:type="paragraph" w:customStyle="1" w:styleId="580758F3ED044330ACB20F09E64CADEE">
    <w:name w:val="580758F3ED044330ACB20F09E64CADEE"/>
    <w:rsid w:val="00C31561"/>
  </w:style>
  <w:style w:type="paragraph" w:customStyle="1" w:styleId="032F3061B04E4DC8943D74C3395BA842">
    <w:name w:val="032F3061B04E4DC8943D74C3395BA842"/>
    <w:rsid w:val="00C31561"/>
  </w:style>
  <w:style w:type="paragraph" w:customStyle="1" w:styleId="05626CB87CA64FEB928040238C54D12A">
    <w:name w:val="05626CB87CA64FEB928040238C54D12A"/>
    <w:rsid w:val="00C31561"/>
  </w:style>
  <w:style w:type="paragraph" w:customStyle="1" w:styleId="CCB954CEC3CA4374BC003458549C7231">
    <w:name w:val="CCB954CEC3CA4374BC003458549C7231"/>
    <w:rsid w:val="00C31561"/>
  </w:style>
  <w:style w:type="paragraph" w:customStyle="1" w:styleId="A134DFACDEDE47EEB23EAB77B32E5A76">
    <w:name w:val="A134DFACDEDE47EEB23EAB77B32E5A76"/>
    <w:rsid w:val="00C31561"/>
  </w:style>
  <w:style w:type="paragraph" w:customStyle="1" w:styleId="C04D4F43BAA74B4C8E48F0B2A1D2944D">
    <w:name w:val="C04D4F43BAA74B4C8E48F0B2A1D2944D"/>
    <w:rsid w:val="00C31561"/>
  </w:style>
  <w:style w:type="paragraph" w:customStyle="1" w:styleId="CB5CC104FDFB43A1989103F16DAF2AE5">
    <w:name w:val="CB5CC104FDFB43A1989103F16DAF2AE5"/>
    <w:rsid w:val="00C31561"/>
  </w:style>
  <w:style w:type="paragraph" w:customStyle="1" w:styleId="BC328D81F11447F5A649F86F8CEE18B0">
    <w:name w:val="BC328D81F11447F5A649F86F8CEE18B0"/>
    <w:rsid w:val="00C31561"/>
  </w:style>
  <w:style w:type="paragraph" w:customStyle="1" w:styleId="E7EC1A2D23154D57896B5860C4EEEC5E">
    <w:name w:val="E7EC1A2D23154D57896B5860C4EEEC5E"/>
    <w:rsid w:val="00C31561"/>
  </w:style>
  <w:style w:type="paragraph" w:customStyle="1" w:styleId="23E44BA9FAE847F984F4655F018C2997">
    <w:name w:val="23E44BA9FAE847F984F4655F018C2997"/>
    <w:rsid w:val="00C31561"/>
  </w:style>
  <w:style w:type="paragraph" w:customStyle="1" w:styleId="A6C8A083A91043A3B88DC72C5F5C0836">
    <w:name w:val="A6C8A083A91043A3B88DC72C5F5C0836"/>
    <w:rsid w:val="00C31561"/>
  </w:style>
  <w:style w:type="paragraph" w:customStyle="1" w:styleId="BA8FDC15EE45445192DDFE5F388D28EB">
    <w:name w:val="BA8FDC15EE45445192DDFE5F388D28EB"/>
    <w:rsid w:val="00C31561"/>
  </w:style>
  <w:style w:type="paragraph" w:customStyle="1" w:styleId="E7020039FE1349B8A6E1992D467F2D40">
    <w:name w:val="E7020039FE1349B8A6E1992D467F2D40"/>
    <w:rsid w:val="00C31561"/>
  </w:style>
  <w:style w:type="paragraph" w:customStyle="1" w:styleId="F98BDFBE67AA406CA4A4554A84D4C651">
    <w:name w:val="F98BDFBE67AA406CA4A4554A84D4C651"/>
    <w:rsid w:val="00C31561"/>
  </w:style>
  <w:style w:type="paragraph" w:customStyle="1" w:styleId="5A7E315F3B93460FA0C1FB08DA5C903D">
    <w:name w:val="5A7E315F3B93460FA0C1FB08DA5C903D"/>
    <w:rsid w:val="00C31561"/>
  </w:style>
  <w:style w:type="paragraph" w:customStyle="1" w:styleId="D085B1E048EF4BAAA5F8E0079D19C116">
    <w:name w:val="D085B1E048EF4BAAA5F8E0079D19C116"/>
    <w:rsid w:val="00C31561"/>
  </w:style>
  <w:style w:type="paragraph" w:customStyle="1" w:styleId="EB4CA4FCD7AF4A54B47A42F813D8A16D">
    <w:name w:val="EB4CA4FCD7AF4A54B47A42F813D8A16D"/>
    <w:rsid w:val="00C31561"/>
  </w:style>
  <w:style w:type="paragraph" w:customStyle="1" w:styleId="62B0C8AE861043FD942243D7640ED1B4">
    <w:name w:val="62B0C8AE861043FD942243D7640ED1B4"/>
    <w:rsid w:val="00C31561"/>
  </w:style>
  <w:style w:type="paragraph" w:customStyle="1" w:styleId="D901B4C53549431F98E8123B2FBD8FA5">
    <w:name w:val="D901B4C53549431F98E8123B2FBD8FA5"/>
    <w:rsid w:val="00C31561"/>
  </w:style>
  <w:style w:type="paragraph" w:customStyle="1" w:styleId="6230CC0374154B6D981280563CCB7277">
    <w:name w:val="6230CC0374154B6D981280563CCB7277"/>
    <w:rsid w:val="00C31561"/>
  </w:style>
  <w:style w:type="paragraph" w:customStyle="1" w:styleId="DCDC75B305C54B0197EAC57861B39A46">
    <w:name w:val="DCDC75B305C54B0197EAC57861B39A46"/>
    <w:rsid w:val="00C31561"/>
  </w:style>
  <w:style w:type="paragraph" w:customStyle="1" w:styleId="D0CBEC82FE494FC8B95F7B823D876D5B">
    <w:name w:val="D0CBEC82FE494FC8B95F7B823D876D5B"/>
    <w:rsid w:val="00C31561"/>
  </w:style>
  <w:style w:type="paragraph" w:customStyle="1" w:styleId="8147DA4DE4914D3FB18F13ACC5E7B387">
    <w:name w:val="8147DA4DE4914D3FB18F13ACC5E7B387"/>
    <w:rsid w:val="00C31561"/>
  </w:style>
  <w:style w:type="paragraph" w:customStyle="1" w:styleId="B118CE64B96544A38D29997B49A6A37A">
    <w:name w:val="B118CE64B96544A38D29997B49A6A37A"/>
    <w:rsid w:val="00C31561"/>
  </w:style>
  <w:style w:type="paragraph" w:customStyle="1" w:styleId="8479B3C33ED94A29AE47CDE41A66B57C">
    <w:name w:val="8479B3C33ED94A29AE47CDE41A66B57C"/>
    <w:rsid w:val="00C31561"/>
  </w:style>
  <w:style w:type="paragraph" w:customStyle="1" w:styleId="0FE14F3B6B924D17B50591A3207CB26F">
    <w:name w:val="0FE14F3B6B924D17B50591A3207CB26F"/>
    <w:rsid w:val="00C31561"/>
  </w:style>
  <w:style w:type="paragraph" w:customStyle="1" w:styleId="78ED0640526A4F4BBDB624EF838310C3">
    <w:name w:val="78ED0640526A4F4BBDB624EF838310C3"/>
    <w:rsid w:val="00C31561"/>
  </w:style>
  <w:style w:type="paragraph" w:customStyle="1" w:styleId="017180AB5162490AB3460D582718A909">
    <w:name w:val="017180AB5162490AB3460D582718A909"/>
    <w:rsid w:val="00C31561"/>
  </w:style>
  <w:style w:type="paragraph" w:customStyle="1" w:styleId="7D99144497884553A869C01C7DF34FC8">
    <w:name w:val="7D99144497884553A869C01C7DF34FC8"/>
    <w:rsid w:val="00C31561"/>
  </w:style>
  <w:style w:type="paragraph" w:customStyle="1" w:styleId="25183B3327B549838A4A5A019CDB02FA">
    <w:name w:val="25183B3327B549838A4A5A019CDB02FA"/>
    <w:rsid w:val="00C31561"/>
  </w:style>
  <w:style w:type="paragraph" w:customStyle="1" w:styleId="8DACB4CC06754B42B5B2F62B572D3231">
    <w:name w:val="8DACB4CC06754B42B5B2F62B572D3231"/>
    <w:rsid w:val="00C31561"/>
  </w:style>
  <w:style w:type="paragraph" w:customStyle="1" w:styleId="D3CA10457EF54316B4EDDAF7A310B20B">
    <w:name w:val="D3CA10457EF54316B4EDDAF7A310B20B"/>
    <w:rsid w:val="00C31561"/>
  </w:style>
  <w:style w:type="paragraph" w:customStyle="1" w:styleId="79376FF4A6E641B09BF661AE40BF16D0">
    <w:name w:val="79376FF4A6E641B09BF661AE40BF16D0"/>
    <w:rsid w:val="00C31561"/>
  </w:style>
  <w:style w:type="paragraph" w:customStyle="1" w:styleId="6ECA44A1924B4A82A35FAECBBB99D42F">
    <w:name w:val="6ECA44A1924B4A82A35FAECBBB99D42F"/>
    <w:rsid w:val="00C31561"/>
  </w:style>
  <w:style w:type="paragraph" w:customStyle="1" w:styleId="702902D653884AA48AF3EFEBBBC8C353">
    <w:name w:val="702902D653884AA48AF3EFEBBBC8C353"/>
    <w:rsid w:val="00C31561"/>
  </w:style>
  <w:style w:type="paragraph" w:customStyle="1" w:styleId="91900F0D12744639B268FDC99AA3841C">
    <w:name w:val="91900F0D12744639B268FDC99AA3841C"/>
    <w:rsid w:val="00C31561"/>
  </w:style>
  <w:style w:type="paragraph" w:customStyle="1" w:styleId="DEBFB268115E4370AAF506BB42B95B7C">
    <w:name w:val="DEBFB268115E4370AAF506BB42B95B7C"/>
    <w:rsid w:val="00C31561"/>
  </w:style>
  <w:style w:type="paragraph" w:customStyle="1" w:styleId="04E3BA245387498AA2994EF769FC5664">
    <w:name w:val="04E3BA245387498AA2994EF769FC5664"/>
    <w:rsid w:val="00C31561"/>
  </w:style>
  <w:style w:type="paragraph" w:customStyle="1" w:styleId="E04210F889144C4A913A21D199181F23">
    <w:name w:val="E04210F889144C4A913A21D199181F23"/>
    <w:rsid w:val="00C31561"/>
  </w:style>
  <w:style w:type="paragraph" w:customStyle="1" w:styleId="BD9D6A1FDC5C4ADA8CBB790AF14524C8">
    <w:name w:val="BD9D6A1FDC5C4ADA8CBB790AF14524C8"/>
    <w:rsid w:val="00C31561"/>
  </w:style>
  <w:style w:type="paragraph" w:customStyle="1" w:styleId="8F1BEBF87F9946A1B6DCFECB32A2715C">
    <w:name w:val="8F1BEBF87F9946A1B6DCFECB32A2715C"/>
    <w:rsid w:val="00C31561"/>
  </w:style>
  <w:style w:type="paragraph" w:customStyle="1" w:styleId="502E3FE191D0471BBCE5B36BF8584910">
    <w:name w:val="502E3FE191D0471BBCE5B36BF8584910"/>
    <w:rsid w:val="00C31561"/>
  </w:style>
  <w:style w:type="paragraph" w:customStyle="1" w:styleId="F06642B084434231AB1670E536AA8AFC">
    <w:name w:val="F06642B084434231AB1670E536AA8AFC"/>
    <w:rsid w:val="00C31561"/>
  </w:style>
  <w:style w:type="paragraph" w:customStyle="1" w:styleId="6CA49044F4A74E188EA0702E9D4D6F7B">
    <w:name w:val="6CA49044F4A74E188EA0702E9D4D6F7B"/>
    <w:rsid w:val="00C31561"/>
  </w:style>
  <w:style w:type="paragraph" w:customStyle="1" w:styleId="240B58ADF6814914927B6A994754A8A2">
    <w:name w:val="240B58ADF6814914927B6A994754A8A2"/>
    <w:rsid w:val="00C31561"/>
  </w:style>
  <w:style w:type="paragraph" w:customStyle="1" w:styleId="15B5B92962E245CAA822EF4405D0384A">
    <w:name w:val="15B5B92962E245CAA822EF4405D0384A"/>
    <w:rsid w:val="00C31561"/>
  </w:style>
  <w:style w:type="paragraph" w:customStyle="1" w:styleId="2AD89D7B50E7469EA072CFBC8F38AA49">
    <w:name w:val="2AD89D7B50E7469EA072CFBC8F38AA49"/>
    <w:rsid w:val="00C31561"/>
  </w:style>
  <w:style w:type="paragraph" w:customStyle="1" w:styleId="F38507DF838343809E25C36E6731AD54">
    <w:name w:val="F38507DF838343809E25C36E6731AD54"/>
    <w:rsid w:val="00C31561"/>
  </w:style>
  <w:style w:type="paragraph" w:customStyle="1" w:styleId="F10EB4E460084AA4944B3FE774C538B9">
    <w:name w:val="F10EB4E460084AA4944B3FE774C538B9"/>
    <w:rsid w:val="00C31561"/>
  </w:style>
  <w:style w:type="paragraph" w:customStyle="1" w:styleId="190684E965654E4FB25DEC3990F5370E">
    <w:name w:val="190684E965654E4FB25DEC3990F5370E"/>
    <w:rsid w:val="00C31561"/>
  </w:style>
  <w:style w:type="paragraph" w:customStyle="1" w:styleId="AB3C09C046CE402F9B4F6BFF6FE264D1">
    <w:name w:val="AB3C09C046CE402F9B4F6BFF6FE264D1"/>
    <w:rsid w:val="00C31561"/>
  </w:style>
  <w:style w:type="paragraph" w:customStyle="1" w:styleId="214928AAE14F4DB681233CE127ABBCA5">
    <w:name w:val="214928AAE14F4DB681233CE127ABBCA5"/>
    <w:rsid w:val="00C31561"/>
  </w:style>
  <w:style w:type="paragraph" w:customStyle="1" w:styleId="6F75A0571B9641CBA10DCB0F2AA89A61">
    <w:name w:val="6F75A0571B9641CBA10DCB0F2AA89A61"/>
    <w:rsid w:val="00C31561"/>
  </w:style>
  <w:style w:type="paragraph" w:customStyle="1" w:styleId="FF295725E3F948E7B7BFAD922C5B0BB3">
    <w:name w:val="FF295725E3F948E7B7BFAD922C5B0BB3"/>
    <w:rsid w:val="00C31561"/>
  </w:style>
  <w:style w:type="paragraph" w:customStyle="1" w:styleId="32EAF5ABC3554615A3854FE271882DFF">
    <w:name w:val="32EAF5ABC3554615A3854FE271882DFF"/>
    <w:rsid w:val="00C31561"/>
  </w:style>
  <w:style w:type="paragraph" w:customStyle="1" w:styleId="9A35707CADF34357BD10CB09AECE5B31">
    <w:name w:val="9A35707CADF34357BD10CB09AECE5B31"/>
    <w:rsid w:val="00C31561"/>
  </w:style>
  <w:style w:type="paragraph" w:customStyle="1" w:styleId="B2DFE346215341DF8CC748C1962B37F6">
    <w:name w:val="B2DFE346215341DF8CC748C1962B37F6"/>
    <w:rsid w:val="00C31561"/>
  </w:style>
  <w:style w:type="paragraph" w:customStyle="1" w:styleId="C54E410C0FF745E48428EEA206B10FCC">
    <w:name w:val="C54E410C0FF745E48428EEA206B10FCC"/>
    <w:rsid w:val="00C31561"/>
  </w:style>
  <w:style w:type="paragraph" w:customStyle="1" w:styleId="138EA067C860473AB50BF2EFE4B0D1AA">
    <w:name w:val="138EA067C860473AB50BF2EFE4B0D1AA"/>
    <w:rsid w:val="00C31561"/>
  </w:style>
  <w:style w:type="paragraph" w:customStyle="1" w:styleId="612F030CA53844DDB52CC854D0BA8841">
    <w:name w:val="612F030CA53844DDB52CC854D0BA8841"/>
    <w:rsid w:val="00896101"/>
  </w:style>
  <w:style w:type="paragraph" w:customStyle="1" w:styleId="2E7D59A21C2D4EE39596F0207EAAC3D3">
    <w:name w:val="2E7D59A21C2D4EE39596F0207EAAC3D3"/>
    <w:rsid w:val="00896101"/>
  </w:style>
  <w:style w:type="paragraph" w:customStyle="1" w:styleId="378A56B34A1545D398B57E332CAD3183">
    <w:name w:val="378A56B34A1545D398B57E332CAD3183"/>
    <w:rsid w:val="00322DFD"/>
    <w:pPr>
      <w:spacing w:after="160" w:line="259" w:lineRule="auto"/>
    </w:pPr>
  </w:style>
  <w:style w:type="paragraph" w:customStyle="1" w:styleId="3C76ED5E2DBD4D699AF083706D640460">
    <w:name w:val="3C76ED5E2DBD4D699AF083706D640460"/>
    <w:rsid w:val="00322DFD"/>
    <w:pPr>
      <w:spacing w:after="160" w:line="259" w:lineRule="auto"/>
    </w:pPr>
  </w:style>
  <w:style w:type="paragraph" w:customStyle="1" w:styleId="F19D5EAF393C4DE7A4CBC0B1745BFC09">
    <w:name w:val="F19D5EAF393C4DE7A4CBC0B1745BFC09"/>
    <w:rsid w:val="00322DFD"/>
    <w:pPr>
      <w:spacing w:after="160" w:line="259" w:lineRule="auto"/>
    </w:pPr>
  </w:style>
  <w:style w:type="paragraph" w:customStyle="1" w:styleId="EC20BFEFBF7A41258EF9AC81CCDC4E6C">
    <w:name w:val="EC20BFEFBF7A41258EF9AC81CCDC4E6C"/>
    <w:rsid w:val="00322DFD"/>
    <w:pPr>
      <w:spacing w:after="160" w:line="259" w:lineRule="auto"/>
    </w:pPr>
  </w:style>
  <w:style w:type="paragraph" w:customStyle="1" w:styleId="4F53C125F58845DFB1FC56F486EEC5F7">
    <w:name w:val="4F53C125F58845DFB1FC56F486EEC5F7"/>
    <w:rsid w:val="00322DFD"/>
    <w:pPr>
      <w:spacing w:after="160" w:line="259" w:lineRule="auto"/>
    </w:pPr>
  </w:style>
  <w:style w:type="paragraph" w:customStyle="1" w:styleId="66DCB5E833F84433833C335900F9B112">
    <w:name w:val="66DCB5E833F84433833C335900F9B112"/>
    <w:rsid w:val="00322DFD"/>
    <w:pPr>
      <w:spacing w:after="160" w:line="259" w:lineRule="auto"/>
    </w:pPr>
  </w:style>
  <w:style w:type="paragraph" w:customStyle="1" w:styleId="B928372CCE2645ECBEDE7A7DE94760B8">
    <w:name w:val="B928372CCE2645ECBEDE7A7DE94760B8"/>
    <w:rsid w:val="00322DFD"/>
    <w:pPr>
      <w:spacing w:after="160" w:line="259" w:lineRule="auto"/>
    </w:pPr>
  </w:style>
  <w:style w:type="paragraph" w:customStyle="1" w:styleId="B6642052C8DE4CBD8074D4DEF81F6740">
    <w:name w:val="B6642052C8DE4CBD8074D4DEF81F6740"/>
    <w:rsid w:val="00322DFD"/>
    <w:pPr>
      <w:spacing w:after="160" w:line="259" w:lineRule="auto"/>
    </w:pPr>
  </w:style>
  <w:style w:type="paragraph" w:customStyle="1" w:styleId="FD0DE749FD2F4C45B6BD033BBBCE0110">
    <w:name w:val="FD0DE749FD2F4C45B6BD033BBBCE0110"/>
    <w:rsid w:val="00322DFD"/>
    <w:pPr>
      <w:spacing w:after="160" w:line="259" w:lineRule="auto"/>
    </w:pPr>
  </w:style>
  <w:style w:type="paragraph" w:customStyle="1" w:styleId="B766C1313FF544978B9DA7FEAD9B72A1">
    <w:name w:val="B766C1313FF544978B9DA7FEAD9B72A1"/>
    <w:rsid w:val="00322DFD"/>
    <w:pPr>
      <w:spacing w:after="160" w:line="259" w:lineRule="auto"/>
    </w:pPr>
  </w:style>
  <w:style w:type="paragraph" w:customStyle="1" w:styleId="F935296C0996456491365441D00C1B2B">
    <w:name w:val="F935296C0996456491365441D00C1B2B"/>
    <w:rsid w:val="00322DFD"/>
    <w:pPr>
      <w:spacing w:after="160" w:line="259" w:lineRule="auto"/>
    </w:pPr>
  </w:style>
  <w:style w:type="paragraph" w:customStyle="1" w:styleId="A65476A5F6C54B71A7088A63D16C068D">
    <w:name w:val="A65476A5F6C54B71A7088A63D16C068D"/>
    <w:rsid w:val="00322DFD"/>
    <w:pPr>
      <w:spacing w:after="160" w:line="259" w:lineRule="auto"/>
    </w:pPr>
  </w:style>
  <w:style w:type="paragraph" w:customStyle="1" w:styleId="CEE08EAA57F245808ACEC17D4BB76E66">
    <w:name w:val="CEE08EAA57F245808ACEC17D4BB76E66"/>
    <w:rsid w:val="00322DFD"/>
    <w:pPr>
      <w:spacing w:after="160" w:line="259" w:lineRule="auto"/>
    </w:pPr>
  </w:style>
  <w:style w:type="paragraph" w:customStyle="1" w:styleId="A5336B8EDEE0451E948AF336566BE53A">
    <w:name w:val="A5336B8EDEE0451E948AF336566BE53A"/>
    <w:rsid w:val="00322DFD"/>
    <w:pPr>
      <w:spacing w:after="160" w:line="259" w:lineRule="auto"/>
    </w:pPr>
  </w:style>
  <w:style w:type="paragraph" w:customStyle="1" w:styleId="FE9158E3825643CDA94A66754D308048">
    <w:name w:val="FE9158E3825643CDA94A66754D308048"/>
    <w:rsid w:val="00322DFD"/>
    <w:pPr>
      <w:spacing w:after="160" w:line="259" w:lineRule="auto"/>
    </w:pPr>
  </w:style>
  <w:style w:type="paragraph" w:customStyle="1" w:styleId="DF18C69EA7CC4FC29B34B5CBE3D98268">
    <w:name w:val="DF18C69EA7CC4FC29B34B5CBE3D98268"/>
    <w:rsid w:val="00322DFD"/>
    <w:pPr>
      <w:spacing w:after="160" w:line="259" w:lineRule="auto"/>
    </w:pPr>
  </w:style>
  <w:style w:type="paragraph" w:customStyle="1" w:styleId="47AFF5618AC442DB873147FA249C01AE">
    <w:name w:val="47AFF5618AC442DB873147FA249C01AE"/>
    <w:rsid w:val="00322DFD"/>
    <w:pPr>
      <w:spacing w:after="160" w:line="259" w:lineRule="auto"/>
    </w:pPr>
  </w:style>
  <w:style w:type="paragraph" w:customStyle="1" w:styleId="444D93B9ABB04C4B84102C57452C37C4">
    <w:name w:val="444D93B9ABB04C4B84102C57452C37C4"/>
    <w:rsid w:val="00322DFD"/>
    <w:pPr>
      <w:spacing w:after="160" w:line="259" w:lineRule="auto"/>
    </w:pPr>
  </w:style>
  <w:style w:type="paragraph" w:customStyle="1" w:styleId="2A3C2E6609E4498A9D2F8F817D8DAF16">
    <w:name w:val="2A3C2E6609E4498A9D2F8F817D8DAF16"/>
    <w:rsid w:val="00322DFD"/>
    <w:pPr>
      <w:spacing w:after="160" w:line="259" w:lineRule="auto"/>
    </w:pPr>
  </w:style>
  <w:style w:type="paragraph" w:customStyle="1" w:styleId="3E74E8D684554B4A880B5A32167E210F">
    <w:name w:val="3E74E8D684554B4A880B5A32167E210F"/>
    <w:rsid w:val="00322DFD"/>
    <w:pPr>
      <w:spacing w:after="160" w:line="259" w:lineRule="auto"/>
    </w:pPr>
  </w:style>
  <w:style w:type="paragraph" w:customStyle="1" w:styleId="22383D4F4DB8467CB227E6B5F4AC8C13">
    <w:name w:val="22383D4F4DB8467CB227E6B5F4AC8C13"/>
    <w:rsid w:val="00322DFD"/>
    <w:pPr>
      <w:spacing w:after="160" w:line="259" w:lineRule="auto"/>
    </w:pPr>
  </w:style>
  <w:style w:type="paragraph" w:customStyle="1" w:styleId="0AF20FB04FCE49D68DCAC8D4BEEE8DBB">
    <w:name w:val="0AF20FB04FCE49D68DCAC8D4BEEE8DBB"/>
    <w:rsid w:val="00322DFD"/>
    <w:pPr>
      <w:spacing w:after="160" w:line="259" w:lineRule="auto"/>
    </w:pPr>
  </w:style>
  <w:style w:type="paragraph" w:customStyle="1" w:styleId="D6417423126E4366B45CC95CB218F813">
    <w:name w:val="D6417423126E4366B45CC95CB218F813"/>
    <w:rsid w:val="00322DFD"/>
    <w:pPr>
      <w:spacing w:after="160" w:line="259" w:lineRule="auto"/>
    </w:pPr>
  </w:style>
  <w:style w:type="paragraph" w:customStyle="1" w:styleId="B88F3967654E426ABBCBE2E434B54645">
    <w:name w:val="B88F3967654E426ABBCBE2E434B54645"/>
    <w:rsid w:val="00322DFD"/>
    <w:pPr>
      <w:spacing w:after="160" w:line="259" w:lineRule="auto"/>
    </w:pPr>
  </w:style>
  <w:style w:type="paragraph" w:customStyle="1" w:styleId="DDF0A1FBBED4477486CE77E60B68F16C">
    <w:name w:val="DDF0A1FBBED4477486CE77E60B68F16C"/>
    <w:rsid w:val="00322DFD"/>
    <w:pPr>
      <w:spacing w:after="160" w:line="259" w:lineRule="auto"/>
    </w:pPr>
  </w:style>
  <w:style w:type="paragraph" w:customStyle="1" w:styleId="7D76F22841B540B5AF57BB1F5A23EF77">
    <w:name w:val="7D76F22841B540B5AF57BB1F5A23EF77"/>
    <w:rsid w:val="00322DFD"/>
    <w:pPr>
      <w:spacing w:after="160" w:line="259" w:lineRule="auto"/>
    </w:pPr>
  </w:style>
  <w:style w:type="paragraph" w:customStyle="1" w:styleId="D3456E23137E48DC808B00E26F8DE0A8">
    <w:name w:val="D3456E23137E48DC808B00E26F8DE0A8"/>
    <w:rsid w:val="00322DFD"/>
    <w:pPr>
      <w:spacing w:after="160" w:line="259" w:lineRule="auto"/>
    </w:pPr>
  </w:style>
  <w:style w:type="paragraph" w:customStyle="1" w:styleId="8D955487E86742C582D176920FCC7B6B">
    <w:name w:val="8D955487E86742C582D176920FCC7B6B"/>
    <w:rsid w:val="00322DFD"/>
    <w:pPr>
      <w:spacing w:after="160" w:line="259" w:lineRule="auto"/>
    </w:pPr>
  </w:style>
  <w:style w:type="paragraph" w:customStyle="1" w:styleId="55EE65E8EB9B4E93AAFEAB55424EF3D5">
    <w:name w:val="55EE65E8EB9B4E93AAFEAB55424EF3D5"/>
    <w:rsid w:val="00322DFD"/>
    <w:pPr>
      <w:spacing w:after="160" w:line="259" w:lineRule="auto"/>
    </w:pPr>
  </w:style>
  <w:style w:type="paragraph" w:customStyle="1" w:styleId="7C9D7B1FF4B244BCBA5C23BA27B10EEF">
    <w:name w:val="7C9D7B1FF4B244BCBA5C23BA27B10EEF"/>
    <w:rsid w:val="00322DFD"/>
    <w:pPr>
      <w:spacing w:after="160" w:line="259" w:lineRule="auto"/>
    </w:pPr>
  </w:style>
  <w:style w:type="paragraph" w:customStyle="1" w:styleId="C1EC6F1B71744528A8E66B2BA90F56EE">
    <w:name w:val="C1EC6F1B71744528A8E66B2BA90F56EE"/>
    <w:rsid w:val="00322DFD"/>
    <w:pPr>
      <w:spacing w:after="160" w:line="259" w:lineRule="auto"/>
    </w:pPr>
  </w:style>
  <w:style w:type="paragraph" w:customStyle="1" w:styleId="853671223C2D495CA605743E2AEC5844">
    <w:name w:val="853671223C2D495CA605743E2AEC5844"/>
    <w:rsid w:val="00322DFD"/>
    <w:pPr>
      <w:spacing w:after="160" w:line="259" w:lineRule="auto"/>
    </w:pPr>
  </w:style>
  <w:style w:type="paragraph" w:customStyle="1" w:styleId="242412F0DC3F4C068D2A5F969AC5C399">
    <w:name w:val="242412F0DC3F4C068D2A5F969AC5C399"/>
    <w:rsid w:val="00322DFD"/>
    <w:pPr>
      <w:spacing w:after="160" w:line="259" w:lineRule="auto"/>
    </w:pPr>
  </w:style>
  <w:style w:type="paragraph" w:customStyle="1" w:styleId="62248EB89DB04E99BB44FC4CA0CCFB33">
    <w:name w:val="62248EB89DB04E99BB44FC4CA0CCFB33"/>
    <w:rsid w:val="00322DFD"/>
    <w:pPr>
      <w:spacing w:after="160" w:line="259" w:lineRule="auto"/>
    </w:pPr>
  </w:style>
  <w:style w:type="paragraph" w:customStyle="1" w:styleId="A7454F4855234C0583F029ED2F047AAB">
    <w:name w:val="A7454F4855234C0583F029ED2F047AAB"/>
    <w:rsid w:val="00322DFD"/>
    <w:pPr>
      <w:spacing w:after="160" w:line="259" w:lineRule="auto"/>
    </w:pPr>
  </w:style>
  <w:style w:type="paragraph" w:customStyle="1" w:styleId="53B8AEB722FE41B881EC5EC5F6CEDE2F">
    <w:name w:val="53B8AEB722FE41B881EC5EC5F6CEDE2F"/>
    <w:rsid w:val="00322DFD"/>
    <w:pPr>
      <w:spacing w:after="160" w:line="259" w:lineRule="auto"/>
    </w:pPr>
  </w:style>
  <w:style w:type="paragraph" w:customStyle="1" w:styleId="24D4FB3D18F64722945A5D5D00309817">
    <w:name w:val="24D4FB3D18F64722945A5D5D00309817"/>
    <w:rsid w:val="00322DFD"/>
    <w:pPr>
      <w:spacing w:after="160" w:line="259" w:lineRule="auto"/>
    </w:pPr>
  </w:style>
  <w:style w:type="paragraph" w:customStyle="1" w:styleId="F38F664D6903439DB128C331233FFF47">
    <w:name w:val="F38F664D6903439DB128C331233FFF47"/>
    <w:rsid w:val="00322DFD"/>
    <w:pPr>
      <w:spacing w:after="160" w:line="259" w:lineRule="auto"/>
    </w:pPr>
  </w:style>
  <w:style w:type="paragraph" w:customStyle="1" w:styleId="8DD4733655F0404599A65ECBF891A110">
    <w:name w:val="8DD4733655F0404599A65ECBF891A110"/>
    <w:rsid w:val="00322DFD"/>
    <w:pPr>
      <w:spacing w:after="160" w:line="259" w:lineRule="auto"/>
    </w:pPr>
  </w:style>
  <w:style w:type="paragraph" w:customStyle="1" w:styleId="A8B9333646FF4FACAC38976386A92B08">
    <w:name w:val="A8B9333646FF4FACAC38976386A92B08"/>
    <w:rsid w:val="00322DFD"/>
    <w:pPr>
      <w:spacing w:after="160" w:line="259" w:lineRule="auto"/>
    </w:pPr>
  </w:style>
  <w:style w:type="paragraph" w:customStyle="1" w:styleId="00533255411E4DF9A623B0FCF9736FF2">
    <w:name w:val="00533255411E4DF9A623B0FCF9736FF2"/>
    <w:rsid w:val="00322DFD"/>
    <w:pPr>
      <w:spacing w:after="160" w:line="259" w:lineRule="auto"/>
    </w:pPr>
  </w:style>
  <w:style w:type="paragraph" w:customStyle="1" w:styleId="4AC93E910B1E42B19AEEEE5CE88F2631">
    <w:name w:val="4AC93E910B1E42B19AEEEE5CE88F2631"/>
    <w:rsid w:val="00322DFD"/>
    <w:pPr>
      <w:spacing w:after="160" w:line="259" w:lineRule="auto"/>
    </w:pPr>
  </w:style>
  <w:style w:type="paragraph" w:customStyle="1" w:styleId="51308584A9B14ADB8F12503A581F5F82">
    <w:name w:val="51308584A9B14ADB8F12503A581F5F82"/>
    <w:rsid w:val="00322DFD"/>
    <w:pPr>
      <w:spacing w:after="160" w:line="259" w:lineRule="auto"/>
    </w:pPr>
  </w:style>
  <w:style w:type="paragraph" w:customStyle="1" w:styleId="937DF21CFDF245C285152469ACA93DA1">
    <w:name w:val="937DF21CFDF245C285152469ACA93DA1"/>
    <w:rsid w:val="00322DFD"/>
    <w:pPr>
      <w:spacing w:after="160" w:line="259" w:lineRule="auto"/>
    </w:pPr>
  </w:style>
  <w:style w:type="paragraph" w:customStyle="1" w:styleId="9013C8146B69405A8C2A170F5F97D703">
    <w:name w:val="9013C8146B69405A8C2A170F5F97D703"/>
    <w:rsid w:val="0027318E"/>
    <w:pPr>
      <w:spacing w:after="160" w:line="259" w:lineRule="auto"/>
    </w:pPr>
  </w:style>
  <w:style w:type="paragraph" w:customStyle="1" w:styleId="C3F735DA4E2842488DDCBEB4B075AAFA">
    <w:name w:val="C3F735DA4E2842488DDCBEB4B075AAFA"/>
    <w:rsid w:val="0027318E"/>
    <w:pPr>
      <w:spacing w:after="160" w:line="259" w:lineRule="auto"/>
    </w:pPr>
  </w:style>
  <w:style w:type="paragraph" w:customStyle="1" w:styleId="B8B9D49DCA0C4E05B7EB8E0C5C89C6CD">
    <w:name w:val="B8B9D49DCA0C4E05B7EB8E0C5C89C6CD"/>
    <w:rsid w:val="0027318E"/>
    <w:pPr>
      <w:spacing w:after="160" w:line="259" w:lineRule="auto"/>
    </w:pPr>
  </w:style>
  <w:style w:type="paragraph" w:customStyle="1" w:styleId="AC9A58E05AEA4B39BFE21743D166F80F">
    <w:name w:val="AC9A58E05AEA4B39BFE21743D166F80F"/>
    <w:rsid w:val="0027318E"/>
    <w:pPr>
      <w:spacing w:after="160" w:line="259" w:lineRule="auto"/>
    </w:pPr>
  </w:style>
  <w:style w:type="paragraph" w:customStyle="1" w:styleId="0DDDE2D30E0C4E809FE975793664F5AB">
    <w:name w:val="0DDDE2D30E0C4E809FE975793664F5AB"/>
    <w:rsid w:val="0027318E"/>
    <w:pPr>
      <w:spacing w:after="160" w:line="259" w:lineRule="auto"/>
    </w:pPr>
  </w:style>
  <w:style w:type="paragraph" w:customStyle="1" w:styleId="BF6ABA95AEC7402E94187C9AEC989785">
    <w:name w:val="BF6ABA95AEC7402E94187C9AEC989785"/>
    <w:rsid w:val="0027318E"/>
    <w:pPr>
      <w:spacing w:after="160" w:line="259" w:lineRule="auto"/>
    </w:pPr>
  </w:style>
  <w:style w:type="paragraph" w:customStyle="1" w:styleId="C224F529F62A44EFB2C51E679C8CE5CC">
    <w:name w:val="C224F529F62A44EFB2C51E679C8CE5CC"/>
    <w:rsid w:val="0027318E"/>
    <w:pPr>
      <w:spacing w:after="160" w:line="259" w:lineRule="auto"/>
    </w:pPr>
  </w:style>
  <w:style w:type="paragraph" w:customStyle="1" w:styleId="17EAFD45229E49B9A3E11DD0FB26BEF5">
    <w:name w:val="17EAFD45229E49B9A3E11DD0FB26BEF5"/>
    <w:rsid w:val="0027318E"/>
    <w:pPr>
      <w:spacing w:after="160" w:line="259" w:lineRule="auto"/>
    </w:pPr>
  </w:style>
  <w:style w:type="paragraph" w:customStyle="1" w:styleId="2C939ECFEA1248F795B99F913A2196D1">
    <w:name w:val="2C939ECFEA1248F795B99F913A2196D1"/>
    <w:rsid w:val="0027318E"/>
    <w:pPr>
      <w:spacing w:after="160" w:line="259" w:lineRule="auto"/>
    </w:pPr>
  </w:style>
  <w:style w:type="paragraph" w:customStyle="1" w:styleId="1C6C06E404C049D5879D789DD491AA8B">
    <w:name w:val="1C6C06E404C049D5879D789DD491AA8B"/>
    <w:rsid w:val="0027318E"/>
    <w:pPr>
      <w:spacing w:after="160" w:line="259" w:lineRule="auto"/>
    </w:pPr>
  </w:style>
  <w:style w:type="paragraph" w:customStyle="1" w:styleId="E24B90312CA54FB98E1BDE2F881475A3">
    <w:name w:val="E24B90312CA54FB98E1BDE2F881475A3"/>
    <w:rsid w:val="0027318E"/>
    <w:pPr>
      <w:spacing w:after="160" w:line="259" w:lineRule="auto"/>
    </w:pPr>
  </w:style>
  <w:style w:type="paragraph" w:customStyle="1" w:styleId="E4988DA923AF49C9AFD2A850AE56EE93">
    <w:name w:val="E4988DA923AF49C9AFD2A850AE56EE93"/>
    <w:rsid w:val="0027318E"/>
    <w:pPr>
      <w:spacing w:after="160" w:line="259" w:lineRule="auto"/>
    </w:pPr>
  </w:style>
  <w:style w:type="paragraph" w:customStyle="1" w:styleId="E417A9696DD64995AD5A7B590ADE6A5C">
    <w:name w:val="E417A9696DD64995AD5A7B590ADE6A5C"/>
    <w:rsid w:val="0027318E"/>
    <w:pPr>
      <w:spacing w:after="160" w:line="259" w:lineRule="auto"/>
    </w:pPr>
  </w:style>
  <w:style w:type="paragraph" w:customStyle="1" w:styleId="CECBF471BFDD427E92734C8C54B1C41F">
    <w:name w:val="CECBF471BFDD427E92734C8C54B1C41F"/>
    <w:rsid w:val="0027318E"/>
    <w:pPr>
      <w:spacing w:after="160" w:line="259" w:lineRule="auto"/>
    </w:pPr>
  </w:style>
  <w:style w:type="paragraph" w:customStyle="1" w:styleId="5448D45C62FF441E9A21544469B56656">
    <w:name w:val="5448D45C62FF441E9A21544469B56656"/>
    <w:rsid w:val="0027318E"/>
    <w:pPr>
      <w:spacing w:after="160" w:line="259" w:lineRule="auto"/>
    </w:pPr>
  </w:style>
  <w:style w:type="paragraph" w:customStyle="1" w:styleId="7226A49DD61A49D4AA3E970D14AE6097">
    <w:name w:val="7226A49DD61A49D4AA3E970D14AE6097"/>
    <w:rsid w:val="0027318E"/>
    <w:pPr>
      <w:spacing w:after="160" w:line="259" w:lineRule="auto"/>
    </w:pPr>
  </w:style>
  <w:style w:type="paragraph" w:customStyle="1" w:styleId="EA20CEAA83C74DA98C49DF37AE87C2C4">
    <w:name w:val="EA20CEAA83C74DA98C49DF37AE87C2C4"/>
    <w:rsid w:val="0027318E"/>
    <w:pPr>
      <w:spacing w:after="160" w:line="259" w:lineRule="auto"/>
    </w:pPr>
  </w:style>
  <w:style w:type="paragraph" w:customStyle="1" w:styleId="E62D8C2E54A544679CC40D9EF04712E9">
    <w:name w:val="E62D8C2E54A544679CC40D9EF04712E9"/>
    <w:rsid w:val="0027318E"/>
    <w:pPr>
      <w:spacing w:after="160" w:line="259" w:lineRule="auto"/>
    </w:pPr>
  </w:style>
  <w:style w:type="paragraph" w:customStyle="1" w:styleId="580B40BEBE114A7CA58D2B20A7D200C1">
    <w:name w:val="580B40BEBE114A7CA58D2B20A7D200C1"/>
    <w:rsid w:val="0027318E"/>
    <w:pPr>
      <w:spacing w:after="160" w:line="259" w:lineRule="auto"/>
    </w:pPr>
  </w:style>
  <w:style w:type="paragraph" w:customStyle="1" w:styleId="879290BCFDB0418DBDF886A694C5F93B">
    <w:name w:val="879290BCFDB0418DBDF886A694C5F93B"/>
    <w:rsid w:val="0027318E"/>
    <w:pPr>
      <w:spacing w:after="160" w:line="259" w:lineRule="auto"/>
    </w:pPr>
  </w:style>
  <w:style w:type="paragraph" w:customStyle="1" w:styleId="828A6B0493C44D2292C7B63B37A288D3">
    <w:name w:val="828A6B0493C44D2292C7B63B37A288D3"/>
    <w:rsid w:val="0027318E"/>
    <w:pPr>
      <w:spacing w:after="160" w:line="259" w:lineRule="auto"/>
    </w:pPr>
  </w:style>
  <w:style w:type="paragraph" w:customStyle="1" w:styleId="0276141FE70E44AFA9CECFE06B04E44A">
    <w:name w:val="0276141FE70E44AFA9CECFE06B04E44A"/>
    <w:rsid w:val="0027318E"/>
    <w:pPr>
      <w:spacing w:after="160" w:line="259" w:lineRule="auto"/>
    </w:pPr>
  </w:style>
  <w:style w:type="paragraph" w:customStyle="1" w:styleId="4F4EDF5E74DF4F9DBE0240B6DE99B22C">
    <w:name w:val="4F4EDF5E74DF4F9DBE0240B6DE99B22C"/>
    <w:rsid w:val="0027318E"/>
    <w:pPr>
      <w:spacing w:after="160" w:line="259" w:lineRule="auto"/>
    </w:pPr>
  </w:style>
  <w:style w:type="paragraph" w:customStyle="1" w:styleId="6EFE888AA56F4A549F73A60BB443A4BE">
    <w:name w:val="6EFE888AA56F4A549F73A60BB443A4BE"/>
    <w:rsid w:val="0027318E"/>
    <w:pPr>
      <w:spacing w:after="160" w:line="259" w:lineRule="auto"/>
    </w:pPr>
  </w:style>
  <w:style w:type="paragraph" w:customStyle="1" w:styleId="B7FEE8A710484937904BFFC453AF7F70">
    <w:name w:val="B7FEE8A710484937904BFFC453AF7F70"/>
    <w:rsid w:val="0027318E"/>
    <w:pPr>
      <w:spacing w:after="160" w:line="259" w:lineRule="auto"/>
    </w:pPr>
  </w:style>
  <w:style w:type="paragraph" w:customStyle="1" w:styleId="ACB5CB80496E480D8043D82CDF0C1BA9">
    <w:name w:val="ACB5CB80496E480D8043D82CDF0C1BA9"/>
    <w:rsid w:val="0027318E"/>
    <w:pPr>
      <w:spacing w:after="160" w:line="259" w:lineRule="auto"/>
    </w:pPr>
  </w:style>
  <w:style w:type="paragraph" w:customStyle="1" w:styleId="3D95BF1E0831479C86E30BE0AA7CF345">
    <w:name w:val="3D95BF1E0831479C86E30BE0AA7CF345"/>
    <w:rsid w:val="0027318E"/>
    <w:pPr>
      <w:spacing w:after="160" w:line="259" w:lineRule="auto"/>
    </w:pPr>
  </w:style>
  <w:style w:type="paragraph" w:customStyle="1" w:styleId="C61B9A5E48FD44F099868EE580FC3712">
    <w:name w:val="C61B9A5E48FD44F099868EE580FC3712"/>
    <w:rsid w:val="0027318E"/>
    <w:pPr>
      <w:spacing w:after="160" w:line="259" w:lineRule="auto"/>
    </w:pPr>
  </w:style>
  <w:style w:type="paragraph" w:customStyle="1" w:styleId="87AF1C2533B94F43AA51BA303C569D7C">
    <w:name w:val="87AF1C2533B94F43AA51BA303C569D7C"/>
    <w:rsid w:val="0027318E"/>
    <w:pPr>
      <w:spacing w:after="160" w:line="259" w:lineRule="auto"/>
    </w:pPr>
  </w:style>
  <w:style w:type="paragraph" w:customStyle="1" w:styleId="8B75E32FF6D64697B2BDF72079CAEB09">
    <w:name w:val="8B75E32FF6D64697B2BDF72079CAEB09"/>
    <w:rsid w:val="0027318E"/>
    <w:pPr>
      <w:spacing w:after="160" w:line="259" w:lineRule="auto"/>
    </w:pPr>
  </w:style>
  <w:style w:type="paragraph" w:customStyle="1" w:styleId="0CA5F5934CCB459787C2B224E98B1CF0">
    <w:name w:val="0CA5F5934CCB459787C2B224E98B1CF0"/>
    <w:rsid w:val="0027318E"/>
    <w:pPr>
      <w:spacing w:after="160" w:line="259" w:lineRule="auto"/>
    </w:pPr>
  </w:style>
  <w:style w:type="paragraph" w:customStyle="1" w:styleId="0752A96BE17A4F0D987FCB58860512AC">
    <w:name w:val="0752A96BE17A4F0D987FCB58860512AC"/>
    <w:rsid w:val="0027318E"/>
    <w:pPr>
      <w:spacing w:after="160" w:line="259" w:lineRule="auto"/>
    </w:pPr>
  </w:style>
  <w:style w:type="paragraph" w:customStyle="1" w:styleId="021F00BFE8584ED2A7192B9BF1811439">
    <w:name w:val="021F00BFE8584ED2A7192B9BF1811439"/>
    <w:rsid w:val="0027318E"/>
    <w:pPr>
      <w:spacing w:after="160" w:line="259" w:lineRule="auto"/>
    </w:pPr>
  </w:style>
  <w:style w:type="paragraph" w:customStyle="1" w:styleId="D64AB7539CEB4DDC97D99BD82805A327">
    <w:name w:val="D64AB7539CEB4DDC97D99BD82805A327"/>
    <w:rsid w:val="0027318E"/>
    <w:pPr>
      <w:spacing w:after="160" w:line="259" w:lineRule="auto"/>
    </w:pPr>
  </w:style>
  <w:style w:type="paragraph" w:customStyle="1" w:styleId="FCA7C72645824D4F9877155BF99CDED7">
    <w:name w:val="FCA7C72645824D4F9877155BF99CDED7"/>
    <w:rsid w:val="0027318E"/>
    <w:pPr>
      <w:spacing w:after="160" w:line="259" w:lineRule="auto"/>
    </w:pPr>
  </w:style>
  <w:style w:type="paragraph" w:customStyle="1" w:styleId="619BB7BB27044826B4C2BA887FBD5833">
    <w:name w:val="619BB7BB27044826B4C2BA887FBD5833"/>
    <w:rsid w:val="0027318E"/>
    <w:pPr>
      <w:spacing w:after="160" w:line="259" w:lineRule="auto"/>
    </w:pPr>
  </w:style>
  <w:style w:type="paragraph" w:customStyle="1" w:styleId="52F5F7406B2E463F9F94ADC52D8F0CA6">
    <w:name w:val="52F5F7406B2E463F9F94ADC52D8F0CA6"/>
    <w:rsid w:val="0027318E"/>
    <w:pPr>
      <w:spacing w:after="160" w:line="259" w:lineRule="auto"/>
    </w:pPr>
  </w:style>
  <w:style w:type="paragraph" w:customStyle="1" w:styleId="7FE0B7CC20AA4288A72C66B1A90C4F48">
    <w:name w:val="7FE0B7CC20AA4288A72C66B1A90C4F48"/>
    <w:rsid w:val="0027318E"/>
    <w:pPr>
      <w:spacing w:after="160" w:line="259" w:lineRule="auto"/>
    </w:pPr>
  </w:style>
  <w:style w:type="paragraph" w:customStyle="1" w:styleId="602DD8373D994197BC1245B9F39A1222">
    <w:name w:val="602DD8373D994197BC1245B9F39A1222"/>
    <w:rsid w:val="0027318E"/>
    <w:pPr>
      <w:spacing w:after="160" w:line="259" w:lineRule="auto"/>
    </w:pPr>
  </w:style>
  <w:style w:type="paragraph" w:customStyle="1" w:styleId="DAB9636DE0F5466A96C804C19D1E3DD7">
    <w:name w:val="DAB9636DE0F5466A96C804C19D1E3DD7"/>
    <w:rsid w:val="0027318E"/>
    <w:pPr>
      <w:spacing w:after="160" w:line="259" w:lineRule="auto"/>
    </w:pPr>
  </w:style>
  <w:style w:type="paragraph" w:customStyle="1" w:styleId="6F19C0DDBAF3483789B23324B38EA3BA">
    <w:name w:val="6F19C0DDBAF3483789B23324B38EA3BA"/>
    <w:rsid w:val="0027318E"/>
    <w:pPr>
      <w:spacing w:after="160" w:line="259" w:lineRule="auto"/>
    </w:pPr>
  </w:style>
  <w:style w:type="paragraph" w:customStyle="1" w:styleId="5F71B754F4A7469BA1A9C8BC8410472F">
    <w:name w:val="5F71B754F4A7469BA1A9C8BC8410472F"/>
    <w:rsid w:val="0027318E"/>
    <w:pPr>
      <w:spacing w:after="160" w:line="259" w:lineRule="auto"/>
    </w:pPr>
  </w:style>
  <w:style w:type="paragraph" w:customStyle="1" w:styleId="7E22CCEF44534C99A173E94F6C6A44EA">
    <w:name w:val="7E22CCEF44534C99A173E94F6C6A44EA"/>
    <w:rsid w:val="0027318E"/>
    <w:pPr>
      <w:spacing w:after="160" w:line="259" w:lineRule="auto"/>
    </w:pPr>
  </w:style>
  <w:style w:type="paragraph" w:customStyle="1" w:styleId="C1B8CA1FFDE8472C881795627619A5AF">
    <w:name w:val="C1B8CA1FFDE8472C881795627619A5AF"/>
    <w:rsid w:val="0027318E"/>
    <w:pPr>
      <w:spacing w:after="160" w:line="259" w:lineRule="auto"/>
    </w:pPr>
  </w:style>
  <w:style w:type="paragraph" w:customStyle="1" w:styleId="D1ED74B7F2C84372B8B89E6964941D54">
    <w:name w:val="D1ED74B7F2C84372B8B89E6964941D54"/>
    <w:rsid w:val="0027318E"/>
    <w:pPr>
      <w:spacing w:after="160" w:line="259" w:lineRule="auto"/>
    </w:pPr>
  </w:style>
  <w:style w:type="paragraph" w:customStyle="1" w:styleId="ECA00FFDDB424A7F9646606B77FCB32E">
    <w:name w:val="ECA00FFDDB424A7F9646606B77FCB32E"/>
    <w:rsid w:val="0027318E"/>
    <w:pPr>
      <w:spacing w:after="160" w:line="259" w:lineRule="auto"/>
    </w:pPr>
  </w:style>
  <w:style w:type="paragraph" w:customStyle="1" w:styleId="D2477AD79C124897AACC5E1107265B16">
    <w:name w:val="D2477AD79C124897AACC5E1107265B16"/>
    <w:rsid w:val="0027318E"/>
    <w:pPr>
      <w:spacing w:after="160" w:line="259" w:lineRule="auto"/>
    </w:pPr>
  </w:style>
  <w:style w:type="paragraph" w:customStyle="1" w:styleId="19483FDDCB754FE59D7CAE86B0252D02">
    <w:name w:val="19483FDDCB754FE59D7CAE86B0252D02"/>
    <w:rsid w:val="0027318E"/>
    <w:pPr>
      <w:spacing w:after="160" w:line="259" w:lineRule="auto"/>
    </w:pPr>
  </w:style>
  <w:style w:type="paragraph" w:customStyle="1" w:styleId="66793724E7C84BC29487B0641BC37045">
    <w:name w:val="66793724E7C84BC29487B0641BC37045"/>
    <w:rsid w:val="0027318E"/>
    <w:pPr>
      <w:spacing w:after="160" w:line="259" w:lineRule="auto"/>
    </w:pPr>
  </w:style>
  <w:style w:type="paragraph" w:customStyle="1" w:styleId="8503E883B65C419991109416BA0E48EB">
    <w:name w:val="8503E883B65C419991109416BA0E48EB"/>
    <w:rsid w:val="0027318E"/>
    <w:pPr>
      <w:spacing w:after="160" w:line="259" w:lineRule="auto"/>
    </w:pPr>
  </w:style>
  <w:style w:type="paragraph" w:customStyle="1" w:styleId="519A96F4033D43CCAFAE6B44C89FF4EA">
    <w:name w:val="519A96F4033D43CCAFAE6B44C89FF4EA"/>
    <w:rsid w:val="0027318E"/>
    <w:pPr>
      <w:spacing w:after="160" w:line="259" w:lineRule="auto"/>
    </w:pPr>
  </w:style>
  <w:style w:type="paragraph" w:customStyle="1" w:styleId="7B32B17A8A3D464DBD6EAAB6F809DA19">
    <w:name w:val="7B32B17A8A3D464DBD6EAAB6F809DA19"/>
    <w:rsid w:val="0027318E"/>
    <w:pPr>
      <w:spacing w:after="160" w:line="259" w:lineRule="auto"/>
    </w:pPr>
  </w:style>
  <w:style w:type="paragraph" w:customStyle="1" w:styleId="6AF977008C2C4842AE6D5F22821400DD">
    <w:name w:val="6AF977008C2C4842AE6D5F22821400DD"/>
    <w:rsid w:val="0027318E"/>
    <w:pPr>
      <w:spacing w:after="160" w:line="259" w:lineRule="auto"/>
    </w:pPr>
  </w:style>
  <w:style w:type="paragraph" w:customStyle="1" w:styleId="3EC0437F9BD64E32B430FD53A86E7CD3">
    <w:name w:val="3EC0437F9BD64E32B430FD53A86E7CD3"/>
    <w:rsid w:val="0027318E"/>
    <w:pPr>
      <w:spacing w:after="160" w:line="259" w:lineRule="auto"/>
    </w:pPr>
  </w:style>
  <w:style w:type="paragraph" w:customStyle="1" w:styleId="AB89A41F5B814F37AC6E6EA14B31E295">
    <w:name w:val="AB89A41F5B814F37AC6E6EA14B31E295"/>
    <w:rsid w:val="0027318E"/>
    <w:pPr>
      <w:spacing w:after="160" w:line="259" w:lineRule="auto"/>
    </w:pPr>
  </w:style>
  <w:style w:type="paragraph" w:customStyle="1" w:styleId="CAA73C46175F412A9638CCD0DB6E9C01">
    <w:name w:val="CAA73C46175F412A9638CCD0DB6E9C01"/>
    <w:rsid w:val="0027318E"/>
    <w:pPr>
      <w:spacing w:after="160" w:line="259" w:lineRule="auto"/>
    </w:pPr>
  </w:style>
  <w:style w:type="paragraph" w:customStyle="1" w:styleId="E0FF275AD05F4B37876911193659C17C">
    <w:name w:val="E0FF275AD05F4B37876911193659C17C"/>
    <w:rsid w:val="0027318E"/>
    <w:pPr>
      <w:spacing w:after="160" w:line="259" w:lineRule="auto"/>
    </w:pPr>
  </w:style>
  <w:style w:type="paragraph" w:customStyle="1" w:styleId="9ECC2F97253A496886CE0618DEAC078F">
    <w:name w:val="9ECC2F97253A496886CE0618DEAC078F"/>
    <w:rsid w:val="0027318E"/>
    <w:pPr>
      <w:spacing w:after="160" w:line="259" w:lineRule="auto"/>
    </w:pPr>
  </w:style>
  <w:style w:type="paragraph" w:customStyle="1" w:styleId="83B0E1F0FE0D4885BD45EADC20C87A51">
    <w:name w:val="83B0E1F0FE0D4885BD45EADC20C87A51"/>
    <w:rsid w:val="0027318E"/>
    <w:pPr>
      <w:spacing w:after="160" w:line="259" w:lineRule="auto"/>
    </w:pPr>
  </w:style>
  <w:style w:type="paragraph" w:customStyle="1" w:styleId="AF94DC3DD5A849B9BF3E0157009E08D8">
    <w:name w:val="AF94DC3DD5A849B9BF3E0157009E08D8"/>
    <w:rsid w:val="0027318E"/>
    <w:pPr>
      <w:spacing w:after="160" w:line="259" w:lineRule="auto"/>
    </w:pPr>
  </w:style>
  <w:style w:type="paragraph" w:customStyle="1" w:styleId="44A1F260821741D3BDEDD7ABAE8402D8">
    <w:name w:val="44A1F260821741D3BDEDD7ABAE8402D8"/>
    <w:rsid w:val="0027318E"/>
    <w:pPr>
      <w:spacing w:after="160" w:line="259" w:lineRule="auto"/>
    </w:pPr>
  </w:style>
  <w:style w:type="paragraph" w:customStyle="1" w:styleId="27037ADDCA3B4860B3AD9391B0E4C638">
    <w:name w:val="27037ADDCA3B4860B3AD9391B0E4C638"/>
    <w:rsid w:val="0027318E"/>
    <w:pPr>
      <w:spacing w:after="160" w:line="259" w:lineRule="auto"/>
    </w:pPr>
  </w:style>
  <w:style w:type="paragraph" w:customStyle="1" w:styleId="CF33DF6F1AE4494494C8512B27AB412F">
    <w:name w:val="CF33DF6F1AE4494494C8512B27AB412F"/>
    <w:rsid w:val="0027318E"/>
    <w:pPr>
      <w:spacing w:after="160" w:line="259" w:lineRule="auto"/>
    </w:pPr>
  </w:style>
  <w:style w:type="paragraph" w:customStyle="1" w:styleId="DB339B178E5E4C79AC683C7DA2A00E58">
    <w:name w:val="DB339B178E5E4C79AC683C7DA2A00E58"/>
    <w:rsid w:val="0027318E"/>
    <w:pPr>
      <w:spacing w:after="160" w:line="259" w:lineRule="auto"/>
    </w:pPr>
  </w:style>
  <w:style w:type="paragraph" w:customStyle="1" w:styleId="5A0F6E1B2C7F40C6A81B84DBD8E7D108">
    <w:name w:val="5A0F6E1B2C7F40C6A81B84DBD8E7D108"/>
    <w:rsid w:val="0027318E"/>
    <w:pPr>
      <w:spacing w:after="160" w:line="259" w:lineRule="auto"/>
    </w:pPr>
  </w:style>
  <w:style w:type="paragraph" w:customStyle="1" w:styleId="FE1F3F23E07C4E2689EA45E407F02692">
    <w:name w:val="FE1F3F23E07C4E2689EA45E407F02692"/>
    <w:rsid w:val="0027318E"/>
    <w:pPr>
      <w:spacing w:after="160" w:line="259" w:lineRule="auto"/>
    </w:pPr>
  </w:style>
  <w:style w:type="paragraph" w:customStyle="1" w:styleId="90415C4F93B2416A8075900B5616386B">
    <w:name w:val="90415C4F93B2416A8075900B5616386B"/>
    <w:rsid w:val="0027318E"/>
    <w:pPr>
      <w:spacing w:after="160" w:line="259" w:lineRule="auto"/>
    </w:pPr>
  </w:style>
  <w:style w:type="paragraph" w:customStyle="1" w:styleId="FC7AFED0D17F4DCBB5457708D6DC775A">
    <w:name w:val="FC7AFED0D17F4DCBB5457708D6DC775A"/>
    <w:rsid w:val="0027318E"/>
    <w:pPr>
      <w:spacing w:after="160" w:line="259" w:lineRule="auto"/>
    </w:pPr>
  </w:style>
  <w:style w:type="paragraph" w:customStyle="1" w:styleId="B738437B73664B9EA135BDCC039475E2">
    <w:name w:val="B738437B73664B9EA135BDCC039475E2"/>
    <w:rsid w:val="0027318E"/>
    <w:pPr>
      <w:spacing w:after="160" w:line="259" w:lineRule="auto"/>
    </w:pPr>
  </w:style>
  <w:style w:type="paragraph" w:customStyle="1" w:styleId="644CAF7D3960442A956908B5EDE933F3">
    <w:name w:val="644CAF7D3960442A956908B5EDE933F3"/>
    <w:rsid w:val="0027318E"/>
    <w:pPr>
      <w:spacing w:after="160" w:line="259" w:lineRule="auto"/>
    </w:pPr>
  </w:style>
  <w:style w:type="paragraph" w:customStyle="1" w:styleId="75334F81B000476C8DC79DEDD9020488">
    <w:name w:val="75334F81B000476C8DC79DEDD9020488"/>
    <w:rsid w:val="0027318E"/>
    <w:pPr>
      <w:spacing w:after="160" w:line="259" w:lineRule="auto"/>
    </w:pPr>
  </w:style>
  <w:style w:type="paragraph" w:customStyle="1" w:styleId="08FA1A448387422496582242C0522466">
    <w:name w:val="08FA1A448387422496582242C0522466"/>
    <w:rsid w:val="0027318E"/>
    <w:pPr>
      <w:spacing w:after="160" w:line="259" w:lineRule="auto"/>
    </w:pPr>
  </w:style>
  <w:style w:type="paragraph" w:customStyle="1" w:styleId="8029A4902B1440A49525FA554E9A9E82">
    <w:name w:val="8029A4902B1440A49525FA554E9A9E82"/>
    <w:rsid w:val="0027318E"/>
    <w:pPr>
      <w:spacing w:after="160" w:line="259" w:lineRule="auto"/>
    </w:pPr>
  </w:style>
  <w:style w:type="paragraph" w:customStyle="1" w:styleId="13094085FE0348A1A70CFB9EAAF58B08">
    <w:name w:val="13094085FE0348A1A70CFB9EAAF58B08"/>
    <w:rsid w:val="0027318E"/>
    <w:pPr>
      <w:spacing w:after="160" w:line="259" w:lineRule="auto"/>
    </w:pPr>
  </w:style>
  <w:style w:type="paragraph" w:customStyle="1" w:styleId="D1E379DDA9EA4AEBA2AC015701690CFE">
    <w:name w:val="D1E379DDA9EA4AEBA2AC015701690CFE"/>
    <w:rsid w:val="0027318E"/>
    <w:pPr>
      <w:spacing w:after="160" w:line="259" w:lineRule="auto"/>
    </w:pPr>
  </w:style>
  <w:style w:type="paragraph" w:customStyle="1" w:styleId="FFC311CDB80D4B848D9095DDD7FA22F5">
    <w:name w:val="FFC311CDB80D4B848D9095DDD7FA22F5"/>
    <w:rsid w:val="0027318E"/>
    <w:pPr>
      <w:spacing w:after="160" w:line="259" w:lineRule="auto"/>
    </w:pPr>
  </w:style>
  <w:style w:type="paragraph" w:customStyle="1" w:styleId="706F9C8B4AF5460F93E5A1294B1E8798">
    <w:name w:val="706F9C8B4AF5460F93E5A1294B1E8798"/>
    <w:rsid w:val="0027318E"/>
    <w:pPr>
      <w:spacing w:after="160" w:line="259" w:lineRule="auto"/>
    </w:pPr>
  </w:style>
  <w:style w:type="paragraph" w:customStyle="1" w:styleId="A9A9BDF33B4040738374B9D63AB1AD99">
    <w:name w:val="A9A9BDF33B4040738374B9D63AB1AD99"/>
    <w:rsid w:val="0027318E"/>
    <w:pPr>
      <w:spacing w:after="160" w:line="259" w:lineRule="auto"/>
    </w:pPr>
  </w:style>
  <w:style w:type="paragraph" w:customStyle="1" w:styleId="A492BB348BD14E399108856ECC64FB2D">
    <w:name w:val="A492BB348BD14E399108856ECC64FB2D"/>
    <w:rsid w:val="0027318E"/>
    <w:pPr>
      <w:spacing w:after="160" w:line="259" w:lineRule="auto"/>
    </w:pPr>
  </w:style>
  <w:style w:type="paragraph" w:customStyle="1" w:styleId="D6F281F3566E4FB0858A829A9077AB94">
    <w:name w:val="D6F281F3566E4FB0858A829A9077AB94"/>
    <w:rsid w:val="0027318E"/>
    <w:pPr>
      <w:spacing w:after="160" w:line="259" w:lineRule="auto"/>
    </w:pPr>
  </w:style>
  <w:style w:type="paragraph" w:customStyle="1" w:styleId="F050A8334DE24DDBA686124A8F922A22">
    <w:name w:val="F050A8334DE24DDBA686124A8F922A22"/>
    <w:rsid w:val="0027318E"/>
    <w:pPr>
      <w:spacing w:after="160" w:line="259" w:lineRule="auto"/>
    </w:pPr>
  </w:style>
  <w:style w:type="paragraph" w:customStyle="1" w:styleId="49647801C57F4FE4A1BD4C9858DF076E">
    <w:name w:val="49647801C57F4FE4A1BD4C9858DF076E"/>
    <w:rsid w:val="0027318E"/>
    <w:pPr>
      <w:spacing w:after="160" w:line="259" w:lineRule="auto"/>
    </w:pPr>
  </w:style>
  <w:style w:type="paragraph" w:customStyle="1" w:styleId="7356C141ED6D4B67ABFD94438F84A48B">
    <w:name w:val="7356C141ED6D4B67ABFD94438F84A48B"/>
    <w:rsid w:val="0027318E"/>
    <w:pPr>
      <w:spacing w:after="160" w:line="259" w:lineRule="auto"/>
    </w:pPr>
  </w:style>
  <w:style w:type="paragraph" w:customStyle="1" w:styleId="86983AD1DFF54AF99D7B2EF0ED203C73">
    <w:name w:val="86983AD1DFF54AF99D7B2EF0ED203C73"/>
    <w:rsid w:val="0027318E"/>
    <w:pPr>
      <w:spacing w:after="160" w:line="259" w:lineRule="auto"/>
    </w:pPr>
  </w:style>
  <w:style w:type="paragraph" w:customStyle="1" w:styleId="6AEBDF0986DE4D179E14E74078FDAD39">
    <w:name w:val="6AEBDF0986DE4D179E14E74078FDAD39"/>
    <w:rsid w:val="0027318E"/>
    <w:pPr>
      <w:spacing w:after="160" w:line="259" w:lineRule="auto"/>
    </w:pPr>
  </w:style>
  <w:style w:type="paragraph" w:customStyle="1" w:styleId="04A9B821AF06473A8018076A3BCB8360">
    <w:name w:val="04A9B821AF06473A8018076A3BCB8360"/>
    <w:rsid w:val="0027318E"/>
    <w:pPr>
      <w:spacing w:after="160" w:line="259" w:lineRule="auto"/>
    </w:pPr>
  </w:style>
  <w:style w:type="paragraph" w:customStyle="1" w:styleId="D32ECA03156D4237BD0CD7AD86BED18F">
    <w:name w:val="D32ECA03156D4237BD0CD7AD86BED18F"/>
    <w:rsid w:val="0027318E"/>
    <w:pPr>
      <w:spacing w:after="160" w:line="259" w:lineRule="auto"/>
    </w:pPr>
  </w:style>
  <w:style w:type="paragraph" w:customStyle="1" w:styleId="FAA5D0AD7106473FB5DFF050A569128B">
    <w:name w:val="FAA5D0AD7106473FB5DFF050A569128B"/>
    <w:rsid w:val="0027318E"/>
    <w:pPr>
      <w:spacing w:after="160" w:line="259" w:lineRule="auto"/>
    </w:pPr>
  </w:style>
  <w:style w:type="paragraph" w:customStyle="1" w:styleId="3EDA88A40C8A4DA681617E6219EBEFDD">
    <w:name w:val="3EDA88A40C8A4DA681617E6219EBEFDD"/>
    <w:rsid w:val="0027318E"/>
    <w:pPr>
      <w:spacing w:after="160" w:line="259" w:lineRule="auto"/>
    </w:pPr>
  </w:style>
  <w:style w:type="paragraph" w:customStyle="1" w:styleId="FC74846EA8114F91A549618854513ED9">
    <w:name w:val="FC74846EA8114F91A549618854513ED9"/>
    <w:rsid w:val="0027318E"/>
    <w:pPr>
      <w:spacing w:after="160" w:line="259" w:lineRule="auto"/>
    </w:pPr>
  </w:style>
  <w:style w:type="paragraph" w:customStyle="1" w:styleId="C2AA8A9371E84B28910E6E091A1CAFF6">
    <w:name w:val="C2AA8A9371E84B28910E6E091A1CAFF6"/>
    <w:rsid w:val="0027318E"/>
    <w:pPr>
      <w:spacing w:after="160" w:line="259" w:lineRule="auto"/>
    </w:pPr>
  </w:style>
  <w:style w:type="paragraph" w:customStyle="1" w:styleId="7F408C6F50044E64A31765090BE69CC5">
    <w:name w:val="7F408C6F50044E64A31765090BE69CC5"/>
    <w:rsid w:val="0027318E"/>
    <w:pPr>
      <w:spacing w:after="160" w:line="259" w:lineRule="auto"/>
    </w:pPr>
  </w:style>
  <w:style w:type="paragraph" w:customStyle="1" w:styleId="C74A435F95744FC1A8CE79D95D730D5A">
    <w:name w:val="C74A435F95744FC1A8CE79D95D730D5A"/>
    <w:rsid w:val="0027318E"/>
    <w:pPr>
      <w:spacing w:after="160" w:line="259" w:lineRule="auto"/>
    </w:pPr>
  </w:style>
  <w:style w:type="paragraph" w:customStyle="1" w:styleId="5104163845C74C3F96A3B903C5CF55FC">
    <w:name w:val="5104163845C74C3F96A3B903C5CF55FC"/>
    <w:rsid w:val="0027318E"/>
    <w:pPr>
      <w:spacing w:after="160" w:line="259" w:lineRule="auto"/>
    </w:pPr>
  </w:style>
  <w:style w:type="paragraph" w:customStyle="1" w:styleId="936017F8488240ACAE35D61D22B925EC">
    <w:name w:val="936017F8488240ACAE35D61D22B925EC"/>
    <w:rsid w:val="0027318E"/>
    <w:pPr>
      <w:spacing w:after="160" w:line="259" w:lineRule="auto"/>
    </w:pPr>
  </w:style>
  <w:style w:type="paragraph" w:customStyle="1" w:styleId="04512948A4554784BA00B4DE9D9CD36B">
    <w:name w:val="04512948A4554784BA00B4DE9D9CD36B"/>
    <w:rsid w:val="0027318E"/>
    <w:pPr>
      <w:spacing w:after="160" w:line="259" w:lineRule="auto"/>
    </w:pPr>
  </w:style>
  <w:style w:type="paragraph" w:customStyle="1" w:styleId="CB861CE1BA5A4C67AA5DE9814D516CB4">
    <w:name w:val="CB861CE1BA5A4C67AA5DE9814D516CB4"/>
    <w:rsid w:val="0027318E"/>
    <w:pPr>
      <w:spacing w:after="160" w:line="259" w:lineRule="auto"/>
    </w:pPr>
  </w:style>
  <w:style w:type="paragraph" w:customStyle="1" w:styleId="132FDF8AA6A8420F8082FF9D1B6CB496">
    <w:name w:val="132FDF8AA6A8420F8082FF9D1B6CB496"/>
    <w:rsid w:val="0027318E"/>
    <w:pPr>
      <w:spacing w:after="160" w:line="259" w:lineRule="auto"/>
    </w:pPr>
  </w:style>
  <w:style w:type="paragraph" w:customStyle="1" w:styleId="F723AA9DEB824CD4AA91B28EB6965A5E">
    <w:name w:val="F723AA9DEB824CD4AA91B28EB6965A5E"/>
    <w:rsid w:val="0027318E"/>
    <w:pPr>
      <w:spacing w:after="160" w:line="259" w:lineRule="auto"/>
    </w:pPr>
  </w:style>
  <w:style w:type="paragraph" w:customStyle="1" w:styleId="4F7FF595BAF64CD49D0A88773F33B401">
    <w:name w:val="4F7FF595BAF64CD49D0A88773F33B401"/>
    <w:rsid w:val="0027318E"/>
    <w:pPr>
      <w:spacing w:after="160" w:line="259" w:lineRule="auto"/>
    </w:pPr>
  </w:style>
  <w:style w:type="paragraph" w:customStyle="1" w:styleId="10433C6D92EE4112B31B917A91760121">
    <w:name w:val="10433C6D92EE4112B31B917A91760121"/>
    <w:rsid w:val="0027318E"/>
    <w:pPr>
      <w:spacing w:after="160" w:line="259" w:lineRule="auto"/>
    </w:pPr>
  </w:style>
  <w:style w:type="paragraph" w:customStyle="1" w:styleId="00EFF7DA41B643C2AC7708D50001DD09">
    <w:name w:val="00EFF7DA41B643C2AC7708D50001DD09"/>
    <w:rsid w:val="0027318E"/>
    <w:pPr>
      <w:spacing w:after="160" w:line="259" w:lineRule="auto"/>
    </w:pPr>
  </w:style>
  <w:style w:type="paragraph" w:customStyle="1" w:styleId="24AD2521952845B794EC17AF149C15FD">
    <w:name w:val="24AD2521952845B794EC17AF149C15FD"/>
    <w:rsid w:val="0027318E"/>
    <w:pPr>
      <w:spacing w:after="160" w:line="259" w:lineRule="auto"/>
    </w:pPr>
  </w:style>
  <w:style w:type="paragraph" w:customStyle="1" w:styleId="46B5FE5A15B74DE98FE9B8AA7D809082">
    <w:name w:val="46B5FE5A15B74DE98FE9B8AA7D809082"/>
    <w:rsid w:val="0027318E"/>
    <w:pPr>
      <w:spacing w:after="160" w:line="259" w:lineRule="auto"/>
    </w:pPr>
  </w:style>
  <w:style w:type="paragraph" w:customStyle="1" w:styleId="7396A019125F44F689EEB9FA71914429">
    <w:name w:val="7396A019125F44F689EEB9FA71914429"/>
    <w:rsid w:val="0027318E"/>
    <w:pPr>
      <w:spacing w:after="160" w:line="259" w:lineRule="auto"/>
    </w:pPr>
  </w:style>
  <w:style w:type="paragraph" w:customStyle="1" w:styleId="AF6682C10FDB4A33A43575967B97F177">
    <w:name w:val="AF6682C10FDB4A33A43575967B97F177"/>
    <w:rsid w:val="0027318E"/>
    <w:pPr>
      <w:spacing w:after="160" w:line="259" w:lineRule="auto"/>
    </w:pPr>
  </w:style>
  <w:style w:type="paragraph" w:customStyle="1" w:styleId="9B2470089B784169840F48465F6B4737">
    <w:name w:val="9B2470089B784169840F48465F6B4737"/>
    <w:rsid w:val="0027318E"/>
    <w:pPr>
      <w:spacing w:after="160" w:line="259" w:lineRule="auto"/>
    </w:pPr>
  </w:style>
  <w:style w:type="paragraph" w:customStyle="1" w:styleId="20546E21091249278809F89F64EA9A7C">
    <w:name w:val="20546E21091249278809F89F64EA9A7C"/>
    <w:rsid w:val="0027318E"/>
    <w:pPr>
      <w:spacing w:after="160" w:line="259" w:lineRule="auto"/>
    </w:pPr>
  </w:style>
  <w:style w:type="paragraph" w:customStyle="1" w:styleId="2CDFE893F1ED4F40B4D6A0182F86A077">
    <w:name w:val="2CDFE893F1ED4F40B4D6A0182F86A077"/>
    <w:rsid w:val="0027318E"/>
    <w:pPr>
      <w:spacing w:after="160" w:line="259" w:lineRule="auto"/>
    </w:pPr>
  </w:style>
  <w:style w:type="paragraph" w:customStyle="1" w:styleId="AB909B9D4DA94632A71CE13BBB9890CA">
    <w:name w:val="AB909B9D4DA94632A71CE13BBB9890CA"/>
    <w:rsid w:val="0027318E"/>
    <w:pPr>
      <w:spacing w:after="160" w:line="259" w:lineRule="auto"/>
    </w:pPr>
  </w:style>
  <w:style w:type="paragraph" w:customStyle="1" w:styleId="A38D59E3CE794F07968A9CB398D03A69">
    <w:name w:val="A38D59E3CE794F07968A9CB398D03A69"/>
    <w:rsid w:val="0027318E"/>
    <w:pPr>
      <w:spacing w:after="160" w:line="259" w:lineRule="auto"/>
    </w:pPr>
  </w:style>
  <w:style w:type="paragraph" w:customStyle="1" w:styleId="2739EC289E3E4E4FB37325F3E3F583DC">
    <w:name w:val="2739EC289E3E4E4FB37325F3E3F583DC"/>
    <w:rsid w:val="0027318E"/>
    <w:pPr>
      <w:spacing w:after="160" w:line="259" w:lineRule="auto"/>
    </w:pPr>
  </w:style>
  <w:style w:type="paragraph" w:customStyle="1" w:styleId="ABBA3914C76D4F1D9A3B1C8CBBCF5358">
    <w:name w:val="ABBA3914C76D4F1D9A3B1C8CBBCF5358"/>
    <w:rsid w:val="0027318E"/>
    <w:pPr>
      <w:spacing w:after="160" w:line="259" w:lineRule="auto"/>
    </w:pPr>
  </w:style>
  <w:style w:type="paragraph" w:customStyle="1" w:styleId="40F6CA4318734CE396476146978A623D">
    <w:name w:val="40F6CA4318734CE396476146978A623D"/>
    <w:rsid w:val="0027318E"/>
    <w:pPr>
      <w:spacing w:after="160" w:line="259" w:lineRule="auto"/>
    </w:pPr>
  </w:style>
  <w:style w:type="paragraph" w:customStyle="1" w:styleId="4AC5ED07ABE04B328F298E9E302B31C8">
    <w:name w:val="4AC5ED07ABE04B328F298E9E302B31C8"/>
    <w:rsid w:val="0027318E"/>
    <w:pPr>
      <w:spacing w:after="160" w:line="259" w:lineRule="auto"/>
    </w:pPr>
  </w:style>
  <w:style w:type="paragraph" w:customStyle="1" w:styleId="916C73B111E64CA196294A1F0279942D">
    <w:name w:val="916C73B111E64CA196294A1F0279942D"/>
    <w:rsid w:val="0027318E"/>
    <w:pPr>
      <w:spacing w:after="160" w:line="259" w:lineRule="auto"/>
    </w:pPr>
  </w:style>
  <w:style w:type="paragraph" w:customStyle="1" w:styleId="6266B213365A429685613C575CD64981">
    <w:name w:val="6266B213365A429685613C575CD64981"/>
    <w:rsid w:val="0027318E"/>
    <w:pPr>
      <w:spacing w:after="160" w:line="259" w:lineRule="auto"/>
    </w:pPr>
  </w:style>
  <w:style w:type="paragraph" w:customStyle="1" w:styleId="743E707065094B4D84EDC7016700C452">
    <w:name w:val="743E707065094B4D84EDC7016700C452"/>
    <w:rsid w:val="0027318E"/>
    <w:pPr>
      <w:spacing w:after="160" w:line="259" w:lineRule="auto"/>
    </w:pPr>
  </w:style>
  <w:style w:type="paragraph" w:customStyle="1" w:styleId="40D65968EC2447D091B6EFC7D299F1DC">
    <w:name w:val="40D65968EC2447D091B6EFC7D299F1DC"/>
    <w:rsid w:val="0027318E"/>
    <w:pPr>
      <w:spacing w:after="160" w:line="259" w:lineRule="auto"/>
    </w:pPr>
  </w:style>
  <w:style w:type="paragraph" w:customStyle="1" w:styleId="FA3A453ABC68416987C2B43AC53D6923">
    <w:name w:val="FA3A453ABC68416987C2B43AC53D6923"/>
    <w:rsid w:val="0027318E"/>
    <w:pPr>
      <w:spacing w:after="160" w:line="259" w:lineRule="auto"/>
    </w:pPr>
  </w:style>
  <w:style w:type="paragraph" w:customStyle="1" w:styleId="08FCB30D0E334F2A9D118D21836CAEF7">
    <w:name w:val="08FCB30D0E334F2A9D118D21836CAEF7"/>
    <w:rsid w:val="0027318E"/>
    <w:pPr>
      <w:spacing w:after="160" w:line="259" w:lineRule="auto"/>
    </w:pPr>
  </w:style>
  <w:style w:type="paragraph" w:customStyle="1" w:styleId="E10DD0636CC14882A663F6016D3E974E">
    <w:name w:val="E10DD0636CC14882A663F6016D3E974E"/>
    <w:rsid w:val="0027318E"/>
    <w:pPr>
      <w:spacing w:after="160" w:line="259" w:lineRule="auto"/>
    </w:pPr>
  </w:style>
  <w:style w:type="paragraph" w:customStyle="1" w:styleId="1E481CF2867A4187AF5D29DB2457C1F0">
    <w:name w:val="1E481CF2867A4187AF5D29DB2457C1F0"/>
    <w:rsid w:val="0027318E"/>
    <w:pPr>
      <w:spacing w:after="160" w:line="259" w:lineRule="auto"/>
    </w:pPr>
  </w:style>
  <w:style w:type="paragraph" w:customStyle="1" w:styleId="8FD47C5A6BA24480925EE958664AB74D">
    <w:name w:val="8FD47C5A6BA24480925EE958664AB74D"/>
    <w:rsid w:val="0027318E"/>
    <w:pPr>
      <w:spacing w:after="160" w:line="259" w:lineRule="auto"/>
    </w:pPr>
  </w:style>
  <w:style w:type="paragraph" w:customStyle="1" w:styleId="E7C1B8F059D74397B4BB3B2C25A89647">
    <w:name w:val="E7C1B8F059D74397B4BB3B2C25A89647"/>
    <w:rsid w:val="0027318E"/>
    <w:pPr>
      <w:spacing w:after="160" w:line="259" w:lineRule="auto"/>
    </w:pPr>
  </w:style>
  <w:style w:type="paragraph" w:customStyle="1" w:styleId="5379F638A2234735BDB377B73216D793">
    <w:name w:val="5379F638A2234735BDB377B73216D793"/>
    <w:rsid w:val="0027318E"/>
    <w:pPr>
      <w:spacing w:after="160" w:line="259" w:lineRule="auto"/>
    </w:pPr>
  </w:style>
  <w:style w:type="paragraph" w:customStyle="1" w:styleId="4953C3021D9D4D25B9E1384902F3305C">
    <w:name w:val="4953C3021D9D4D25B9E1384902F3305C"/>
    <w:rsid w:val="0027318E"/>
    <w:pPr>
      <w:spacing w:after="160" w:line="259" w:lineRule="auto"/>
    </w:pPr>
  </w:style>
  <w:style w:type="paragraph" w:customStyle="1" w:styleId="825050CE680B42F6ACAAA35C71A34CB1">
    <w:name w:val="825050CE680B42F6ACAAA35C71A34CB1"/>
    <w:rsid w:val="0027318E"/>
    <w:pPr>
      <w:spacing w:after="160" w:line="259" w:lineRule="auto"/>
    </w:pPr>
  </w:style>
  <w:style w:type="paragraph" w:customStyle="1" w:styleId="76228648A71D48738D268467D586C182">
    <w:name w:val="76228648A71D48738D268467D586C182"/>
    <w:rsid w:val="0027318E"/>
    <w:pPr>
      <w:spacing w:after="160" w:line="259" w:lineRule="auto"/>
    </w:pPr>
  </w:style>
  <w:style w:type="paragraph" w:customStyle="1" w:styleId="1DA04D3F324E457BB22B68BDC51C49B5">
    <w:name w:val="1DA04D3F324E457BB22B68BDC51C49B5"/>
    <w:rsid w:val="0027318E"/>
    <w:pPr>
      <w:spacing w:after="160" w:line="259" w:lineRule="auto"/>
    </w:pPr>
  </w:style>
  <w:style w:type="paragraph" w:customStyle="1" w:styleId="0DBDDE285D7C4857BE246410572BD622">
    <w:name w:val="0DBDDE285D7C4857BE246410572BD622"/>
    <w:rsid w:val="0027318E"/>
    <w:pPr>
      <w:spacing w:after="160" w:line="259" w:lineRule="auto"/>
    </w:pPr>
  </w:style>
  <w:style w:type="paragraph" w:customStyle="1" w:styleId="E2BB4124C8874C1DA0EAF36170439E57">
    <w:name w:val="E2BB4124C8874C1DA0EAF36170439E57"/>
    <w:rsid w:val="0027318E"/>
    <w:pPr>
      <w:spacing w:after="160" w:line="259" w:lineRule="auto"/>
    </w:pPr>
  </w:style>
  <w:style w:type="paragraph" w:customStyle="1" w:styleId="6E7BE359EBAD442E8CC2A710046DB58E">
    <w:name w:val="6E7BE359EBAD442E8CC2A710046DB58E"/>
    <w:rsid w:val="0027318E"/>
    <w:pPr>
      <w:spacing w:after="160" w:line="259" w:lineRule="auto"/>
    </w:pPr>
  </w:style>
  <w:style w:type="paragraph" w:customStyle="1" w:styleId="E57CE8F26D19441688D108E3F5797E3A">
    <w:name w:val="E57CE8F26D19441688D108E3F5797E3A"/>
    <w:rsid w:val="0027318E"/>
    <w:pPr>
      <w:spacing w:after="160" w:line="259" w:lineRule="auto"/>
    </w:pPr>
  </w:style>
  <w:style w:type="paragraph" w:customStyle="1" w:styleId="69029C87366F4C3E963599C3A96ED6AE">
    <w:name w:val="69029C87366F4C3E963599C3A96ED6AE"/>
    <w:rsid w:val="0027318E"/>
    <w:pPr>
      <w:spacing w:after="160" w:line="259" w:lineRule="auto"/>
    </w:pPr>
  </w:style>
  <w:style w:type="paragraph" w:customStyle="1" w:styleId="4AEB82B7FC68443FB433264FCA468EE0">
    <w:name w:val="4AEB82B7FC68443FB433264FCA468EE0"/>
    <w:rsid w:val="0027318E"/>
    <w:pPr>
      <w:spacing w:after="160" w:line="259" w:lineRule="auto"/>
    </w:pPr>
  </w:style>
  <w:style w:type="paragraph" w:customStyle="1" w:styleId="96F1C8FEDBDA4332B3EF03E768B53C97">
    <w:name w:val="96F1C8FEDBDA4332B3EF03E768B53C97"/>
    <w:rsid w:val="0027318E"/>
    <w:pPr>
      <w:spacing w:after="160" w:line="259" w:lineRule="auto"/>
    </w:pPr>
  </w:style>
  <w:style w:type="paragraph" w:customStyle="1" w:styleId="5AD2A0C273394FF4BE91EF997B8D2E7C">
    <w:name w:val="5AD2A0C273394FF4BE91EF997B8D2E7C"/>
    <w:rsid w:val="0027318E"/>
    <w:pPr>
      <w:spacing w:after="160" w:line="259" w:lineRule="auto"/>
    </w:pPr>
  </w:style>
  <w:style w:type="paragraph" w:customStyle="1" w:styleId="B244DE550E0F495FB538DF060E686BB1">
    <w:name w:val="B244DE550E0F495FB538DF060E686BB1"/>
    <w:rsid w:val="0027318E"/>
    <w:pPr>
      <w:spacing w:after="160" w:line="259" w:lineRule="auto"/>
    </w:pPr>
  </w:style>
  <w:style w:type="paragraph" w:customStyle="1" w:styleId="39864862A1F04A13B820D37A316998B9">
    <w:name w:val="39864862A1F04A13B820D37A316998B9"/>
    <w:rsid w:val="0027318E"/>
    <w:pPr>
      <w:spacing w:after="160" w:line="259" w:lineRule="auto"/>
    </w:pPr>
  </w:style>
  <w:style w:type="paragraph" w:customStyle="1" w:styleId="80060C549F984E0286D9E3DFA3082793">
    <w:name w:val="80060C549F984E0286D9E3DFA3082793"/>
    <w:rsid w:val="0027318E"/>
    <w:pPr>
      <w:spacing w:after="160" w:line="259" w:lineRule="auto"/>
    </w:pPr>
  </w:style>
  <w:style w:type="paragraph" w:customStyle="1" w:styleId="BE14CEDD72964F13A20D5B85ACF726E9">
    <w:name w:val="BE14CEDD72964F13A20D5B85ACF726E9"/>
    <w:rsid w:val="0027318E"/>
    <w:pPr>
      <w:spacing w:after="160" w:line="259" w:lineRule="auto"/>
    </w:pPr>
  </w:style>
  <w:style w:type="paragraph" w:customStyle="1" w:styleId="5AF61A1AEB4F4DC49C9B9E239AD9A3E6">
    <w:name w:val="5AF61A1AEB4F4DC49C9B9E239AD9A3E6"/>
    <w:rsid w:val="0027318E"/>
    <w:pPr>
      <w:spacing w:after="160" w:line="259" w:lineRule="auto"/>
    </w:pPr>
  </w:style>
  <w:style w:type="paragraph" w:customStyle="1" w:styleId="1FB48D22C70B41C381077B6DCF5A3D2B">
    <w:name w:val="1FB48D22C70B41C381077B6DCF5A3D2B"/>
    <w:rsid w:val="0027318E"/>
    <w:pPr>
      <w:spacing w:after="160" w:line="259" w:lineRule="auto"/>
    </w:pPr>
  </w:style>
  <w:style w:type="paragraph" w:customStyle="1" w:styleId="42EFAB1A1E55483F96949C01FD23D6C1">
    <w:name w:val="42EFAB1A1E55483F96949C01FD23D6C1"/>
    <w:rsid w:val="0027318E"/>
    <w:pPr>
      <w:spacing w:after="160" w:line="259" w:lineRule="auto"/>
    </w:pPr>
  </w:style>
  <w:style w:type="paragraph" w:customStyle="1" w:styleId="04FB15E9048D472BBD7664A1EB1B6E86">
    <w:name w:val="04FB15E9048D472BBD7664A1EB1B6E86"/>
    <w:rsid w:val="0027318E"/>
    <w:pPr>
      <w:spacing w:after="160" w:line="259" w:lineRule="auto"/>
    </w:pPr>
  </w:style>
  <w:style w:type="paragraph" w:customStyle="1" w:styleId="D73C03599BA645A9ABBBA3BA409A25B5">
    <w:name w:val="D73C03599BA645A9ABBBA3BA409A25B5"/>
    <w:rsid w:val="0027318E"/>
    <w:pPr>
      <w:spacing w:after="160" w:line="259" w:lineRule="auto"/>
    </w:pPr>
  </w:style>
  <w:style w:type="paragraph" w:customStyle="1" w:styleId="63B9565EB92A420FAEDE96167A79373A">
    <w:name w:val="63B9565EB92A420FAEDE96167A79373A"/>
    <w:rsid w:val="0027318E"/>
    <w:pPr>
      <w:spacing w:after="160" w:line="259" w:lineRule="auto"/>
    </w:pPr>
  </w:style>
  <w:style w:type="paragraph" w:customStyle="1" w:styleId="EBEF1F9ED2B143378AC2D950B6BBC566">
    <w:name w:val="EBEF1F9ED2B143378AC2D950B6BBC566"/>
    <w:rsid w:val="0027318E"/>
    <w:pPr>
      <w:spacing w:after="160" w:line="259" w:lineRule="auto"/>
    </w:pPr>
  </w:style>
  <w:style w:type="paragraph" w:customStyle="1" w:styleId="72B8EC93DD424895AEFCBF131CD11F5E">
    <w:name w:val="72B8EC93DD424895AEFCBF131CD11F5E"/>
    <w:rsid w:val="0027318E"/>
    <w:pPr>
      <w:spacing w:after="160" w:line="259" w:lineRule="auto"/>
    </w:pPr>
  </w:style>
  <w:style w:type="paragraph" w:customStyle="1" w:styleId="8B8655DBAEC24285A14B4674E414D08E">
    <w:name w:val="8B8655DBAEC24285A14B4674E414D08E"/>
    <w:rsid w:val="0027318E"/>
    <w:pPr>
      <w:spacing w:after="160" w:line="259" w:lineRule="auto"/>
    </w:pPr>
  </w:style>
  <w:style w:type="paragraph" w:customStyle="1" w:styleId="3CA9DDBD3A294B8C80F32465081BA0AE">
    <w:name w:val="3CA9DDBD3A294B8C80F32465081BA0AE"/>
    <w:rsid w:val="0027318E"/>
    <w:pPr>
      <w:spacing w:after="160" w:line="259" w:lineRule="auto"/>
    </w:pPr>
  </w:style>
  <w:style w:type="paragraph" w:customStyle="1" w:styleId="EFCFEE61D50F47BF95DD2E772DB40240">
    <w:name w:val="EFCFEE61D50F47BF95DD2E772DB40240"/>
    <w:rsid w:val="0027318E"/>
    <w:pPr>
      <w:spacing w:after="160" w:line="259" w:lineRule="auto"/>
    </w:pPr>
  </w:style>
  <w:style w:type="paragraph" w:customStyle="1" w:styleId="D275E1C7601A4F50A3F71E86C1863B8D">
    <w:name w:val="D275E1C7601A4F50A3F71E86C1863B8D"/>
    <w:rsid w:val="0027318E"/>
    <w:pPr>
      <w:spacing w:after="160" w:line="259" w:lineRule="auto"/>
    </w:pPr>
  </w:style>
  <w:style w:type="paragraph" w:customStyle="1" w:styleId="9F15F1C6FB584EFCB89D105493C70F40">
    <w:name w:val="9F15F1C6FB584EFCB89D105493C70F40"/>
    <w:rsid w:val="0027318E"/>
    <w:pPr>
      <w:spacing w:after="160" w:line="259" w:lineRule="auto"/>
    </w:pPr>
  </w:style>
  <w:style w:type="paragraph" w:customStyle="1" w:styleId="322C846AC0264635AED45E6BF864287D">
    <w:name w:val="322C846AC0264635AED45E6BF864287D"/>
    <w:rsid w:val="0027318E"/>
    <w:pPr>
      <w:spacing w:after="160" w:line="259" w:lineRule="auto"/>
    </w:pPr>
  </w:style>
  <w:style w:type="paragraph" w:customStyle="1" w:styleId="5018740EA9CD4BBFB40AF82407987FD2">
    <w:name w:val="5018740EA9CD4BBFB40AF82407987FD2"/>
    <w:rsid w:val="0027318E"/>
    <w:pPr>
      <w:spacing w:after="160" w:line="259" w:lineRule="auto"/>
    </w:pPr>
  </w:style>
  <w:style w:type="paragraph" w:customStyle="1" w:styleId="27151AE7B96040F7AC16DE2D6B039AA5">
    <w:name w:val="27151AE7B96040F7AC16DE2D6B039AA5"/>
    <w:rsid w:val="0027318E"/>
    <w:pPr>
      <w:spacing w:after="160" w:line="259" w:lineRule="auto"/>
    </w:pPr>
  </w:style>
  <w:style w:type="paragraph" w:customStyle="1" w:styleId="0BA7298B3B3B49E79E9C99D72C9D7AEB">
    <w:name w:val="0BA7298B3B3B49E79E9C99D72C9D7AEB"/>
    <w:rsid w:val="0027318E"/>
    <w:pPr>
      <w:spacing w:after="160" w:line="259" w:lineRule="auto"/>
    </w:pPr>
  </w:style>
  <w:style w:type="paragraph" w:customStyle="1" w:styleId="F7C0AE539A8A4F5881E8766B2FE7F0B5">
    <w:name w:val="F7C0AE539A8A4F5881E8766B2FE7F0B5"/>
    <w:rsid w:val="0027318E"/>
    <w:pPr>
      <w:spacing w:after="160" w:line="259" w:lineRule="auto"/>
    </w:pPr>
  </w:style>
  <w:style w:type="paragraph" w:customStyle="1" w:styleId="19EB7EF51D53477F99E7C2423CB5BFEF">
    <w:name w:val="19EB7EF51D53477F99E7C2423CB5BFEF"/>
    <w:rsid w:val="0027318E"/>
    <w:pPr>
      <w:spacing w:after="160" w:line="259" w:lineRule="auto"/>
    </w:pPr>
  </w:style>
  <w:style w:type="paragraph" w:customStyle="1" w:styleId="5229C8C142E74CB4B0888D294B0BC997">
    <w:name w:val="5229C8C142E74CB4B0888D294B0BC997"/>
    <w:rsid w:val="0027318E"/>
    <w:pPr>
      <w:spacing w:after="160" w:line="259" w:lineRule="auto"/>
    </w:pPr>
  </w:style>
  <w:style w:type="paragraph" w:customStyle="1" w:styleId="1121A8F02A8B4E5E998259931D4153BE">
    <w:name w:val="1121A8F02A8B4E5E998259931D4153BE"/>
    <w:rsid w:val="0027318E"/>
    <w:pPr>
      <w:spacing w:after="160" w:line="259" w:lineRule="auto"/>
    </w:pPr>
  </w:style>
  <w:style w:type="paragraph" w:customStyle="1" w:styleId="C88D2E71D72F4D4FB74AE090BACE41F4">
    <w:name w:val="C88D2E71D72F4D4FB74AE090BACE41F4"/>
    <w:rsid w:val="0027318E"/>
    <w:pPr>
      <w:spacing w:after="160" w:line="259" w:lineRule="auto"/>
    </w:pPr>
  </w:style>
  <w:style w:type="paragraph" w:customStyle="1" w:styleId="858C6102F7024D63835DE5EC8B12ADF7">
    <w:name w:val="858C6102F7024D63835DE5EC8B12ADF7"/>
    <w:rsid w:val="0027318E"/>
    <w:pPr>
      <w:spacing w:after="160" w:line="259" w:lineRule="auto"/>
    </w:pPr>
  </w:style>
  <w:style w:type="paragraph" w:customStyle="1" w:styleId="51CDBCD5B3C84E3EBA120CCD34E43422">
    <w:name w:val="51CDBCD5B3C84E3EBA120CCD34E43422"/>
    <w:rsid w:val="0027318E"/>
    <w:pPr>
      <w:spacing w:after="160" w:line="259" w:lineRule="auto"/>
    </w:pPr>
  </w:style>
  <w:style w:type="paragraph" w:customStyle="1" w:styleId="30B21A1833D34D07B407FF22B916B21C">
    <w:name w:val="30B21A1833D34D07B407FF22B916B21C"/>
    <w:rsid w:val="0027318E"/>
    <w:pPr>
      <w:spacing w:after="160" w:line="259" w:lineRule="auto"/>
    </w:pPr>
  </w:style>
  <w:style w:type="paragraph" w:customStyle="1" w:styleId="232239F96E684AFEBC185A161FF5592B">
    <w:name w:val="232239F96E684AFEBC185A161FF5592B"/>
    <w:rsid w:val="0027318E"/>
    <w:pPr>
      <w:spacing w:after="160" w:line="259" w:lineRule="auto"/>
    </w:pPr>
  </w:style>
  <w:style w:type="paragraph" w:customStyle="1" w:styleId="3D89E00CB784457787FCBB069FBBA5A9">
    <w:name w:val="3D89E00CB784457787FCBB069FBBA5A9"/>
    <w:rsid w:val="0027318E"/>
    <w:pPr>
      <w:spacing w:after="160" w:line="259" w:lineRule="auto"/>
    </w:pPr>
  </w:style>
  <w:style w:type="paragraph" w:customStyle="1" w:styleId="252DC107398D4B06AFEC6B7B449A1E4D">
    <w:name w:val="252DC107398D4B06AFEC6B7B449A1E4D"/>
    <w:rsid w:val="0027318E"/>
    <w:pPr>
      <w:spacing w:after="160" w:line="259" w:lineRule="auto"/>
    </w:pPr>
  </w:style>
  <w:style w:type="paragraph" w:customStyle="1" w:styleId="BBD3CBA488C14282860FAB8CFFEF9189">
    <w:name w:val="BBD3CBA488C14282860FAB8CFFEF9189"/>
    <w:rsid w:val="0027318E"/>
    <w:pPr>
      <w:spacing w:after="160" w:line="259" w:lineRule="auto"/>
    </w:pPr>
  </w:style>
  <w:style w:type="paragraph" w:customStyle="1" w:styleId="8B9DCBE1A09848B0A0257334E7742A2F">
    <w:name w:val="8B9DCBE1A09848B0A0257334E7742A2F"/>
    <w:rsid w:val="0027318E"/>
    <w:pPr>
      <w:spacing w:after="160" w:line="259" w:lineRule="auto"/>
    </w:pPr>
  </w:style>
  <w:style w:type="paragraph" w:customStyle="1" w:styleId="11B456338E10420B9C008A7C29141DEC">
    <w:name w:val="11B456338E10420B9C008A7C29141DEC"/>
    <w:rsid w:val="0027318E"/>
    <w:pPr>
      <w:spacing w:after="160" w:line="259" w:lineRule="auto"/>
    </w:pPr>
  </w:style>
  <w:style w:type="paragraph" w:customStyle="1" w:styleId="3BC568208E1C40D58FF15700FC0A52F9">
    <w:name w:val="3BC568208E1C40D58FF15700FC0A52F9"/>
    <w:rsid w:val="0027318E"/>
    <w:pPr>
      <w:spacing w:after="160" w:line="259" w:lineRule="auto"/>
    </w:pPr>
  </w:style>
  <w:style w:type="paragraph" w:customStyle="1" w:styleId="83B5EB7AD3A3449887FAC002E8D0A26B">
    <w:name w:val="83B5EB7AD3A3449887FAC002E8D0A26B"/>
    <w:rsid w:val="0027318E"/>
    <w:pPr>
      <w:spacing w:after="160" w:line="259" w:lineRule="auto"/>
    </w:pPr>
  </w:style>
  <w:style w:type="paragraph" w:customStyle="1" w:styleId="DBE91461759B47EDA023F49009A7C6FB">
    <w:name w:val="DBE91461759B47EDA023F49009A7C6FB"/>
    <w:rsid w:val="0027318E"/>
    <w:pPr>
      <w:spacing w:after="160" w:line="259" w:lineRule="auto"/>
    </w:pPr>
  </w:style>
  <w:style w:type="paragraph" w:customStyle="1" w:styleId="D8AF9208453A465DB7078EEBA7FB2454">
    <w:name w:val="D8AF9208453A465DB7078EEBA7FB2454"/>
    <w:rsid w:val="0027318E"/>
    <w:pPr>
      <w:spacing w:after="160" w:line="259" w:lineRule="auto"/>
    </w:pPr>
  </w:style>
  <w:style w:type="paragraph" w:customStyle="1" w:styleId="EEBCEA0695CC425BA87C4E1431407FC9">
    <w:name w:val="EEBCEA0695CC425BA87C4E1431407FC9"/>
    <w:rsid w:val="0027318E"/>
    <w:pPr>
      <w:spacing w:after="160" w:line="259" w:lineRule="auto"/>
    </w:pPr>
  </w:style>
  <w:style w:type="paragraph" w:customStyle="1" w:styleId="33EAA72207414233A646336506E7F335">
    <w:name w:val="33EAA72207414233A646336506E7F335"/>
    <w:rsid w:val="0027318E"/>
    <w:pPr>
      <w:spacing w:after="160" w:line="259" w:lineRule="auto"/>
    </w:pPr>
  </w:style>
  <w:style w:type="paragraph" w:customStyle="1" w:styleId="C007B0FDF45C4BB1B8E15390A501D951">
    <w:name w:val="C007B0FDF45C4BB1B8E15390A501D951"/>
    <w:rsid w:val="0027318E"/>
    <w:pPr>
      <w:spacing w:after="160" w:line="259" w:lineRule="auto"/>
    </w:pPr>
  </w:style>
  <w:style w:type="paragraph" w:customStyle="1" w:styleId="448EA05243DA4205B176EC899C2B9F4A">
    <w:name w:val="448EA05243DA4205B176EC899C2B9F4A"/>
    <w:rsid w:val="0027318E"/>
    <w:pPr>
      <w:spacing w:after="160" w:line="259" w:lineRule="auto"/>
    </w:pPr>
  </w:style>
  <w:style w:type="paragraph" w:customStyle="1" w:styleId="C3057E699647447680D769B59A4B8E78">
    <w:name w:val="C3057E699647447680D769B59A4B8E78"/>
    <w:rsid w:val="0027318E"/>
    <w:pPr>
      <w:spacing w:after="160" w:line="259" w:lineRule="auto"/>
    </w:pPr>
  </w:style>
  <w:style w:type="paragraph" w:customStyle="1" w:styleId="D407886CA5E94CFA94D1E96C7B47F504">
    <w:name w:val="D407886CA5E94CFA94D1E96C7B47F504"/>
    <w:rsid w:val="0027318E"/>
    <w:pPr>
      <w:spacing w:after="160" w:line="259" w:lineRule="auto"/>
    </w:pPr>
  </w:style>
  <w:style w:type="paragraph" w:customStyle="1" w:styleId="9E020F5D6F05465DA2EE8DE32C06950C">
    <w:name w:val="9E020F5D6F05465DA2EE8DE32C06950C"/>
    <w:rsid w:val="0027318E"/>
    <w:pPr>
      <w:spacing w:after="160" w:line="259" w:lineRule="auto"/>
    </w:pPr>
  </w:style>
  <w:style w:type="paragraph" w:customStyle="1" w:styleId="DA6EF5D64CD340F2AACFCCD1AFBD5CDB">
    <w:name w:val="DA6EF5D64CD340F2AACFCCD1AFBD5CDB"/>
    <w:rsid w:val="0027318E"/>
    <w:pPr>
      <w:spacing w:after="160" w:line="259" w:lineRule="auto"/>
    </w:pPr>
  </w:style>
  <w:style w:type="paragraph" w:customStyle="1" w:styleId="0589591859924482A935C9AA20120BC8">
    <w:name w:val="0589591859924482A935C9AA20120BC8"/>
    <w:rsid w:val="0027318E"/>
    <w:pPr>
      <w:spacing w:after="160" w:line="259" w:lineRule="auto"/>
    </w:pPr>
  </w:style>
  <w:style w:type="paragraph" w:customStyle="1" w:styleId="DA0E72E442984E349450DA60EAF7D75B">
    <w:name w:val="DA0E72E442984E349450DA60EAF7D75B"/>
    <w:rsid w:val="0027318E"/>
    <w:pPr>
      <w:spacing w:after="160" w:line="259" w:lineRule="auto"/>
    </w:pPr>
  </w:style>
  <w:style w:type="paragraph" w:customStyle="1" w:styleId="2EBFF18B67894FC7BBD8D16FAE85F63E">
    <w:name w:val="2EBFF18B67894FC7BBD8D16FAE85F63E"/>
    <w:rsid w:val="0027318E"/>
    <w:pPr>
      <w:spacing w:after="160" w:line="259" w:lineRule="auto"/>
    </w:pPr>
  </w:style>
  <w:style w:type="paragraph" w:customStyle="1" w:styleId="0252979EA0204AD78E142DCEB6A8DF52">
    <w:name w:val="0252979EA0204AD78E142DCEB6A8DF52"/>
    <w:rsid w:val="0027318E"/>
    <w:pPr>
      <w:spacing w:after="160" w:line="259" w:lineRule="auto"/>
    </w:pPr>
  </w:style>
  <w:style w:type="paragraph" w:customStyle="1" w:styleId="B4A0A60013A9421595ADB544B9464A32">
    <w:name w:val="B4A0A60013A9421595ADB544B9464A32"/>
    <w:rsid w:val="0027318E"/>
    <w:pPr>
      <w:spacing w:after="160" w:line="259" w:lineRule="auto"/>
    </w:pPr>
  </w:style>
  <w:style w:type="paragraph" w:customStyle="1" w:styleId="DDE9B09D64344F389C3A3DDE4F0970C4">
    <w:name w:val="DDE9B09D64344F389C3A3DDE4F0970C4"/>
    <w:rsid w:val="0027318E"/>
    <w:pPr>
      <w:spacing w:after="160" w:line="259" w:lineRule="auto"/>
    </w:pPr>
  </w:style>
  <w:style w:type="paragraph" w:customStyle="1" w:styleId="8A897E4174CC4395ABBF8489AC97C123">
    <w:name w:val="8A897E4174CC4395ABBF8489AC97C123"/>
    <w:rsid w:val="0027318E"/>
    <w:pPr>
      <w:spacing w:after="160" w:line="259" w:lineRule="auto"/>
    </w:pPr>
  </w:style>
  <w:style w:type="paragraph" w:customStyle="1" w:styleId="EFD8C3FF44384243A2C0A72FEAE970F7">
    <w:name w:val="EFD8C3FF44384243A2C0A72FEAE970F7"/>
    <w:rsid w:val="0027318E"/>
    <w:pPr>
      <w:spacing w:after="160" w:line="259" w:lineRule="auto"/>
    </w:pPr>
  </w:style>
  <w:style w:type="paragraph" w:customStyle="1" w:styleId="60BC671E20444BD4971CEAF863FACB24">
    <w:name w:val="60BC671E20444BD4971CEAF863FACB24"/>
    <w:rsid w:val="0027318E"/>
    <w:pPr>
      <w:spacing w:after="160" w:line="259" w:lineRule="auto"/>
    </w:pPr>
  </w:style>
  <w:style w:type="paragraph" w:customStyle="1" w:styleId="1F9EEA0F10EB4DB596A0FDD48DC114F6">
    <w:name w:val="1F9EEA0F10EB4DB596A0FDD48DC114F6"/>
    <w:rsid w:val="0027318E"/>
    <w:pPr>
      <w:spacing w:after="160" w:line="259" w:lineRule="auto"/>
    </w:pPr>
  </w:style>
  <w:style w:type="paragraph" w:customStyle="1" w:styleId="B06F057CD43F452B9ABE5ABF7C1C4CAF">
    <w:name w:val="B06F057CD43F452B9ABE5ABF7C1C4CAF"/>
    <w:rsid w:val="0027318E"/>
    <w:pPr>
      <w:spacing w:after="160" w:line="259" w:lineRule="auto"/>
    </w:pPr>
  </w:style>
  <w:style w:type="paragraph" w:customStyle="1" w:styleId="D7C95EB49FDF447A9B556484838E416A">
    <w:name w:val="D7C95EB49FDF447A9B556484838E416A"/>
    <w:rsid w:val="0027318E"/>
    <w:pPr>
      <w:spacing w:after="160" w:line="259" w:lineRule="auto"/>
    </w:pPr>
  </w:style>
  <w:style w:type="paragraph" w:customStyle="1" w:styleId="687C2A66DA1A4DACBDE1FC146EDCD03C">
    <w:name w:val="687C2A66DA1A4DACBDE1FC146EDCD03C"/>
    <w:rsid w:val="0027318E"/>
    <w:pPr>
      <w:spacing w:after="160" w:line="259" w:lineRule="auto"/>
    </w:pPr>
  </w:style>
  <w:style w:type="paragraph" w:customStyle="1" w:styleId="26728CC99B98481BAA98D640F564C1F0">
    <w:name w:val="26728CC99B98481BAA98D640F564C1F0"/>
    <w:rsid w:val="0027318E"/>
    <w:pPr>
      <w:spacing w:after="160" w:line="259" w:lineRule="auto"/>
    </w:pPr>
  </w:style>
  <w:style w:type="paragraph" w:customStyle="1" w:styleId="91577664ED924D56B378B861A0780D5E">
    <w:name w:val="91577664ED924D56B378B861A0780D5E"/>
    <w:rsid w:val="0027318E"/>
    <w:pPr>
      <w:spacing w:after="160" w:line="259" w:lineRule="auto"/>
    </w:pPr>
  </w:style>
  <w:style w:type="paragraph" w:customStyle="1" w:styleId="58947467208E410D8AC611C7F14468CA">
    <w:name w:val="58947467208E410D8AC611C7F14468CA"/>
    <w:rsid w:val="0027318E"/>
    <w:pPr>
      <w:spacing w:after="160" w:line="259" w:lineRule="auto"/>
    </w:pPr>
  </w:style>
  <w:style w:type="paragraph" w:customStyle="1" w:styleId="B5D654572984451AA76EC70855BED420">
    <w:name w:val="B5D654572984451AA76EC70855BED420"/>
    <w:rsid w:val="0027318E"/>
    <w:pPr>
      <w:spacing w:after="160" w:line="259" w:lineRule="auto"/>
    </w:pPr>
  </w:style>
  <w:style w:type="paragraph" w:customStyle="1" w:styleId="9A49C91366FC48C08CFE5E4AABC211C6">
    <w:name w:val="9A49C91366FC48C08CFE5E4AABC211C6"/>
    <w:rsid w:val="0027318E"/>
    <w:pPr>
      <w:spacing w:after="160" w:line="259" w:lineRule="auto"/>
    </w:pPr>
  </w:style>
  <w:style w:type="paragraph" w:customStyle="1" w:styleId="42E5E8BA68AC4A4E802A83E4F5476E60">
    <w:name w:val="42E5E8BA68AC4A4E802A83E4F5476E60"/>
    <w:rsid w:val="0027318E"/>
    <w:pPr>
      <w:spacing w:after="160" w:line="259" w:lineRule="auto"/>
    </w:pPr>
  </w:style>
  <w:style w:type="paragraph" w:customStyle="1" w:styleId="99F07B7F526D41EB80D21390540B508A">
    <w:name w:val="99F07B7F526D41EB80D21390540B508A"/>
    <w:rsid w:val="0027318E"/>
    <w:pPr>
      <w:spacing w:after="160" w:line="259" w:lineRule="auto"/>
    </w:pPr>
  </w:style>
  <w:style w:type="paragraph" w:customStyle="1" w:styleId="FB4A8B2CDD8D46328BC04C8E3C74C651">
    <w:name w:val="FB4A8B2CDD8D46328BC04C8E3C74C651"/>
    <w:rsid w:val="0027318E"/>
    <w:pPr>
      <w:spacing w:after="160" w:line="259" w:lineRule="auto"/>
    </w:pPr>
  </w:style>
  <w:style w:type="paragraph" w:customStyle="1" w:styleId="7CB15D13B4634850B83F6A1BEC285958">
    <w:name w:val="7CB15D13B4634850B83F6A1BEC285958"/>
    <w:rsid w:val="0027318E"/>
    <w:pPr>
      <w:spacing w:after="160" w:line="259" w:lineRule="auto"/>
    </w:pPr>
  </w:style>
  <w:style w:type="paragraph" w:customStyle="1" w:styleId="3A52BAF68DF04DFFBF489F593CB9D73D">
    <w:name w:val="3A52BAF68DF04DFFBF489F593CB9D73D"/>
    <w:rsid w:val="0027318E"/>
    <w:pPr>
      <w:spacing w:after="160" w:line="259" w:lineRule="auto"/>
    </w:pPr>
  </w:style>
  <w:style w:type="paragraph" w:customStyle="1" w:styleId="835E43917FCD4FDB85A873BBA1E41627">
    <w:name w:val="835E43917FCD4FDB85A873BBA1E41627"/>
    <w:rsid w:val="0027318E"/>
    <w:pPr>
      <w:spacing w:after="160" w:line="259" w:lineRule="auto"/>
    </w:pPr>
  </w:style>
  <w:style w:type="paragraph" w:customStyle="1" w:styleId="53DB2AE2A8CF4496A53701103E4538D1">
    <w:name w:val="53DB2AE2A8CF4496A53701103E4538D1"/>
    <w:rsid w:val="0027318E"/>
    <w:pPr>
      <w:spacing w:after="160" w:line="259" w:lineRule="auto"/>
    </w:pPr>
  </w:style>
  <w:style w:type="paragraph" w:customStyle="1" w:styleId="F274DFA7FF97486E9B9FBF8BB8CF7FA8">
    <w:name w:val="F274DFA7FF97486E9B9FBF8BB8CF7FA8"/>
    <w:rsid w:val="0027318E"/>
    <w:pPr>
      <w:spacing w:after="160" w:line="259" w:lineRule="auto"/>
    </w:pPr>
  </w:style>
  <w:style w:type="paragraph" w:customStyle="1" w:styleId="7D5C755819E043359F451A2642A1A621">
    <w:name w:val="7D5C755819E043359F451A2642A1A621"/>
    <w:rsid w:val="0027318E"/>
    <w:pPr>
      <w:spacing w:after="160" w:line="259" w:lineRule="auto"/>
    </w:pPr>
  </w:style>
  <w:style w:type="paragraph" w:customStyle="1" w:styleId="6AA3C01FA0374D8A8832D5BECC040A48">
    <w:name w:val="6AA3C01FA0374D8A8832D5BECC040A48"/>
    <w:rsid w:val="0027318E"/>
    <w:pPr>
      <w:spacing w:after="160" w:line="259" w:lineRule="auto"/>
    </w:pPr>
  </w:style>
  <w:style w:type="paragraph" w:customStyle="1" w:styleId="BFE6BCC45E974C8EBC4690BAD33FA428">
    <w:name w:val="BFE6BCC45E974C8EBC4690BAD33FA428"/>
    <w:rsid w:val="0027318E"/>
    <w:pPr>
      <w:spacing w:after="160" w:line="259" w:lineRule="auto"/>
    </w:pPr>
  </w:style>
  <w:style w:type="paragraph" w:customStyle="1" w:styleId="33C1C4BE39544ADE9076CC0564BAD919">
    <w:name w:val="33C1C4BE39544ADE9076CC0564BAD919"/>
    <w:rsid w:val="0027318E"/>
    <w:pPr>
      <w:spacing w:after="160" w:line="259" w:lineRule="auto"/>
    </w:pPr>
  </w:style>
  <w:style w:type="paragraph" w:customStyle="1" w:styleId="AE30376664BC4953A0A7FA917C5E7B00">
    <w:name w:val="AE30376664BC4953A0A7FA917C5E7B00"/>
    <w:rsid w:val="0027318E"/>
    <w:pPr>
      <w:spacing w:after="160" w:line="259" w:lineRule="auto"/>
    </w:pPr>
  </w:style>
  <w:style w:type="paragraph" w:customStyle="1" w:styleId="4BE7D8F9D61F453EB06595D8696DBC10">
    <w:name w:val="4BE7D8F9D61F453EB06595D8696DBC10"/>
    <w:rsid w:val="0027318E"/>
    <w:pPr>
      <w:spacing w:after="160" w:line="259" w:lineRule="auto"/>
    </w:pPr>
  </w:style>
  <w:style w:type="paragraph" w:customStyle="1" w:styleId="028874CC126542FCAC989392B68AF76D">
    <w:name w:val="028874CC126542FCAC989392B68AF76D"/>
    <w:rsid w:val="0027318E"/>
    <w:pPr>
      <w:spacing w:after="160" w:line="259" w:lineRule="auto"/>
    </w:pPr>
  </w:style>
  <w:style w:type="paragraph" w:customStyle="1" w:styleId="AECA519912434670B11111D013CE1390">
    <w:name w:val="AECA519912434670B11111D013CE1390"/>
    <w:rsid w:val="0027318E"/>
    <w:pPr>
      <w:spacing w:after="160" w:line="259" w:lineRule="auto"/>
    </w:pPr>
  </w:style>
  <w:style w:type="paragraph" w:customStyle="1" w:styleId="2C88C18D2B9C40D483A9CE47762D3AFD">
    <w:name w:val="2C88C18D2B9C40D483A9CE47762D3AFD"/>
    <w:rsid w:val="0027318E"/>
    <w:pPr>
      <w:spacing w:after="160" w:line="259" w:lineRule="auto"/>
    </w:pPr>
  </w:style>
  <w:style w:type="paragraph" w:customStyle="1" w:styleId="5755B85E58294F0680D59E9BEDA650B5">
    <w:name w:val="5755B85E58294F0680D59E9BEDA650B5"/>
    <w:rsid w:val="0027318E"/>
    <w:pPr>
      <w:spacing w:after="160" w:line="259" w:lineRule="auto"/>
    </w:pPr>
  </w:style>
  <w:style w:type="paragraph" w:customStyle="1" w:styleId="04E346E631AC44A4BE9C49A724961BD6">
    <w:name w:val="04E346E631AC44A4BE9C49A724961BD6"/>
    <w:rsid w:val="0027318E"/>
    <w:pPr>
      <w:spacing w:after="160" w:line="259" w:lineRule="auto"/>
    </w:pPr>
  </w:style>
  <w:style w:type="paragraph" w:customStyle="1" w:styleId="CCD5C71A432848DABACE70377BFF37A3">
    <w:name w:val="CCD5C71A432848DABACE70377BFF37A3"/>
    <w:rsid w:val="0027318E"/>
    <w:pPr>
      <w:spacing w:after="160" w:line="259" w:lineRule="auto"/>
    </w:pPr>
  </w:style>
  <w:style w:type="paragraph" w:customStyle="1" w:styleId="C11E37BA41EC47A5BE567C1D3A69FAE7">
    <w:name w:val="C11E37BA41EC47A5BE567C1D3A69FAE7"/>
    <w:rsid w:val="0027318E"/>
    <w:pPr>
      <w:spacing w:after="160" w:line="259" w:lineRule="auto"/>
    </w:pPr>
  </w:style>
  <w:style w:type="paragraph" w:customStyle="1" w:styleId="F594C88EE0FF41C681391DF5C06427D3">
    <w:name w:val="F594C88EE0FF41C681391DF5C06427D3"/>
    <w:rsid w:val="0027318E"/>
    <w:pPr>
      <w:spacing w:after="160" w:line="259" w:lineRule="auto"/>
    </w:pPr>
  </w:style>
  <w:style w:type="paragraph" w:customStyle="1" w:styleId="B7277DAE9A1E4027B215C23016605E31">
    <w:name w:val="B7277DAE9A1E4027B215C23016605E31"/>
    <w:rsid w:val="0027318E"/>
    <w:pPr>
      <w:spacing w:after="160" w:line="259" w:lineRule="auto"/>
    </w:pPr>
  </w:style>
  <w:style w:type="paragraph" w:customStyle="1" w:styleId="C125ED0D3439469CB6EABF27073BBA93">
    <w:name w:val="C125ED0D3439469CB6EABF27073BBA93"/>
    <w:rsid w:val="0027318E"/>
    <w:pPr>
      <w:spacing w:after="160" w:line="259" w:lineRule="auto"/>
    </w:pPr>
  </w:style>
  <w:style w:type="paragraph" w:customStyle="1" w:styleId="0CC46E8B584C4D93A18FF7DFDE0849F2">
    <w:name w:val="0CC46E8B584C4D93A18FF7DFDE0849F2"/>
    <w:rsid w:val="0027318E"/>
    <w:pPr>
      <w:spacing w:after="160" w:line="259" w:lineRule="auto"/>
    </w:pPr>
  </w:style>
  <w:style w:type="paragraph" w:customStyle="1" w:styleId="52159B6A89CF465CBC2F189D1FEA7779">
    <w:name w:val="52159B6A89CF465CBC2F189D1FEA7779"/>
    <w:rsid w:val="0027318E"/>
    <w:pPr>
      <w:spacing w:after="160" w:line="259" w:lineRule="auto"/>
    </w:pPr>
  </w:style>
  <w:style w:type="paragraph" w:customStyle="1" w:styleId="11F4751512794FEF8F945F68628F2711">
    <w:name w:val="11F4751512794FEF8F945F68628F2711"/>
    <w:rsid w:val="0027318E"/>
    <w:pPr>
      <w:spacing w:after="160" w:line="259" w:lineRule="auto"/>
    </w:pPr>
  </w:style>
  <w:style w:type="paragraph" w:customStyle="1" w:styleId="722F311C58254745A6F3CD1C21E8EDF0">
    <w:name w:val="722F311C58254745A6F3CD1C21E8EDF0"/>
    <w:rsid w:val="0027318E"/>
    <w:pPr>
      <w:spacing w:after="160" w:line="259" w:lineRule="auto"/>
    </w:pPr>
  </w:style>
  <w:style w:type="paragraph" w:customStyle="1" w:styleId="B4505CBECB594F8F960235DA96047364">
    <w:name w:val="B4505CBECB594F8F960235DA96047364"/>
    <w:rsid w:val="0027318E"/>
    <w:pPr>
      <w:spacing w:after="160" w:line="259" w:lineRule="auto"/>
    </w:pPr>
  </w:style>
  <w:style w:type="paragraph" w:customStyle="1" w:styleId="37E9B822B6AA4CD99BE84AE7982BC9FD">
    <w:name w:val="37E9B822B6AA4CD99BE84AE7982BC9FD"/>
    <w:rsid w:val="0027318E"/>
    <w:pPr>
      <w:spacing w:after="160" w:line="259" w:lineRule="auto"/>
    </w:pPr>
  </w:style>
  <w:style w:type="paragraph" w:customStyle="1" w:styleId="0A5F39B280944F23BA6655C16E1B6178">
    <w:name w:val="0A5F39B280944F23BA6655C16E1B6178"/>
    <w:rsid w:val="0027318E"/>
    <w:pPr>
      <w:spacing w:after="160" w:line="259" w:lineRule="auto"/>
    </w:pPr>
  </w:style>
  <w:style w:type="paragraph" w:customStyle="1" w:styleId="A744236F6A104A118210A0A94EB2D213">
    <w:name w:val="A744236F6A104A118210A0A94EB2D213"/>
    <w:rsid w:val="0027318E"/>
    <w:pPr>
      <w:spacing w:after="160" w:line="259" w:lineRule="auto"/>
    </w:pPr>
  </w:style>
  <w:style w:type="paragraph" w:customStyle="1" w:styleId="E787587FFE08406A827FB1B2F32A9569">
    <w:name w:val="E787587FFE08406A827FB1B2F32A9569"/>
    <w:rsid w:val="0027318E"/>
    <w:pPr>
      <w:spacing w:after="160" w:line="259" w:lineRule="auto"/>
    </w:pPr>
  </w:style>
  <w:style w:type="paragraph" w:customStyle="1" w:styleId="9FFD9649DD134B32B9FEED5FB107D688">
    <w:name w:val="9FFD9649DD134B32B9FEED5FB107D688"/>
    <w:rsid w:val="0027318E"/>
    <w:pPr>
      <w:spacing w:after="160" w:line="259" w:lineRule="auto"/>
    </w:pPr>
  </w:style>
  <w:style w:type="paragraph" w:customStyle="1" w:styleId="C995E6B97D584B25BBC6D84F15988857">
    <w:name w:val="C995E6B97D584B25BBC6D84F15988857"/>
    <w:rsid w:val="0027318E"/>
    <w:pPr>
      <w:spacing w:after="160" w:line="259" w:lineRule="auto"/>
    </w:pPr>
  </w:style>
  <w:style w:type="paragraph" w:customStyle="1" w:styleId="B93D4F8557EC494F823ACD36A7206B1D">
    <w:name w:val="B93D4F8557EC494F823ACD36A7206B1D"/>
    <w:rsid w:val="0027318E"/>
    <w:pPr>
      <w:spacing w:after="160" w:line="259" w:lineRule="auto"/>
    </w:pPr>
  </w:style>
  <w:style w:type="paragraph" w:customStyle="1" w:styleId="D7CF702F047F4200AB13C1CFB07944EE">
    <w:name w:val="D7CF702F047F4200AB13C1CFB07944EE"/>
    <w:rsid w:val="0027318E"/>
    <w:pPr>
      <w:spacing w:after="160" w:line="259" w:lineRule="auto"/>
    </w:pPr>
  </w:style>
  <w:style w:type="paragraph" w:customStyle="1" w:styleId="402F7458C3084F04823E72BBC7B99D7F">
    <w:name w:val="402F7458C3084F04823E72BBC7B99D7F"/>
    <w:rsid w:val="0027318E"/>
    <w:pPr>
      <w:spacing w:after="160" w:line="259" w:lineRule="auto"/>
    </w:pPr>
  </w:style>
  <w:style w:type="paragraph" w:customStyle="1" w:styleId="F9C1593DA4104F2B8AC078BCA97BBD8A">
    <w:name w:val="F9C1593DA4104F2B8AC078BCA97BBD8A"/>
    <w:rsid w:val="0027318E"/>
    <w:pPr>
      <w:spacing w:after="160" w:line="259" w:lineRule="auto"/>
    </w:pPr>
  </w:style>
  <w:style w:type="paragraph" w:customStyle="1" w:styleId="943951E0E8F64CFB8982F3C3134245A7">
    <w:name w:val="943951E0E8F64CFB8982F3C3134245A7"/>
    <w:rsid w:val="0027318E"/>
    <w:pPr>
      <w:spacing w:after="160" w:line="259" w:lineRule="auto"/>
    </w:pPr>
  </w:style>
  <w:style w:type="paragraph" w:customStyle="1" w:styleId="B9AB04C979EE4502B6B4C62BAFA2082E">
    <w:name w:val="B9AB04C979EE4502B6B4C62BAFA2082E"/>
    <w:rsid w:val="0027318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 01.2 Routineüberprüfung RDG.dotx</Template>
  <TotalTime>0</TotalTime>
  <Pages>2</Pages>
  <Words>357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2607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2020-11-19T10:11:00Z</dcterms:created>
  <dcterms:modified xsi:type="dcterms:W3CDTF">2020-11-19T10:11:00Z</dcterms:modified>
  <cp:category>Praxisablauf</cp:category>
</cp:coreProperties>
</file>