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BE4E59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Durchführung von tägliche</w:t>
      </w:r>
      <w:r w:rsidR="00DC7BBF" w:rsidRPr="00DC7BBF">
        <w:rPr>
          <w:rFonts w:ascii="Arial" w:hAnsi="Arial" w:cs="Arial"/>
          <w:b/>
          <w:sz w:val="20"/>
        </w:rPr>
        <w:t xml:space="preserve"> Routineprüfungen </w:t>
      </w:r>
      <w:r>
        <w:rPr>
          <w:rFonts w:ascii="Arial" w:hAnsi="Arial" w:cs="Arial"/>
          <w:b/>
          <w:sz w:val="20"/>
        </w:rPr>
        <w:t>der Kühlschranktemperatur (Arzneimittel)</w:t>
      </w:r>
      <w:r w:rsidR="00DC7BBF" w:rsidRPr="00DC7BBF">
        <w:rPr>
          <w:rFonts w:ascii="Arial" w:hAnsi="Arial" w:cs="Arial"/>
          <w:b/>
          <w:sz w:val="20"/>
        </w:rPr>
        <w:t>:</w:t>
      </w:r>
      <w:r w:rsidR="00DC7BBF"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="00DC7BBF"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 w:rsidR="00DC7BBF">
        <w:rPr>
          <w:rFonts w:ascii="Arial" w:hAnsi="Arial" w:cs="Arial"/>
          <w:b/>
          <w:bCs/>
          <w:sz w:val="20"/>
        </w:rPr>
        <w:t xml:space="preserve"> </w:t>
      </w:r>
      <w:r w:rsidR="00DC7BBF" w:rsidRPr="00DC7BBF">
        <w:rPr>
          <w:rFonts w:ascii="Arial" w:hAnsi="Arial" w:cs="Arial"/>
          <w:b/>
          <w:sz w:val="20"/>
        </w:rPr>
        <w:t>nach Herstellerangaben und deren Dokumentation:</w:t>
      </w:r>
    </w:p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00"/>
        <w:gridCol w:w="2058"/>
        <w:gridCol w:w="621"/>
        <w:gridCol w:w="819"/>
        <w:gridCol w:w="1497"/>
        <w:gridCol w:w="4307"/>
        <w:gridCol w:w="4307"/>
      </w:tblGrid>
      <w:tr w:rsidR="00BE4E59" w:rsidRPr="00461C13" w:rsidTr="00BE4E59">
        <w:trPr>
          <w:tblHeader/>
        </w:trPr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84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4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14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Temperatur</w:t>
            </w:r>
          </w:p>
        </w:tc>
        <w:tc>
          <w:tcPr>
            <w:tcW w:w="14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BE4E59" w:rsidRPr="00461C13" w:rsidRDefault="00BE4E59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7439584"/>
            <w:placeholder>
              <w:docPart w:val="BF694410C5724E35A39306DF7E07818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01071235"/>
            <w:placeholder>
              <w:docPart w:val="7938CCCB000145F2880B3B344D98846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124603783"/>
            <w:placeholder>
              <w:docPart w:val="6A76225E296648B98666A32854C808A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98007696"/>
            <w:placeholder>
              <w:docPart w:val="9351134E2D894D55B5C8DBC6B7DA68E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1978528"/>
            <w:placeholder>
              <w:docPart w:val="E52C9E63FC4B48818E124BACCC2FCB1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43882988"/>
            <w:placeholder>
              <w:docPart w:val="490F40D96A3D49559525DEA86CBC96E6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47816587"/>
            <w:placeholder>
              <w:docPart w:val="F87FBF33EAC142FD9C316A40A1B7EE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84344428"/>
            <w:placeholder>
              <w:docPart w:val="4846E56915C848EEA63F742BE6B339C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73211019"/>
            <w:placeholder>
              <w:docPart w:val="48D98F65F315405A8C58C75AA337BC46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24787849"/>
            <w:placeholder>
              <w:docPart w:val="27B0F742FA36482AB302E1DA13BD204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58138768"/>
            <w:placeholder>
              <w:docPart w:val="9A1F585BEC834D4EB4576F14DD5E02B2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92627170"/>
            <w:placeholder>
              <w:docPart w:val="C83B75B2A2144C498EE73ACBE3E7535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0256954"/>
            <w:placeholder>
              <w:docPart w:val="EBF8F43912074F029E23350CC160262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83412792"/>
            <w:placeholder>
              <w:docPart w:val="A654EC1186BE4421B83C7A658401B11E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07611989"/>
            <w:placeholder>
              <w:docPart w:val="20A8C2BE662D4E41A6F98BFD2CA31A5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6181518"/>
            <w:placeholder>
              <w:docPart w:val="71045E71738F4CDB9B9B7A082940E0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7143352"/>
            <w:placeholder>
              <w:docPart w:val="1C6C4613FE7B4580826E5FAA39972AE4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74859345"/>
            <w:placeholder>
              <w:docPart w:val="DBDD5F2717964B6F8F98869D18279659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57566911"/>
            <w:placeholder>
              <w:docPart w:val="D7600BE3C2474FB6A2127057FDDAB5F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68582359"/>
            <w:placeholder>
              <w:docPart w:val="9F08393B4B814CD6B07712D97161E1E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21334135"/>
            <w:placeholder>
              <w:docPart w:val="1B277CDBBFC84914927FAB9FBC87B751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18398581"/>
            <w:placeholder>
              <w:docPart w:val="C8BFD9FED8874DFAAA352A24A7C44FE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18584297"/>
            <w:placeholder>
              <w:docPart w:val="4422C9A4A130445E8772CA029595106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4284245"/>
            <w:placeholder>
              <w:docPart w:val="1790BBFB66F5473CBB5674856A02E266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62018625"/>
            <w:placeholder>
              <w:docPart w:val="A214C4BF87F742AF8826C3B04E34246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78196188"/>
            <w:placeholder>
              <w:docPart w:val="6FBE57ED3FBB486591A33D4D00D71E5A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25306068"/>
            <w:placeholder>
              <w:docPart w:val="F971959B927E4B0C830BFCF4F0B31DB7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1003939"/>
            <w:placeholder>
              <w:docPart w:val="D459840F441646C8964D59E637D001B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14071084"/>
            <w:placeholder>
              <w:docPart w:val="EFFC7E4F07D54395BF7650165B93117B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13252886"/>
            <w:placeholder>
              <w:docPart w:val="6764A71825E845159F344D03E164B56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95375542"/>
            <w:placeholder>
              <w:docPart w:val="A4E934DC26EA48EB81773E62CAFDE13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43787717"/>
            <w:placeholder>
              <w:docPart w:val="8A07A53CE4184290AD47D71FC9A8B6F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52661340"/>
            <w:placeholder>
              <w:docPart w:val="C984408F515646A199548636E62F898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29628772"/>
            <w:placeholder>
              <w:docPart w:val="4A1F607B74134D14AA89F9BEA3C1E9F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1857721"/>
            <w:placeholder>
              <w:docPart w:val="5259FAD044534264B79A40EF1A59A9B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76801683"/>
            <w:placeholder>
              <w:docPart w:val="FAFFB29DBCE7483E872E7AEA85BDD06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4918918"/>
            <w:placeholder>
              <w:docPart w:val="FBB763CA4E474324BDB89B438A97DCA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33695679"/>
            <w:placeholder>
              <w:docPart w:val="DA6FB629E0C747949F40D814679FA92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96129676"/>
            <w:placeholder>
              <w:docPart w:val="62B9C66E2FA245A790D3F96AC3C0DC56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7287544"/>
            <w:placeholder>
              <w:docPart w:val="8782D10FF72D4C2582CB57BAC600152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55638059"/>
            <w:placeholder>
              <w:docPart w:val="7527E70A29D644509CF03BD25D667B2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89425288"/>
            <w:placeholder>
              <w:docPart w:val="0652638D211A4B9D8059812FC4DF9057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47719170"/>
            <w:placeholder>
              <w:docPart w:val="AAB8AF498EAA430494F974E32DD2AF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53184118"/>
            <w:placeholder>
              <w:docPart w:val="082331862391425CBF8E52BC2BDA85D9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24650065"/>
            <w:placeholder>
              <w:docPart w:val="1FADEF1E7E1B4D32B5CABF3C736C466C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9168060"/>
            <w:placeholder>
              <w:docPart w:val="5E94DE9EC5F6413D9C58866403A53A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00548596"/>
            <w:placeholder>
              <w:docPart w:val="0C48F2303CF54EB8ADE2145F3F48E06C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04940421"/>
            <w:placeholder>
              <w:docPart w:val="97F6C13F28884D6A829A0E27FB4AB007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08829562"/>
            <w:placeholder>
              <w:docPart w:val="59F0DEF01E054B6A97D0911D1F71ED3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64297543"/>
            <w:placeholder>
              <w:docPart w:val="3B1AA346A718421DBA5AB951482DA582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76386706"/>
            <w:placeholder>
              <w:docPart w:val="B8783A69B7E14112A6336272334D4EE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9604391"/>
            <w:placeholder>
              <w:docPart w:val="ADB619481C7A42C1AF2A4B840C789A3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1448063"/>
            <w:placeholder>
              <w:docPart w:val="D20759EAEB464B93A20FF88119D9558C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06253902"/>
            <w:placeholder>
              <w:docPart w:val="ED1E7B99674C480CBCB4438F38E4A82D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30244405"/>
            <w:placeholder>
              <w:docPart w:val="BA9044C99B414826990F79F5133F711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28998662"/>
            <w:placeholder>
              <w:docPart w:val="87E73CFBA7164BC789EFFF68ED96A9F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24855233"/>
            <w:placeholder>
              <w:docPart w:val="7086D2806D674D6C893D5CD89C38F64E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98056949"/>
            <w:placeholder>
              <w:docPart w:val="60E0552AF231457EBD3AECEA5D690E4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40753794"/>
            <w:placeholder>
              <w:docPart w:val="4EB8BE4D5BC24F769D88C3CD49293B69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05336091"/>
            <w:placeholder>
              <w:docPart w:val="5AD85D4122C840BE8ED1CFD127E7FFC5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A67E1" w:rsidRPr="00461C13" w:rsidTr="0062545C">
        <w:tc>
          <w:tcPr>
            <w:tcW w:w="183" w:type="pct"/>
            <w:tcBorders>
              <w:top w:val="single" w:sz="12" w:space="0" w:color="auto"/>
            </w:tcBorders>
          </w:tcPr>
          <w:p w:rsidR="00BA67E1" w:rsidRPr="00461C13" w:rsidRDefault="00BA67E1" w:rsidP="0062545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7E1" w:rsidRPr="003D0280" w:rsidRDefault="00BA67E1" w:rsidP="0062545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A67E1" w:rsidRPr="00461C13" w:rsidRDefault="00BA67E1" w:rsidP="0062545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6196265"/>
            <w:placeholder>
              <w:docPart w:val="F79376904A9743F1A7C60E544C44B74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86210656"/>
            <w:placeholder>
              <w:docPart w:val="F7649E904F0F4B5691E2515F69FC06DF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A67E1" w:rsidRPr="00BE4E59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42345863"/>
            <w:placeholder>
              <w:docPart w:val="E18A16E016A54063A17C0883F0787121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A67E1" w:rsidRPr="00461C13" w:rsidRDefault="00BA67E1" w:rsidP="0062545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E4E59" w:rsidRPr="00461C13" w:rsidTr="00BE4E59">
        <w:tc>
          <w:tcPr>
            <w:tcW w:w="183" w:type="pct"/>
            <w:tcBorders>
              <w:top w:val="single" w:sz="12" w:space="0" w:color="auto"/>
            </w:tcBorders>
          </w:tcPr>
          <w:p w:rsidR="00BE4E59" w:rsidRPr="00461C13" w:rsidRDefault="00BE4E59" w:rsidP="004B18B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12" w:space="0" w:color="auto"/>
            </w:tcBorders>
            <w:shd w:val="clear" w:color="auto" w:fill="auto"/>
          </w:tcPr>
          <w:p w:rsidR="00BE4E59" w:rsidRPr="00461C13" w:rsidRDefault="00BE4E59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E4E59" w:rsidRPr="003D0280" w:rsidRDefault="00BE4E59" w:rsidP="004B18B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Temperaturkontrolle erfolgt 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</w:tcPr>
          <w:p w:rsidR="00BE4E59" w:rsidRPr="00461C13" w:rsidRDefault="00BE4E59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282" w:type="pct"/>
            <w:tcBorders>
              <w:top w:val="single" w:sz="12" w:space="0" w:color="auto"/>
            </w:tcBorders>
            <w:shd w:val="clear" w:color="auto" w:fill="auto"/>
          </w:tcPr>
          <w:p w:rsidR="00BE4E59" w:rsidRPr="00461C13" w:rsidRDefault="00BE4E59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45DF">
              <w:rPr>
                <w:rFonts w:ascii="Arial" w:hAnsi="Arial" w:cs="Arial"/>
                <w:sz w:val="16"/>
                <w:szCs w:val="16"/>
              </w:rPr>
            </w:r>
            <w:r w:rsidR="00DA45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73597709"/>
            <w:placeholder>
              <w:docPart w:val="BDE18004CCF64E9D8C7D91DF3AA989D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1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E4E59" w:rsidRPr="00461C13" w:rsidRDefault="00BE4E59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0185213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</w:tcPr>
              <w:p w:rsidR="00BE4E59" w:rsidRPr="00BE4E59" w:rsidRDefault="00BE4E59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BE4E59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85130778"/>
            <w:placeholder>
              <w:docPart w:val="BB2AF93C00644F458F96ED18C64BA96A"/>
            </w:placeholder>
            <w:showingPlcHdr/>
          </w:sdtPr>
          <w:sdtEndPr/>
          <w:sdtContent>
            <w:tc>
              <w:tcPr>
                <w:tcW w:w="1481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E4E59" w:rsidRPr="00461C13" w:rsidRDefault="00BE4E59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  <w:bookmarkStart w:id="0" w:name="_GoBack"/>
      <w:bookmarkEnd w:id="0"/>
    </w:p>
    <w:sectPr w:rsidR="0079087E" w:rsidRPr="00DA170A" w:rsidSect="00DC7BB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BA67E1">
            <w:rPr>
              <w:rFonts w:ascii="Arial" w:hAnsi="Arial" w:cs="Arial"/>
              <w:noProof/>
              <w:sz w:val="16"/>
              <w:szCs w:val="16"/>
            </w:rPr>
            <w:t>FB 01.8 Routineüberprüfung Arzneimittelkühlschrank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DA45DF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036808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DA45DF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A45DF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A45DF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C7FF5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BA67E1">
            <w:rPr>
              <w:rFonts w:ascii="Arial" w:hAnsi="Arial"/>
              <w:noProof/>
            </w:rPr>
            <w:t>FB 01.8 Routineüberprüfung Arzneimittelkühlschrank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DA45DF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7AAE9558" wp14:editId="16A44CD4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42ABC11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36808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86524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F1E5B"/>
    <w:rsid w:val="00D56E0F"/>
    <w:rsid w:val="00D93CC6"/>
    <w:rsid w:val="00D947B9"/>
    <w:rsid w:val="00DA170A"/>
    <w:rsid w:val="00DA2980"/>
    <w:rsid w:val="00DA45DF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8241E3C"/>
  <w15:docId w15:val="{E35295B0-4C11-4E8A-B564-914E7AA5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DE18004CCF64E9D8C7D91DF3AA98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73087-1045-4456-9E29-34D0C60DCEF0}"/>
      </w:docPartPr>
      <w:docPartBody>
        <w:p w:rsidR="00CF6B41" w:rsidRDefault="00255763" w:rsidP="00255763">
          <w:pPr>
            <w:pStyle w:val="BDE18004CCF64E9D8C7D91DF3AA989D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B2AF93C00644F458F96ED18C64BA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DB2E7-193E-4EF1-9D1C-79FAE5261B32}"/>
      </w:docPartPr>
      <w:docPartBody>
        <w:p w:rsidR="00CF6B41" w:rsidRDefault="00255763" w:rsidP="00255763">
          <w:pPr>
            <w:pStyle w:val="BB2AF93C00644F458F96ED18C64BA9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459913-8ED4-49EB-A316-2E1E8FF8409F}"/>
      </w:docPartPr>
      <w:docPartBody>
        <w:p w:rsidR="00CF6B41" w:rsidRDefault="00255763"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694410C5724E35A39306DF7E078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8FC6A-ECEB-40AE-A093-4EE1C7C7676B}"/>
      </w:docPartPr>
      <w:docPartBody>
        <w:p w:rsidR="00CF6B41" w:rsidRDefault="00255763" w:rsidP="00255763">
          <w:pPr>
            <w:pStyle w:val="BF694410C5724E35A39306DF7E07818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938CCCB000145F2880B3B344D988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1292A-A456-4772-A82F-A0D4212C3523}"/>
      </w:docPartPr>
      <w:docPartBody>
        <w:p w:rsidR="00CF6B41" w:rsidRDefault="00255763" w:rsidP="00255763">
          <w:pPr>
            <w:pStyle w:val="7938CCCB000145F2880B3B344D98846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76225E296648B98666A32854C80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3F9BB2-F0A4-403F-9891-2BAE8D318D5B}"/>
      </w:docPartPr>
      <w:docPartBody>
        <w:p w:rsidR="00CF6B41" w:rsidRDefault="00255763" w:rsidP="00255763">
          <w:pPr>
            <w:pStyle w:val="6A76225E296648B98666A32854C808A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351134E2D894D55B5C8DBC6B7DA6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F12F0A-E4FE-4CF5-B439-69D480AF5AF2}"/>
      </w:docPartPr>
      <w:docPartBody>
        <w:p w:rsidR="00CF6B41" w:rsidRDefault="00255763" w:rsidP="00255763">
          <w:pPr>
            <w:pStyle w:val="9351134E2D894D55B5C8DBC6B7DA68E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52C9E63FC4B48818E124BACCC2FC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C4A3F-797C-4298-B8E6-E909CEF41F5D}"/>
      </w:docPartPr>
      <w:docPartBody>
        <w:p w:rsidR="00CF6B41" w:rsidRDefault="00255763" w:rsidP="00255763">
          <w:pPr>
            <w:pStyle w:val="E52C9E63FC4B48818E124BACCC2FCB1D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0F40D96A3D49559525DEA86CBC9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32C04-E839-4D6B-A4C5-D91A4E722784}"/>
      </w:docPartPr>
      <w:docPartBody>
        <w:p w:rsidR="00CF6B41" w:rsidRDefault="00255763" w:rsidP="00255763">
          <w:pPr>
            <w:pStyle w:val="490F40D96A3D49559525DEA86CBC96E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87FBF33EAC142FD9C316A40A1B7EE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B791D-0AF2-4433-8F79-8C9DAEA26FED}"/>
      </w:docPartPr>
      <w:docPartBody>
        <w:p w:rsidR="00CF6B41" w:rsidRDefault="00255763" w:rsidP="00255763">
          <w:pPr>
            <w:pStyle w:val="F87FBF33EAC142FD9C316A40A1B7EE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846E56915C848EEA63F742BE6B33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55D3A-5D5C-4B5D-A7F1-2DBA75978834}"/>
      </w:docPartPr>
      <w:docPartBody>
        <w:p w:rsidR="00CF6B41" w:rsidRDefault="00255763" w:rsidP="00255763">
          <w:pPr>
            <w:pStyle w:val="4846E56915C848EEA63F742BE6B339CD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D98F65F315405A8C58C75AA337B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67BE4-5145-4720-BB71-DD27E43B71EA}"/>
      </w:docPartPr>
      <w:docPartBody>
        <w:p w:rsidR="00CF6B41" w:rsidRDefault="00255763" w:rsidP="00255763">
          <w:pPr>
            <w:pStyle w:val="48D98F65F315405A8C58C75AA337BC4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7B0F742FA36482AB302E1DA13BD2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6F2FC-7BAC-43DA-BD63-152269E69787}"/>
      </w:docPartPr>
      <w:docPartBody>
        <w:p w:rsidR="00CF6B41" w:rsidRDefault="00255763" w:rsidP="00255763">
          <w:pPr>
            <w:pStyle w:val="27B0F742FA36482AB302E1DA13BD204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A1F585BEC834D4EB4576F14DD5E0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749E8-458D-40E7-8922-4F57175C700D}"/>
      </w:docPartPr>
      <w:docPartBody>
        <w:p w:rsidR="00CF6B41" w:rsidRDefault="00255763" w:rsidP="00255763">
          <w:pPr>
            <w:pStyle w:val="9A1F585BEC834D4EB4576F14DD5E02B2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3B75B2A2144C498EE73ACBE3E75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6E5D2D-FD5B-4ECB-8AC2-F732425FB5B7}"/>
      </w:docPartPr>
      <w:docPartBody>
        <w:p w:rsidR="00CF6B41" w:rsidRDefault="00255763" w:rsidP="00255763">
          <w:pPr>
            <w:pStyle w:val="C83B75B2A2144C498EE73ACBE3E7535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BF8F43912074F029E23350CC1602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A98B7-DE00-4DB9-9B47-1F2DFB39D286}"/>
      </w:docPartPr>
      <w:docPartBody>
        <w:p w:rsidR="00CF6B41" w:rsidRDefault="00255763" w:rsidP="00255763">
          <w:pPr>
            <w:pStyle w:val="EBF8F43912074F029E23350CC160262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54EC1186BE4421B83C7A658401B1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06737-B47D-4CEE-8B3D-F724F6C15FB7}"/>
      </w:docPartPr>
      <w:docPartBody>
        <w:p w:rsidR="00CF6B41" w:rsidRDefault="00255763" w:rsidP="00255763">
          <w:pPr>
            <w:pStyle w:val="A654EC1186BE4421B83C7A658401B11E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A8C2BE662D4E41A6F98BFD2CA31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346DF-3E3E-414C-85C7-0678B3085466}"/>
      </w:docPartPr>
      <w:docPartBody>
        <w:p w:rsidR="00CF6B41" w:rsidRDefault="00255763" w:rsidP="00255763">
          <w:pPr>
            <w:pStyle w:val="20A8C2BE662D4E41A6F98BFD2CA31A5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1045E71738F4CDB9B9B7A082940E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DE535A-0027-4EC6-821E-95EF612D4FAD}"/>
      </w:docPartPr>
      <w:docPartBody>
        <w:p w:rsidR="00CF6B41" w:rsidRDefault="00255763" w:rsidP="00255763">
          <w:pPr>
            <w:pStyle w:val="71045E71738F4CDB9B9B7A082940E0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C6C4613FE7B4580826E5FAA39972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17298-9CD8-4465-A4BA-339DE91D0A21}"/>
      </w:docPartPr>
      <w:docPartBody>
        <w:p w:rsidR="00CF6B41" w:rsidRDefault="00255763" w:rsidP="00255763">
          <w:pPr>
            <w:pStyle w:val="1C6C4613FE7B4580826E5FAA39972AE4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DD5F2717964B6F8F98869D18279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379D73-07FF-4920-939A-0CE49A0AE4F9}"/>
      </w:docPartPr>
      <w:docPartBody>
        <w:p w:rsidR="00CF6B41" w:rsidRDefault="00255763" w:rsidP="00255763">
          <w:pPr>
            <w:pStyle w:val="DBDD5F2717964B6F8F98869D1827965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600BE3C2474FB6A2127057FDDAB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8D85E-2F5C-43D7-96A5-F3E7CF3E0375}"/>
      </w:docPartPr>
      <w:docPartBody>
        <w:p w:rsidR="00CF6B41" w:rsidRDefault="00255763" w:rsidP="00255763">
          <w:pPr>
            <w:pStyle w:val="D7600BE3C2474FB6A2127057FDDAB5F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F08393B4B814CD6B07712D97161E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1E9AF0-8AB1-42E4-8A25-2D9B2159D306}"/>
      </w:docPartPr>
      <w:docPartBody>
        <w:p w:rsidR="00CF6B41" w:rsidRDefault="00255763" w:rsidP="00255763">
          <w:pPr>
            <w:pStyle w:val="9F08393B4B814CD6B07712D97161E1E8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277CDBBFC84914927FAB9FBC87B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CFFA70-AD30-4B04-9314-DD87B46E668A}"/>
      </w:docPartPr>
      <w:docPartBody>
        <w:p w:rsidR="00CF6B41" w:rsidRDefault="00255763" w:rsidP="00255763">
          <w:pPr>
            <w:pStyle w:val="1B277CDBBFC84914927FAB9FBC87B7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BFD9FED8874DFAAA352A24A7C44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DB131-60EC-4230-BA2B-DF7768293258}"/>
      </w:docPartPr>
      <w:docPartBody>
        <w:p w:rsidR="00CF6B41" w:rsidRDefault="00255763" w:rsidP="00255763">
          <w:pPr>
            <w:pStyle w:val="C8BFD9FED8874DFAAA352A24A7C44FE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422C9A4A130445E8772CA0295951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FD2D12-2E6A-423E-8F0C-F36400ECC5E0}"/>
      </w:docPartPr>
      <w:docPartBody>
        <w:p w:rsidR="00CF6B41" w:rsidRDefault="00255763" w:rsidP="00255763">
          <w:pPr>
            <w:pStyle w:val="4422C9A4A130445E8772CA029595106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90BBFB66F5473CBB5674856A02E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E2329E-7015-4EF2-B458-455137D59153}"/>
      </w:docPartPr>
      <w:docPartBody>
        <w:p w:rsidR="00CF6B41" w:rsidRDefault="00255763" w:rsidP="00255763">
          <w:pPr>
            <w:pStyle w:val="1790BBFB66F5473CBB5674856A02E26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214C4BF87F742AF8826C3B04E342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43AA80-EFA6-46BE-8A9E-2A4B02ADE1C6}"/>
      </w:docPartPr>
      <w:docPartBody>
        <w:p w:rsidR="00CF6B41" w:rsidRDefault="00255763" w:rsidP="00255763">
          <w:pPr>
            <w:pStyle w:val="A214C4BF87F742AF8826C3B04E34246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FBE57ED3FBB486591A33D4D00D71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E2572-E36E-4AFC-9589-835F3534B1E4}"/>
      </w:docPartPr>
      <w:docPartBody>
        <w:p w:rsidR="00CF6B41" w:rsidRDefault="00255763" w:rsidP="00255763">
          <w:pPr>
            <w:pStyle w:val="6FBE57ED3FBB486591A33D4D00D71E5A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71959B927E4B0C830BFCF4F0B31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84CC1B-268A-4DAD-A136-7D8F0BBC7AB8}"/>
      </w:docPartPr>
      <w:docPartBody>
        <w:p w:rsidR="00CF6B41" w:rsidRDefault="00255763" w:rsidP="00255763">
          <w:pPr>
            <w:pStyle w:val="F971959B927E4B0C830BFCF4F0B31DB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459840F441646C8964D59E637D00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9920F5-D373-4780-A0B6-7EF581B4E89B}"/>
      </w:docPartPr>
      <w:docPartBody>
        <w:p w:rsidR="00CF6B41" w:rsidRDefault="00255763" w:rsidP="00255763">
          <w:pPr>
            <w:pStyle w:val="D459840F441646C8964D59E637D001B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FFC7E4F07D54395BF7650165B931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ACB9B6-245A-41DE-B5BE-2113ABEA7A31}"/>
      </w:docPartPr>
      <w:docPartBody>
        <w:p w:rsidR="00CF6B41" w:rsidRDefault="00255763" w:rsidP="00255763">
          <w:pPr>
            <w:pStyle w:val="EFFC7E4F07D54395BF7650165B93117B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64A71825E845159F344D03E164B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61BE72-5048-4F47-B2E7-CF09191C22B3}"/>
      </w:docPartPr>
      <w:docPartBody>
        <w:p w:rsidR="00CF6B41" w:rsidRDefault="00255763" w:rsidP="00255763">
          <w:pPr>
            <w:pStyle w:val="6764A71825E845159F344D03E164B56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E934DC26EA48EB81773E62CAFDE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1BB715-35C8-440F-B06D-A74C780D7137}"/>
      </w:docPartPr>
      <w:docPartBody>
        <w:p w:rsidR="00CF6B41" w:rsidRDefault="00255763" w:rsidP="00255763">
          <w:pPr>
            <w:pStyle w:val="A4E934DC26EA48EB81773E62CAFDE13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A07A53CE4184290AD47D71FC9A8B6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681EBC-9A59-4595-B014-D1206E3BEBA3}"/>
      </w:docPartPr>
      <w:docPartBody>
        <w:p w:rsidR="00CF6B41" w:rsidRDefault="00255763" w:rsidP="00255763">
          <w:pPr>
            <w:pStyle w:val="8A07A53CE4184290AD47D71FC9A8B6F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984408F515646A199548636E62F89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3261A-8490-4B56-8E06-613244719F27}"/>
      </w:docPartPr>
      <w:docPartBody>
        <w:p w:rsidR="00CF6B41" w:rsidRDefault="00255763" w:rsidP="00255763">
          <w:pPr>
            <w:pStyle w:val="C984408F515646A199548636E62F89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A1F607B74134D14AA89F9BEA3C1E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CC9AF-3B1D-461C-A07D-1CB4DB3A2BAA}"/>
      </w:docPartPr>
      <w:docPartBody>
        <w:p w:rsidR="00CF6B41" w:rsidRDefault="00255763" w:rsidP="00255763">
          <w:pPr>
            <w:pStyle w:val="4A1F607B74134D14AA89F9BEA3C1E9F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259FAD044534264B79A40EF1A59A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D47AF-9A56-42F0-9BFF-AB98B961E634}"/>
      </w:docPartPr>
      <w:docPartBody>
        <w:p w:rsidR="00CF6B41" w:rsidRDefault="00255763" w:rsidP="00255763">
          <w:pPr>
            <w:pStyle w:val="5259FAD044534264B79A40EF1A59A9B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AFFB29DBCE7483E872E7AEA85BDD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15C9F-AC11-4378-8135-3298346E2BA6}"/>
      </w:docPartPr>
      <w:docPartBody>
        <w:p w:rsidR="00CF6B41" w:rsidRDefault="00255763" w:rsidP="00255763">
          <w:pPr>
            <w:pStyle w:val="FAFFB29DBCE7483E872E7AEA85BDD06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BB763CA4E474324BDB89B438A97D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2D6F1-FEBF-41DA-A4C1-B43B3C203BC6}"/>
      </w:docPartPr>
      <w:docPartBody>
        <w:p w:rsidR="00CF6B41" w:rsidRDefault="00255763" w:rsidP="00255763">
          <w:pPr>
            <w:pStyle w:val="FBB763CA4E474324BDB89B438A97DCA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A6FB629E0C747949F40D814679FA9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544B8-FD71-44D6-8690-70C4FFD706D1}"/>
      </w:docPartPr>
      <w:docPartBody>
        <w:p w:rsidR="00CF6B41" w:rsidRDefault="00255763" w:rsidP="00255763">
          <w:pPr>
            <w:pStyle w:val="DA6FB629E0C747949F40D814679FA928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B9C66E2FA245A790D3F96AC3C0D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71A7C9-F25D-4204-BEED-E54AA89F8912}"/>
      </w:docPartPr>
      <w:docPartBody>
        <w:p w:rsidR="00CF6B41" w:rsidRDefault="00255763" w:rsidP="00255763">
          <w:pPr>
            <w:pStyle w:val="62B9C66E2FA245A790D3F96AC3C0DC5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782D10FF72D4C2582CB57BAC60015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4AA2C-D5BE-4016-BEA0-C9F19D8C5EFE}"/>
      </w:docPartPr>
      <w:docPartBody>
        <w:p w:rsidR="00CF6B41" w:rsidRDefault="00255763" w:rsidP="00255763">
          <w:pPr>
            <w:pStyle w:val="8782D10FF72D4C2582CB57BAC600152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527E70A29D644509CF03BD25D667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4E4E3-4F63-4F7A-B85A-088E78761A14}"/>
      </w:docPartPr>
      <w:docPartBody>
        <w:p w:rsidR="00CF6B41" w:rsidRDefault="00255763" w:rsidP="00255763">
          <w:pPr>
            <w:pStyle w:val="7527E70A29D644509CF03BD25D667B2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52638D211A4B9D8059812FC4DF9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53608-4FCE-4B7F-85F4-36F20C9DAC79}"/>
      </w:docPartPr>
      <w:docPartBody>
        <w:p w:rsidR="00CF6B41" w:rsidRDefault="00255763" w:rsidP="00255763">
          <w:pPr>
            <w:pStyle w:val="0652638D211A4B9D8059812FC4DF90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AB8AF498EAA430494F974E32DD2A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4074C-B68A-4CF8-BB5B-53EA49115E9E}"/>
      </w:docPartPr>
      <w:docPartBody>
        <w:p w:rsidR="00CF6B41" w:rsidRDefault="00255763" w:rsidP="00255763">
          <w:pPr>
            <w:pStyle w:val="AAB8AF498EAA430494F974E32DD2AF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82331862391425CBF8E52BC2BDA8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5D7B2-41F9-4508-B4E7-BD0CDE3E93F0}"/>
      </w:docPartPr>
      <w:docPartBody>
        <w:p w:rsidR="00CF6B41" w:rsidRDefault="00255763" w:rsidP="00255763">
          <w:pPr>
            <w:pStyle w:val="082331862391425CBF8E52BC2BDA85D9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FADEF1E7E1B4D32B5CABF3C736C4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FF17C5-C44A-4B03-83C3-7CBFC8918BE1}"/>
      </w:docPartPr>
      <w:docPartBody>
        <w:p w:rsidR="00CF6B41" w:rsidRDefault="00255763" w:rsidP="00255763">
          <w:pPr>
            <w:pStyle w:val="1FADEF1E7E1B4D32B5CABF3C736C466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E94DE9EC5F6413D9C58866403A53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2209B-ED73-47E9-9366-C8A3BE80A558}"/>
      </w:docPartPr>
      <w:docPartBody>
        <w:p w:rsidR="00CF6B41" w:rsidRDefault="00255763" w:rsidP="00255763">
          <w:pPr>
            <w:pStyle w:val="5E94DE9EC5F6413D9C58866403A53A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48F2303CF54EB8ADE2145F3F48E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8C10-7432-4340-A3F5-5F5573C3F613}"/>
      </w:docPartPr>
      <w:docPartBody>
        <w:p w:rsidR="00CF6B41" w:rsidRDefault="00255763" w:rsidP="00255763">
          <w:pPr>
            <w:pStyle w:val="0C48F2303CF54EB8ADE2145F3F48E06C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F6C13F28884D6A829A0E27FB4AB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88018-05DC-4376-A4FA-7E9B1958B6F6}"/>
      </w:docPartPr>
      <w:docPartBody>
        <w:p w:rsidR="00CF6B41" w:rsidRDefault="00255763" w:rsidP="00255763">
          <w:pPr>
            <w:pStyle w:val="97F6C13F28884D6A829A0E27FB4AB00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9F0DEF01E054B6A97D0911D1F71ED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9DF00-55E4-438A-AE8B-E5F2A6E87580}"/>
      </w:docPartPr>
      <w:docPartBody>
        <w:p w:rsidR="00CF6B41" w:rsidRDefault="00255763" w:rsidP="00255763">
          <w:pPr>
            <w:pStyle w:val="59F0DEF01E054B6A97D0911D1F71ED3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1AA346A718421DBA5AB951482DA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CF9ED-3A41-4258-B9A3-B11E8DBACCDF}"/>
      </w:docPartPr>
      <w:docPartBody>
        <w:p w:rsidR="00CF6B41" w:rsidRDefault="00255763" w:rsidP="00255763">
          <w:pPr>
            <w:pStyle w:val="3B1AA346A718421DBA5AB951482DA582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8783A69B7E14112A6336272334D4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B6128-8688-491E-A31C-E2631DF66AC3}"/>
      </w:docPartPr>
      <w:docPartBody>
        <w:p w:rsidR="00CF6B41" w:rsidRDefault="00255763" w:rsidP="00255763">
          <w:pPr>
            <w:pStyle w:val="B8783A69B7E14112A6336272334D4E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DB619481C7A42C1AF2A4B840C789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F8997-7013-4826-AE74-E5AF6AD1E4BF}"/>
      </w:docPartPr>
      <w:docPartBody>
        <w:p w:rsidR="00CF6B41" w:rsidRDefault="00255763" w:rsidP="00255763">
          <w:pPr>
            <w:pStyle w:val="ADB619481C7A42C1AF2A4B840C789A3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0759EAEB464B93A20FF88119D95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50E48-DA52-4B87-84F6-2111B0C3DE25}"/>
      </w:docPartPr>
      <w:docPartBody>
        <w:p w:rsidR="00CF6B41" w:rsidRDefault="00255763" w:rsidP="00255763">
          <w:pPr>
            <w:pStyle w:val="D20759EAEB464B93A20FF88119D9558C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1E7B99674C480CBCB4438F38E4A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024E3-96D2-4DF3-98DE-9E42BFE610BF}"/>
      </w:docPartPr>
      <w:docPartBody>
        <w:p w:rsidR="00CF6B41" w:rsidRDefault="00255763" w:rsidP="00255763">
          <w:pPr>
            <w:pStyle w:val="ED1E7B99674C480CBCB4438F38E4A82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9044C99B414826990F79F5133F71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02E45-87D7-47B6-9465-6D632C5CC73F}"/>
      </w:docPartPr>
      <w:docPartBody>
        <w:p w:rsidR="00CF6B41" w:rsidRDefault="00255763" w:rsidP="00255763">
          <w:pPr>
            <w:pStyle w:val="BA9044C99B414826990F79F5133F711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7E73CFBA7164BC789EFFF68ED96A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EF329E-02F9-45D1-85C8-5A4386F2BFA2}"/>
      </w:docPartPr>
      <w:docPartBody>
        <w:p w:rsidR="00CF6B41" w:rsidRDefault="00255763" w:rsidP="00255763">
          <w:pPr>
            <w:pStyle w:val="87E73CFBA7164BC789EFFF68ED96A9F8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86D2806D674D6C893D5CD89C38F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CCA12-8438-449B-A0F8-4025C9C922A5}"/>
      </w:docPartPr>
      <w:docPartBody>
        <w:p w:rsidR="00CF6B41" w:rsidRDefault="00255763" w:rsidP="00255763">
          <w:pPr>
            <w:pStyle w:val="7086D2806D674D6C893D5CD89C38F64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0E0552AF231457EBD3AECEA5D690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2B421-3422-4DDE-B865-BDC49A950FB0}"/>
      </w:docPartPr>
      <w:docPartBody>
        <w:p w:rsidR="00CF6B41" w:rsidRDefault="00255763" w:rsidP="00255763">
          <w:pPr>
            <w:pStyle w:val="60E0552AF231457EBD3AECEA5D690E4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EB8BE4D5BC24F769D88C3CD49293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606B4-3CD8-402D-A655-6F50718D64B8}"/>
      </w:docPartPr>
      <w:docPartBody>
        <w:p w:rsidR="00CF6B41" w:rsidRDefault="00255763" w:rsidP="00255763">
          <w:pPr>
            <w:pStyle w:val="4EB8BE4D5BC24F769D88C3CD49293B69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AD85D4122C840BE8ED1CFD127E7F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97B68-6A7D-4898-A85E-EBFFBBFD3A80}"/>
      </w:docPartPr>
      <w:docPartBody>
        <w:p w:rsidR="00CF6B41" w:rsidRDefault="00255763" w:rsidP="00255763">
          <w:pPr>
            <w:pStyle w:val="5AD85D4122C840BE8ED1CFD127E7FFC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79376904A9743F1A7C60E544C44B7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BBA85-4029-43A1-81D3-9D37F9FB62E9}"/>
      </w:docPartPr>
      <w:docPartBody>
        <w:p w:rsidR="00CF6B41" w:rsidRDefault="00255763" w:rsidP="00255763">
          <w:pPr>
            <w:pStyle w:val="F79376904A9743F1A7C60E544C44B74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649E904F0F4B5691E2515F69FC0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D0039-2065-462C-B80A-0390AB07D8DE}"/>
      </w:docPartPr>
      <w:docPartBody>
        <w:p w:rsidR="00CF6B41" w:rsidRDefault="00255763" w:rsidP="00255763">
          <w:pPr>
            <w:pStyle w:val="F7649E904F0F4B5691E2515F69FC06D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8A16E016A54063A17C0883F078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DED4C-D50B-47BD-AD23-9F02865E8704}"/>
      </w:docPartPr>
      <w:docPartBody>
        <w:p w:rsidR="00CF6B41" w:rsidRDefault="00255763" w:rsidP="00255763">
          <w:pPr>
            <w:pStyle w:val="E18A16E016A54063A17C0883F078712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255763"/>
    <w:rsid w:val="00896101"/>
    <w:rsid w:val="00A15474"/>
    <w:rsid w:val="00C31561"/>
    <w:rsid w:val="00CF6B41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55763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3</Pages>
  <Words>741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5405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2020-11-18T09:45:00Z</dcterms:created>
  <dcterms:modified xsi:type="dcterms:W3CDTF">2020-11-18T09:45:00Z</dcterms:modified>
  <cp:category>Praxisablauf</cp:category>
</cp:coreProperties>
</file>