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3"/>
        <w:gridCol w:w="7947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461C13" w:rsidP="00461C13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Dokumentation der durchgeführten Routineüberprüfungen zur Sicherung der ordnungsgemäßen Funktion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C7BBF" w:rsidRPr="00DC7BBF" w:rsidRDefault="00DC7BBF" w:rsidP="00DC7BBF">
      <w:pPr>
        <w:pStyle w:val="Listenabsatz"/>
        <w:spacing w:before="240" w:after="120" w:line="240" w:lineRule="auto"/>
        <w:ind w:left="0"/>
        <w:rPr>
          <w:rFonts w:ascii="Arial" w:hAnsi="Arial" w:cs="Arial"/>
          <w:b/>
          <w:bCs/>
          <w:sz w:val="20"/>
        </w:rPr>
      </w:pPr>
      <w:r w:rsidRPr="00DC7BBF">
        <w:rPr>
          <w:rFonts w:ascii="Arial" w:hAnsi="Arial" w:cs="Arial"/>
          <w:b/>
          <w:sz w:val="20"/>
        </w:rPr>
        <w:t xml:space="preserve">Durchführung von </w:t>
      </w:r>
      <w:r w:rsidR="00724F3A">
        <w:rPr>
          <w:rFonts w:ascii="Arial" w:hAnsi="Arial" w:cs="Arial"/>
          <w:b/>
          <w:sz w:val="20"/>
        </w:rPr>
        <w:t>wöchent</w:t>
      </w:r>
      <w:r w:rsidRPr="00DC7BBF">
        <w:rPr>
          <w:rFonts w:ascii="Arial" w:hAnsi="Arial" w:cs="Arial"/>
          <w:b/>
          <w:sz w:val="20"/>
        </w:rPr>
        <w:t xml:space="preserve">lichen Routineprüfungen am </w:t>
      </w:r>
      <w:r w:rsidR="00724F3A">
        <w:rPr>
          <w:rFonts w:ascii="Arial" w:hAnsi="Arial" w:cs="Arial"/>
          <w:b/>
          <w:sz w:val="20"/>
        </w:rPr>
        <w:t>komb. Aufbereitungsgerät</w:t>
      </w:r>
      <w:r w:rsidRPr="00DC7BBF">
        <w:rPr>
          <w:rFonts w:ascii="Arial" w:hAnsi="Arial" w:cs="Arial"/>
          <w:b/>
          <w:sz w:val="20"/>
        </w:rPr>
        <w:t>:</w:t>
      </w:r>
      <w:r w:rsidRPr="00DC7BBF">
        <w:rPr>
          <w:rFonts w:ascii="Arial" w:hAnsi="Arial" w:cs="Arial"/>
          <w:b/>
          <w:bCs/>
          <w:sz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</w:rPr>
          <w:alias w:val="Gerätetyp"/>
          <w:tag w:val="Gerätetyp"/>
          <w:id w:val="-589853531"/>
          <w:placeholder>
            <w:docPart w:val="A5E4EE9356B241ABA7779AC51B24061F"/>
          </w:placeholder>
          <w:showingPlcHdr/>
        </w:sdtPr>
        <w:sdtEndPr/>
        <w:sdtContent>
          <w:r w:rsidRPr="00DC7BBF">
            <w:rPr>
              <w:rStyle w:val="Platzhaltertext"/>
              <w:rFonts w:ascii="Arial" w:hAnsi="Arial" w:cs="Arial"/>
              <w:b/>
              <w:color w:val="auto"/>
              <w:sz w:val="20"/>
            </w:rPr>
            <w:t>Typ eintragen</w:t>
          </w:r>
        </w:sdtContent>
      </w:sdt>
      <w:r>
        <w:rPr>
          <w:rFonts w:ascii="Arial" w:hAnsi="Arial" w:cs="Arial"/>
          <w:b/>
          <w:bCs/>
          <w:sz w:val="20"/>
        </w:rPr>
        <w:t xml:space="preserve"> </w:t>
      </w:r>
      <w:r w:rsidRPr="00DC7BBF">
        <w:rPr>
          <w:rFonts w:ascii="Arial" w:hAnsi="Arial" w:cs="Arial"/>
          <w:b/>
          <w:sz w:val="20"/>
        </w:rPr>
        <w:t>nach Herstellerangaben und deren Dokumentation:</w:t>
      </w:r>
    </w:p>
    <w:p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DC7BBF">
        <w:rPr>
          <w:rFonts w:ascii="Arial" w:hAnsi="Arial" w:cs="Arial"/>
          <w:sz w:val="22"/>
          <w:szCs w:val="22"/>
        </w:rPr>
        <w:t xml:space="preserve">Jahr: </w:t>
      </w:r>
      <w:sdt>
        <w:sdtPr>
          <w:rPr>
            <w:rFonts w:ascii="Arial" w:hAnsi="Arial" w:cs="Arial"/>
            <w:sz w:val="22"/>
            <w:szCs w:val="22"/>
          </w:rPr>
          <w:alias w:val="Jahr"/>
          <w:tag w:val="Jahr"/>
          <w:id w:val="1199978906"/>
          <w:placeholder>
            <w:docPart w:val="35B050CC0E6E46B1B6DA11E1ADB9C9A8"/>
          </w:placeholder>
          <w:showingPlcHdr/>
          <w:comboBox>
            <w:listItem w:value="Wählen Sie ein Element aus."/>
            <w:listItem w:displayText="2014" w:value="2014"/>
            <w:listItem w:displayText="2015" w:value="2015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</w:comboBox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  <w:t>Monat:</w:t>
      </w:r>
      <w:r w:rsidRPr="00DC7BBF">
        <w:rPr>
          <w:rFonts w:ascii="Arial" w:hAnsi="Arial" w:cs="Arial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Monat"/>
          <w:tag w:val="Monat"/>
          <w:id w:val="-623308603"/>
          <w:placeholder>
            <w:docPart w:val="06395E2527404DFF8DAAE90ECF233EAD"/>
          </w:placeholder>
          <w:showingPlcHdr/>
          <w:dropDownList>
            <w:listItem w:value="Wählen Sie ein Element aus."/>
            <w:listItem w:displayText="Monat" w:value="Monat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dropDownList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515"/>
        <w:gridCol w:w="2931"/>
        <w:gridCol w:w="893"/>
        <w:gridCol w:w="1050"/>
        <w:gridCol w:w="2257"/>
        <w:gridCol w:w="6130"/>
      </w:tblGrid>
      <w:tr w:rsidR="00461C13" w:rsidRPr="00461C13" w:rsidTr="00461C13">
        <w:trPr>
          <w:tblHeader/>
        </w:trPr>
        <w:tc>
          <w:tcPr>
            <w:tcW w:w="2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 xml:space="preserve">Lfd. Nr. </w:t>
            </w:r>
          </w:p>
        </w:tc>
        <w:tc>
          <w:tcPr>
            <w:tcW w:w="11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Welche Routineprüfung wird durchgeführt?</w:t>
            </w:r>
          </w:p>
        </w:tc>
        <w:tc>
          <w:tcPr>
            <w:tcW w:w="6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Prüfung erfolgreich?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Datum:</w:t>
            </w:r>
          </w:p>
        </w:tc>
        <w:tc>
          <w:tcPr>
            <w:tcW w:w="21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Unterschrift/Namenskürzel</w:t>
            </w:r>
          </w:p>
        </w:tc>
      </w:tr>
      <w:tr w:rsidR="00724F3A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724F3A" w:rsidRPr="00461C13" w:rsidRDefault="00724F3A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und Reinigen des Abwasserbehälters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84709886"/>
            <w:placeholder>
              <w:docPart w:val="9D15549E96E5454F9A3136DA4A9B6DD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56872400"/>
            <w:placeholder>
              <w:docPart w:val="156C9AC36DC94A29BF8A2DC1F4306B5A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Abwasserfilters</w:t>
            </w:r>
          </w:p>
        </w:tc>
        <w:tc>
          <w:tcPr>
            <w:tcW w:w="30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42551195"/>
            <w:placeholder>
              <w:docPart w:val="BA914328FFE440B98681769A3BC81F5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08465099"/>
            <w:placeholder>
              <w:docPart w:val="F2EE34081A24435C827EB03CB7F8E6E9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der Deckel</w:t>
            </w:r>
          </w:p>
        </w:tc>
        <w:tc>
          <w:tcPr>
            <w:tcW w:w="30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38074290"/>
            <w:placeholder>
              <w:docPart w:val="FB68B06917D9437D8201956D9BB2618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15742561"/>
            <w:placeholder>
              <w:docPart w:val="9F5A552C27064E829299A2FC888C77D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Adapter und zughörigen O-Ringe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5184190"/>
            <w:placeholder>
              <w:docPart w:val="499BC05D7A544F119137FBB1C7E0B71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94187188"/>
            <w:placeholder>
              <w:docPart w:val="44ECDCEE5AF44839B4B1E50ADDFF01E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Gerätegehäuses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03162724"/>
            <w:placeholder>
              <w:docPart w:val="C68975A56F19474599DBAF33318FB65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01724407"/>
            <w:placeholder>
              <w:docPart w:val="4F7B5789268F49FAB829391841C76AF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Ölzufuhr in die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31807629"/>
            <w:placeholder>
              <w:docPart w:val="ED57E95029574ADE861F0213144C466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86443430"/>
            <w:placeholder>
              <w:docPart w:val="8A60BFB90D73467FA2EC5D0E6D062AA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Wasserzufuhr über den Deckel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83529526"/>
            <w:placeholder>
              <w:docPart w:val="EA4B95840C29483C85C17131AA0CD45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74064180"/>
            <w:placeholder>
              <w:docPart w:val="6813A70CB3D649E7A21E0847B944C5A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Wasserzufuhr in die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51185654"/>
            <w:placeholder>
              <w:docPart w:val="C7167D773CA74757A963EE242D4401C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53332894"/>
            <w:placeholder>
              <w:docPart w:val="81A48E1CE8584A81BE8F8774F51C1E1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der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5979377"/>
            <w:placeholder>
              <w:docPart w:val="E60B4C0EA27947DB934A2DD9025E1FC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70782849"/>
            <w:placeholder>
              <w:docPart w:val="28779030ED37467BA173BA8645E38E4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der leeren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20092756"/>
            <w:placeholder>
              <w:docPart w:val="2AFD645EBD13481A94F5894EC08FAF9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4342306"/>
            <w:placeholder>
              <w:docPart w:val="3FF5FBE9A0FA40F7B2CC45A50CAAB04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Wassertanks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92895633"/>
            <w:placeholder>
              <w:docPart w:val="6C85671A4EFF4F1EA4FBF996BB0C999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92736904"/>
            <w:placeholder>
              <w:docPart w:val="F3D2050E03CA461AB983ADBFBC55C21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Überprüfen des Sicherheitsrings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26831087"/>
            <w:placeholder>
              <w:docPart w:val="41480A35005B404ABA2D5B1DAD202D1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82631889"/>
            <w:placeholder>
              <w:docPart w:val="8030A96D9F1E4B8E93215CA45E58016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Wechseln des Abwasserfilters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74745467"/>
            <w:placeholder>
              <w:docPart w:val="142A9B53F6574AB483254620E896512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94215847"/>
            <w:placeholder>
              <w:docPart w:val="15202E9D60C64F38887E404F4114BCD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des Wassertanks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16282249"/>
            <w:placeholder>
              <w:docPart w:val="B836E74B5B5D4CDCBDA2C07C4DB31F3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68129944"/>
            <w:placeholder>
              <w:docPart w:val="6621BD71FC864DE596AA299FAE8FFA6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Wechseln der O-Ringe an den Adaptern 3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86055340"/>
            <w:placeholder>
              <w:docPart w:val="8F9D93717F0B4E3A8BEAD943DC2E51D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89598658"/>
            <w:placeholder>
              <w:docPart w:val="C65BD4EFB87548AFA807A1BBAB1C4DC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724F3A" w:rsidRPr="00461C13" w:rsidRDefault="00724F3A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und Reinigen des Abwasserbehälters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05856838"/>
            <w:placeholder>
              <w:docPart w:val="745D1E344F8547F5ABD4ED3DEC51514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18926898"/>
            <w:placeholder>
              <w:docPart w:val="98F0818CDD14468DA88DC5CBDD1751D5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Abwasserfilters</w:t>
            </w:r>
          </w:p>
        </w:tc>
        <w:tc>
          <w:tcPr>
            <w:tcW w:w="30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9286477"/>
            <w:placeholder>
              <w:docPart w:val="A9984D1E037F4800922D9DDBB965614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31978957"/>
            <w:placeholder>
              <w:docPart w:val="874E241ADED747BDB559D56BCFC44D59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der Deckel</w:t>
            </w:r>
          </w:p>
        </w:tc>
        <w:tc>
          <w:tcPr>
            <w:tcW w:w="30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02585577"/>
            <w:placeholder>
              <w:docPart w:val="3226144FB2004AFD90241A072BE6EC3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3652302"/>
            <w:placeholder>
              <w:docPart w:val="6512D1F6DF0C4C6FA23973D73021C57A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Adapter und zughörigen O-Ringe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59059689"/>
            <w:placeholder>
              <w:docPart w:val="DD42F1DFE9FF4EF593BDFFD9336CD9E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35964918"/>
            <w:placeholder>
              <w:docPart w:val="3FD91FDD7578499EBD67796EEC02647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Gerätegehäuses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92336192"/>
            <w:placeholder>
              <w:docPart w:val="C2E1CBC106444F4986C9EACE3FDCD92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31699396"/>
            <w:placeholder>
              <w:docPart w:val="85020C9F79FD4206AA41DED5E8B4D89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Ölzufuhr in die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32467135"/>
            <w:placeholder>
              <w:docPart w:val="E4F2187634524FFB8AB8C919EC9EDBE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91858359"/>
            <w:placeholder>
              <w:docPart w:val="68CA69A9573D402FB45D3EA0F7A3C5C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Wasserzufuhr über den Deckel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37360082"/>
            <w:placeholder>
              <w:docPart w:val="0D130375589D4CCCBC0B8F9558890C7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49620993"/>
            <w:placeholder>
              <w:docPart w:val="BEE954D0D29A41D28A52B31D737CFF2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Wasserzufuhr in die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69297053"/>
            <w:placeholder>
              <w:docPart w:val="5D1232A271D247B79AE724C2C6B4439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69281432"/>
            <w:placeholder>
              <w:docPart w:val="410DBF9339B544439098BD0576BAA7D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der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60833088"/>
            <w:placeholder>
              <w:docPart w:val="B5D0DB24548946419B84C6409939411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799426549"/>
            <w:placeholder>
              <w:docPart w:val="A677B90EBC3E41EC8492732BDB7FD34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der leeren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43306347"/>
            <w:placeholder>
              <w:docPart w:val="E3FA5225269B4A6CA85FB54E7D68A86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9884103"/>
            <w:placeholder>
              <w:docPart w:val="DA070AD12B2E492B9E92635DCBDBCFF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Wassertanks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1934941"/>
            <w:placeholder>
              <w:docPart w:val="03FEA628398940EA94B65985784971C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42050274"/>
            <w:placeholder>
              <w:docPart w:val="EC91B49DF44C4E448D48F8EA421782B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bookmarkStart w:id="0" w:name="_GoBack"/>
        <w:bookmarkEnd w:id="0"/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Überprüfen des Sicherheitsrings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1696208"/>
            <w:placeholder>
              <w:docPart w:val="70EC632CB7FC4ACC996A58A9BB40B48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0042905"/>
            <w:placeholder>
              <w:docPart w:val="A6D8DB9D511A4B2191203123BAFABDD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Wechseln des Abwasserfilters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43787760"/>
            <w:placeholder>
              <w:docPart w:val="D763D8BA663E45BCAE0C78296F184ED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28839815"/>
            <w:placeholder>
              <w:docPart w:val="01EEAF4DEE384EACAAC2631ED51E8CC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des Wassertanks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02821686"/>
            <w:placeholder>
              <w:docPart w:val="80B333DBFEF5452BBB659E045EAE6EF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48558636"/>
            <w:placeholder>
              <w:docPart w:val="0BAE6AD3BC71413FBA99DD6B01B5232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Wechseln der O-Ringe an den Adaptern 3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23813368"/>
            <w:placeholder>
              <w:docPart w:val="3B50403C80A448C89377040C7728FDD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90807845"/>
            <w:placeholder>
              <w:docPart w:val="DAA1210688C348898E451AED122D607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724F3A" w:rsidRPr="00461C13" w:rsidRDefault="00724F3A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und Reinigen des Abwasserbehälters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4316734"/>
            <w:placeholder>
              <w:docPart w:val="AF4172DCA6F44BFB8CA3E49B3390D0F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9752060"/>
            <w:placeholder>
              <w:docPart w:val="BD18FA5498D142E694AD5551D2F8D882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Abwasserfilters</w:t>
            </w:r>
          </w:p>
        </w:tc>
        <w:tc>
          <w:tcPr>
            <w:tcW w:w="30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19493387"/>
            <w:placeholder>
              <w:docPart w:val="B8F9EC802A754E449B131BEDCF1C872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79826217"/>
            <w:placeholder>
              <w:docPart w:val="5201B7400E7340A1A3CD2338BB07854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der Deckel</w:t>
            </w:r>
          </w:p>
        </w:tc>
        <w:tc>
          <w:tcPr>
            <w:tcW w:w="30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82119834"/>
            <w:placeholder>
              <w:docPart w:val="EEFB2D09D8DC4EBF9B8C74C2B658B53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41420180"/>
            <w:placeholder>
              <w:docPart w:val="37BC28DB5F1246ED9B8F0046BD78746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Adapter und zughörigen O-Ringe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97571602"/>
            <w:placeholder>
              <w:docPart w:val="F57BFBB336804A0E80B2A03BC5C2977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2193826"/>
            <w:placeholder>
              <w:docPart w:val="CA2996BB79E849C49D3A5C90CF57C93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Gerätegehäuses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34343819"/>
            <w:placeholder>
              <w:docPart w:val="68571C9D93984821B700A1E98942117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36450693"/>
            <w:placeholder>
              <w:docPart w:val="D94B7AB9373F4AFB82D323F6F7966BE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Ölzufuhr in die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4831741"/>
            <w:placeholder>
              <w:docPart w:val="84F05358E94149D49F1DB48914F95CB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65303280"/>
            <w:placeholder>
              <w:docPart w:val="81FC85276550446A8BAB50D7984A304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Wasserzufuhr über den Deckel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79396464"/>
            <w:placeholder>
              <w:docPart w:val="8E616B75302649A19070CD39F57F040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1998165"/>
            <w:placeholder>
              <w:docPart w:val="B4BAE18B8A87450792A2A3D3DAC15BC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Wasserzufuhr in die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59482290"/>
            <w:placeholder>
              <w:docPart w:val="94EFEA5F817F4B6C89845310B9A90F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90083208"/>
            <w:placeholder>
              <w:docPart w:val="0FBB13A6687F4A13BE75F2C9936A02D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der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74638941"/>
            <w:placeholder>
              <w:docPart w:val="741D505A72604762BA35C6D455A5685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07153049"/>
            <w:placeholder>
              <w:docPart w:val="12D5E31C93EE4CB4A938966D8BF120E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der leeren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62542202"/>
            <w:placeholder>
              <w:docPart w:val="03FBBBB0EF5E485E907EEF416456C34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38605272"/>
            <w:placeholder>
              <w:docPart w:val="887BB9FCC12A46688A4687F654B9518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Wassertanks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51443426"/>
            <w:placeholder>
              <w:docPart w:val="ACAEB2A9F9A141B4A20A6181F48D635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80722946"/>
            <w:placeholder>
              <w:docPart w:val="267FDB71628240A5A0A01593A69388D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Überprüfen des Sicherheitsrings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7963989"/>
            <w:placeholder>
              <w:docPart w:val="E9432809D54E41C2ABC97C171666CF0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80676309"/>
            <w:placeholder>
              <w:docPart w:val="9D75F03C76E44F1AA7CD8144275711E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Wechseln des Abwasserfilters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16548913"/>
            <w:placeholder>
              <w:docPart w:val="FF5706672D014A8DA5E7040167DDAEA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85117325"/>
            <w:placeholder>
              <w:docPart w:val="6EAB2345CAC4498CB07695C6E5C7228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des Wassertanks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47232505"/>
            <w:placeholder>
              <w:docPart w:val="F6A790CB75D84C8590F3F638B84FD3D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04651975"/>
            <w:placeholder>
              <w:docPart w:val="E065557A9E0743A79F1F9A384D21D0A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Wechseln der O-Ringe an den Adaptern 3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55537813"/>
            <w:placeholder>
              <w:docPart w:val="31AD1AEC12604019A0BF6FB1F1C630A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022129544"/>
            <w:placeholder>
              <w:docPart w:val="B62E09FEC438439BB7E26820C2F2AC3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724F3A" w:rsidRPr="00461C13" w:rsidRDefault="00724F3A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und Reinigen des Abwasserbehälters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82360385"/>
            <w:placeholder>
              <w:docPart w:val="4C34DC4AC5F7455E828744573BAA3D6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37924854"/>
            <w:placeholder>
              <w:docPart w:val="97D524AEBCDF47479987E7BBAB3CE450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Abwasserfilters</w:t>
            </w:r>
          </w:p>
        </w:tc>
        <w:tc>
          <w:tcPr>
            <w:tcW w:w="30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9138704"/>
            <w:placeholder>
              <w:docPart w:val="88B9B83C266C46D8A420E1AB69F8011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29781205"/>
            <w:placeholder>
              <w:docPart w:val="D2A59A5390554E4D9B6E0EAA0376ACE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der Deckel</w:t>
            </w:r>
          </w:p>
        </w:tc>
        <w:tc>
          <w:tcPr>
            <w:tcW w:w="307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43622971"/>
            <w:placeholder>
              <w:docPart w:val="F626042D9711449B82442218AE15CC6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62719423"/>
            <w:placeholder>
              <w:docPart w:val="9B515B7A43C94EFDAE9A75FE2913D7A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Adapter und zughörigen O-Ringe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23968346"/>
            <w:placeholder>
              <w:docPart w:val="70889621005343B7A5F114EE8235313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65997869"/>
            <w:placeholder>
              <w:docPart w:val="783AC7636949433A8144505202AA208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Gerätegehäuses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82027148"/>
            <w:placeholder>
              <w:docPart w:val="C5FFF08F6CE04386886A4473ABAB6D4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5539453"/>
            <w:placeholder>
              <w:docPart w:val="1D4A4724D1C64CF2B345FA763923F85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Ölzufuhr in die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25171452"/>
            <w:placeholder>
              <w:docPart w:val="10FC66108347415F9E05DF8340F588D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35683361"/>
            <w:placeholder>
              <w:docPart w:val="FA4FBF279FE14AFB936E2DB6296F4B5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Wasserzufuhr über den Deckel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44173069"/>
            <w:placeholder>
              <w:docPart w:val="0805213429E249D8A9DAA70A2E1ABC6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22488388"/>
            <w:placeholder>
              <w:docPart w:val="AB64632A684B43E6B655C753300F079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Wasserzufuhr in die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94380803"/>
            <w:placeholder>
              <w:docPart w:val="0C82CAD3B7844EDCADE2995121D4E08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5285283"/>
            <w:placeholder>
              <w:docPart w:val="A100AADD9C2F405198F831A500574AE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der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17011329"/>
            <w:placeholder>
              <w:docPart w:val="76BA525BA0AC4D17B01AB635459E75C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87049093"/>
            <w:placeholder>
              <w:docPart w:val="93184B33BA5E4F9795AD8A162190308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der leeren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2705741"/>
            <w:placeholder>
              <w:docPart w:val="C2D6851FC65A4A45A301E7107C0E818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8361883"/>
            <w:placeholder>
              <w:docPart w:val="B6D0A792559E4DDAAC54202A0A7D4C9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Wassertanks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79505092"/>
            <w:placeholder>
              <w:docPart w:val="EFD9A25D300749ADB09A01AAA72DBBB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26625511"/>
            <w:placeholder>
              <w:docPart w:val="5FAC85DE40F549AD968A22CA7E00A8B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Überprüfen des Sicherheitsrings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4837301"/>
            <w:placeholder>
              <w:docPart w:val="69B5DA0E2DD443C9880530DE5E4DBAB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58148674"/>
            <w:placeholder>
              <w:docPart w:val="98098DCD6FA44E87A10E3ED05C19672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Wechseln des Abwasserfilters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4558259"/>
            <w:placeholder>
              <w:docPart w:val="B54ABE52F5EE447AADDB22FBBEE712E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65218869"/>
            <w:placeholder>
              <w:docPart w:val="FBB940C4DB944AA9855D78C31DCB513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des Wassertanks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25555426"/>
            <w:placeholder>
              <w:docPart w:val="73C8BF986A854F64A409D9C25C5C4C4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82205868"/>
            <w:placeholder>
              <w:docPart w:val="92079D90624C4712B1FE9889D8E1091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Wechseln der O-Ringe an den Adaptern 3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64280868"/>
            <w:placeholder>
              <w:docPart w:val="02905CD4CDEA42F0A823205F3A945E4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54585788"/>
            <w:placeholder>
              <w:docPart w:val="2C6AC2A965874CB6ABD40863D5251BB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top w:val="single" w:sz="12" w:space="0" w:color="auto"/>
            </w:tcBorders>
          </w:tcPr>
          <w:p w:rsidR="001F4278" w:rsidRPr="00461C13" w:rsidRDefault="001F4278" w:rsidP="003D000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1F4278" w:rsidRPr="00724F3A" w:rsidRDefault="00724F3A" w:rsidP="003D000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und Reinigen des Abwasserbehälters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62548800"/>
            <w:placeholder>
              <w:docPart w:val="F3BAFE43D43041A989F14973E733902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97069354"/>
            <w:placeholder>
              <w:docPart w:val="D523FA374DD54413AC6245092B73138A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Abwasserfilters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78297466"/>
            <w:placeholder>
              <w:docPart w:val="C8AB477C3F784C288D51089C1917DF2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02396810"/>
            <w:placeholder>
              <w:docPart w:val="562DD7EC793842BC839D166BF2ADEC8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1F4278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der Deckel</w:t>
            </w:r>
          </w:p>
        </w:tc>
        <w:tc>
          <w:tcPr>
            <w:tcW w:w="307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37768744"/>
            <w:placeholder>
              <w:docPart w:val="9D122EFB34FE49D08C639EAE0CCC96A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98089194"/>
            <w:placeholder>
              <w:docPart w:val="3301950AA27445CAAEDD8CFF1E9EA75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Adapter und zughörigen O-Ringe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45184438"/>
            <w:placeholder>
              <w:docPart w:val="AFEFAC32F76A4428AB433718A5BE399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4818146"/>
            <w:placeholder>
              <w:docPart w:val="67375CC9F83149CDA0606330D42A64A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Gerätegehäuses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6330982"/>
            <w:placeholder>
              <w:docPart w:val="1B7F563BC12244A483558C90609CA55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264485"/>
            <w:placeholder>
              <w:docPart w:val="F711112723A940CAA13C09F81FA1540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Ölzufuhr in die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55564867"/>
            <w:placeholder>
              <w:docPart w:val="13932CA3E51642B0B707613D5A330C8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82975066"/>
            <w:placeholder>
              <w:docPart w:val="02581A455E794493B5D93F1FB8DE5B8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Wasserzufuhr über den Deckel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76141705"/>
            <w:placeholder>
              <w:docPart w:val="3FFBE22B15A64378A7F612D76AC04AB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23145136"/>
            <w:placeholder>
              <w:docPart w:val="00A71999A7044785B62E96048DFE588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Kontrollieren der Wasserzufuhr in die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04181038"/>
            <w:placeholder>
              <w:docPart w:val="A99DB311C53D425AB13536BE38A1BA3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56796087"/>
            <w:placeholder>
              <w:docPart w:val="8B95363A128C41C69F8F3FA82EF5E9C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der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06901385"/>
            <w:placeholder>
              <w:docPart w:val="07722698074549898984BEDE9CF261A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97459592"/>
            <w:placeholder>
              <w:docPart w:val="FC71AD22C6244FDA869463673EC9346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der leeren Kammer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83380732"/>
            <w:placeholder>
              <w:docPart w:val="8E60549567394159B9AB76F86194290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60557892"/>
            <w:placeholder>
              <w:docPart w:val="31A4879A09F846B8AC60F0316CCA4F1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Reinigen des Wassertanks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8087772"/>
            <w:placeholder>
              <w:docPart w:val="A86A5FCB59B2472990E46C2B1EA1C98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125733784"/>
            <w:placeholder>
              <w:docPart w:val="7A9C27815A37487CA06665A0844EF37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Überprüfen des Sicherheitsrings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80533701"/>
            <w:placeholder>
              <w:docPart w:val="B6A749CD666E4A98BE0E9F52ECC2A74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03637893"/>
            <w:placeholder>
              <w:docPart w:val="05FC7152DEF143579D07A7A6E7591458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Wechseln des Abwasserfilters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46679621"/>
            <w:placeholder>
              <w:docPart w:val="E5BE164E964045A0A58379C89C81AE6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52248837"/>
            <w:placeholder>
              <w:docPart w:val="C4E9A59F048F4FB9897F2D298AB01A1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724F3A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724F3A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Entleeren des Wassertanks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724F3A" w:rsidRPr="00461C13" w:rsidRDefault="00724F3A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35462909"/>
            <w:placeholder>
              <w:docPart w:val="C184C11CF8FA454BAA2484B9D6F5E9A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52310490"/>
            <w:placeholder>
              <w:docPart w:val="4DC3F81C77D8481BA299545B26934A8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724F3A" w:rsidRPr="00461C13" w:rsidRDefault="00724F3A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1F4278" w:rsidRPr="00461C13" w:rsidTr="003D0008">
        <w:tc>
          <w:tcPr>
            <w:tcW w:w="263" w:type="pct"/>
            <w:tcBorders>
              <w:bottom w:val="single" w:sz="12" w:space="0" w:color="auto"/>
            </w:tcBorders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1F4278" w:rsidRPr="00724F3A" w:rsidRDefault="00724F3A" w:rsidP="003D0008">
            <w:pPr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724F3A">
              <w:rPr>
                <w:rFonts w:ascii="Arial" w:hAnsi="Arial" w:cs="Arial"/>
                <w:iCs/>
                <w:sz w:val="16"/>
                <w:szCs w:val="16"/>
              </w:rPr>
              <w:t>Wechseln der O-Ringe an den Adaptern 3 monatlich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1F4278" w:rsidRPr="00461C13" w:rsidRDefault="001F4278" w:rsidP="003D000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6521C">
              <w:rPr>
                <w:rFonts w:ascii="Arial" w:hAnsi="Arial" w:cs="Arial"/>
                <w:sz w:val="16"/>
                <w:szCs w:val="16"/>
              </w:rPr>
            </w:r>
            <w:r w:rsidR="00E6521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39345082"/>
            <w:placeholder>
              <w:docPart w:val="F68703EA694C46A0AB291208B5F3E50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9631333"/>
            <w:placeholder>
              <w:docPart w:val="EF0057BAEEEE42E0B2AC3C233625EDF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1F4278" w:rsidRPr="00461C13" w:rsidRDefault="001F4278" w:rsidP="003D000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DC7BB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724F3A">
            <w:rPr>
              <w:rFonts w:ascii="Arial" w:hAnsi="Arial" w:cs="Arial"/>
              <w:noProof/>
              <w:sz w:val="16"/>
              <w:szCs w:val="16"/>
            </w:rPr>
            <w:t>FB 01.4 Routineüberprüfung kombiniertes Aufbereitungsgerät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E6521C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6941B8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E6521C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E6521C">
            <w:rPr>
              <w:rFonts w:ascii="Arial" w:hAnsi="Arial" w:cs="Arial"/>
              <w:noProof/>
              <w:sz w:val="16"/>
              <w:szCs w:val="16"/>
            </w:rPr>
            <w:t>6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E6521C">
            <w:rPr>
              <w:rFonts w:ascii="Arial" w:hAnsi="Arial" w:cs="Arial"/>
              <w:noProof/>
              <w:sz w:val="16"/>
              <w:szCs w:val="16"/>
            </w:rPr>
            <w:t>6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E309F3" wp14:editId="3C019D46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45501B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724F3A">
            <w:rPr>
              <w:rFonts w:ascii="Arial" w:hAnsi="Arial"/>
              <w:noProof/>
            </w:rPr>
            <w:t>FB 01.4 Routineüberprüfung kombiniertes Aufbereitungsgerät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E6521C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21683D88" wp14:editId="370D5749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31F6EDCF" wp14:editId="690DF7A9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DBF668B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4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35"/>
  </w:num>
  <w:num w:numId="4">
    <w:abstractNumId w:val="6"/>
  </w:num>
  <w:num w:numId="5">
    <w:abstractNumId w:val="34"/>
  </w:num>
  <w:num w:numId="6">
    <w:abstractNumId w:val="15"/>
  </w:num>
  <w:num w:numId="7">
    <w:abstractNumId w:val="33"/>
  </w:num>
  <w:num w:numId="8">
    <w:abstractNumId w:val="27"/>
  </w:num>
  <w:num w:numId="9">
    <w:abstractNumId w:val="1"/>
  </w:num>
  <w:num w:numId="10">
    <w:abstractNumId w:val="8"/>
  </w:num>
  <w:num w:numId="11">
    <w:abstractNumId w:val="3"/>
  </w:num>
  <w:num w:numId="12">
    <w:abstractNumId w:val="17"/>
  </w:num>
  <w:num w:numId="13">
    <w:abstractNumId w:val="32"/>
  </w:num>
  <w:num w:numId="14">
    <w:abstractNumId w:val="18"/>
  </w:num>
  <w:num w:numId="15">
    <w:abstractNumId w:val="20"/>
  </w:num>
  <w:num w:numId="16">
    <w:abstractNumId w:val="38"/>
  </w:num>
  <w:num w:numId="17">
    <w:abstractNumId w:val="0"/>
  </w:num>
  <w:num w:numId="18">
    <w:abstractNumId w:val="4"/>
  </w:num>
  <w:num w:numId="19">
    <w:abstractNumId w:val="25"/>
  </w:num>
  <w:num w:numId="20">
    <w:abstractNumId w:val="21"/>
  </w:num>
  <w:num w:numId="21">
    <w:abstractNumId w:val="23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29"/>
  </w:num>
  <w:num w:numId="29">
    <w:abstractNumId w:val="13"/>
  </w:num>
  <w:num w:numId="30">
    <w:abstractNumId w:val="36"/>
  </w:num>
  <w:num w:numId="31">
    <w:abstractNumId w:val="26"/>
  </w:num>
  <w:num w:numId="32">
    <w:abstractNumId w:val="11"/>
  </w:num>
  <w:num w:numId="33">
    <w:abstractNumId w:val="22"/>
  </w:num>
  <w:num w:numId="34">
    <w:abstractNumId w:val="24"/>
  </w:num>
  <w:num w:numId="35">
    <w:abstractNumId w:val="19"/>
  </w:num>
  <w:num w:numId="36">
    <w:abstractNumId w:val="31"/>
  </w:num>
  <w:num w:numId="37">
    <w:abstractNumId w:val="30"/>
  </w:num>
  <w:num w:numId="38">
    <w:abstractNumId w:val="37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9338D"/>
    <w:rsid w:val="000F0AB0"/>
    <w:rsid w:val="00121E98"/>
    <w:rsid w:val="00123B10"/>
    <w:rsid w:val="00182334"/>
    <w:rsid w:val="001864E5"/>
    <w:rsid w:val="00192B6E"/>
    <w:rsid w:val="0019763F"/>
    <w:rsid w:val="001B0A1B"/>
    <w:rsid w:val="001F4278"/>
    <w:rsid w:val="0025444D"/>
    <w:rsid w:val="00264D99"/>
    <w:rsid w:val="002702F8"/>
    <w:rsid w:val="00276EE0"/>
    <w:rsid w:val="0029165F"/>
    <w:rsid w:val="00303ED4"/>
    <w:rsid w:val="00332F0F"/>
    <w:rsid w:val="00356F5E"/>
    <w:rsid w:val="0037088C"/>
    <w:rsid w:val="003765D9"/>
    <w:rsid w:val="003D5253"/>
    <w:rsid w:val="00461C13"/>
    <w:rsid w:val="00481968"/>
    <w:rsid w:val="004A57C5"/>
    <w:rsid w:val="004C2C0D"/>
    <w:rsid w:val="004D5A14"/>
    <w:rsid w:val="004E569E"/>
    <w:rsid w:val="004F4A93"/>
    <w:rsid w:val="0051378D"/>
    <w:rsid w:val="0057027F"/>
    <w:rsid w:val="00601AE0"/>
    <w:rsid w:val="00617D95"/>
    <w:rsid w:val="00621EDF"/>
    <w:rsid w:val="00657842"/>
    <w:rsid w:val="006941B8"/>
    <w:rsid w:val="006D2F2F"/>
    <w:rsid w:val="006F6EC7"/>
    <w:rsid w:val="00700F95"/>
    <w:rsid w:val="00701BC0"/>
    <w:rsid w:val="007168A8"/>
    <w:rsid w:val="00724532"/>
    <w:rsid w:val="00724F3A"/>
    <w:rsid w:val="0079087E"/>
    <w:rsid w:val="007E4F13"/>
    <w:rsid w:val="008441F4"/>
    <w:rsid w:val="00880DA8"/>
    <w:rsid w:val="008847AD"/>
    <w:rsid w:val="00887EC8"/>
    <w:rsid w:val="00895C9E"/>
    <w:rsid w:val="008B224E"/>
    <w:rsid w:val="008D5F77"/>
    <w:rsid w:val="008F64AA"/>
    <w:rsid w:val="0096433C"/>
    <w:rsid w:val="00992A3D"/>
    <w:rsid w:val="009933F4"/>
    <w:rsid w:val="00996E3F"/>
    <w:rsid w:val="00A17983"/>
    <w:rsid w:val="00A22C85"/>
    <w:rsid w:val="00A23A85"/>
    <w:rsid w:val="00A52F4B"/>
    <w:rsid w:val="00A5338C"/>
    <w:rsid w:val="00A86546"/>
    <w:rsid w:val="00A907E9"/>
    <w:rsid w:val="00AA6BC8"/>
    <w:rsid w:val="00B14BDF"/>
    <w:rsid w:val="00B52EDE"/>
    <w:rsid w:val="00B61393"/>
    <w:rsid w:val="00BA273D"/>
    <w:rsid w:val="00BD70A8"/>
    <w:rsid w:val="00BF149E"/>
    <w:rsid w:val="00C17988"/>
    <w:rsid w:val="00C201B6"/>
    <w:rsid w:val="00C910D6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6521C"/>
    <w:rsid w:val="00E758F8"/>
    <w:rsid w:val="00E849A4"/>
    <w:rsid w:val="00E90E89"/>
    <w:rsid w:val="00EB47C7"/>
    <w:rsid w:val="00EF392B"/>
    <w:rsid w:val="00EF5081"/>
    <w:rsid w:val="00F872E9"/>
    <w:rsid w:val="00F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199682A8-89C8-479F-8BCB-C8CDB29C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arija%20Krau&#223;%20(Server)\extern\Kunden\ZKN\Unterlagen%20Stand%2006-18\Formbl&#228;tter\FB%2001.2%20Routine&#252;berpr&#252;fung%20R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3BAFE43D43041A989F14973E73390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4DECF-734D-4E00-A285-C541A97B31A4}"/>
      </w:docPartPr>
      <w:docPartBody>
        <w:p w:rsidR="00A15474" w:rsidRDefault="00205FD7" w:rsidP="00205FD7">
          <w:pPr>
            <w:pStyle w:val="F3BAFE43D43041A989F14973E733902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523FA374DD54413AC6245092B731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21752D-B70D-4635-B926-6EF17175F0C4}"/>
      </w:docPartPr>
      <w:docPartBody>
        <w:p w:rsidR="00A15474" w:rsidRDefault="00205FD7" w:rsidP="00205FD7">
          <w:pPr>
            <w:pStyle w:val="D523FA374DD54413AC6245092B73138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8AB477C3F784C288D51089C1917D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D2D33C-BBE1-4193-9EE4-D914A39E96CE}"/>
      </w:docPartPr>
      <w:docPartBody>
        <w:p w:rsidR="00A15474" w:rsidRDefault="00205FD7" w:rsidP="00205FD7">
          <w:pPr>
            <w:pStyle w:val="C8AB477C3F784C288D51089C1917DF2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62DD7EC793842BC839D166BF2ADE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4821FF-8DC9-46C8-983C-5563118E1BC6}"/>
      </w:docPartPr>
      <w:docPartBody>
        <w:p w:rsidR="00A15474" w:rsidRDefault="00205FD7" w:rsidP="00205FD7">
          <w:pPr>
            <w:pStyle w:val="562DD7EC793842BC839D166BF2ADEC8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D122EFB34FE49D08C639EAE0CCC9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194418-DEAA-48D6-848E-005F12E9EF49}"/>
      </w:docPartPr>
      <w:docPartBody>
        <w:p w:rsidR="00A15474" w:rsidRDefault="00205FD7" w:rsidP="00205FD7">
          <w:pPr>
            <w:pStyle w:val="9D122EFB34FE49D08C639EAE0CCC96A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301950AA27445CAAEDD8CFF1E9EA7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AA9C73-7314-4288-9409-9DC14BB1D348}"/>
      </w:docPartPr>
      <w:docPartBody>
        <w:p w:rsidR="00A15474" w:rsidRDefault="00205FD7" w:rsidP="00205FD7">
          <w:pPr>
            <w:pStyle w:val="3301950AA27445CAAEDD8CFF1E9EA75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FEFAC32F76A4428AB433718A5BE3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45D514-6AD1-4043-AAB9-E1B48CB208F1}"/>
      </w:docPartPr>
      <w:docPartBody>
        <w:p w:rsidR="00A15474" w:rsidRDefault="00205FD7" w:rsidP="00205FD7">
          <w:pPr>
            <w:pStyle w:val="AFEFAC32F76A4428AB433718A5BE399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7375CC9F83149CDA0606330D42A6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AD6F55-8A58-4D34-83F7-4B38A93215C9}"/>
      </w:docPartPr>
      <w:docPartBody>
        <w:p w:rsidR="00A15474" w:rsidRDefault="00205FD7" w:rsidP="00205FD7">
          <w:pPr>
            <w:pStyle w:val="67375CC9F83149CDA0606330D42A64A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B7F563BC12244A483558C90609CA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B6977E-7A4D-4DD4-9078-2764FEB16EA6}"/>
      </w:docPartPr>
      <w:docPartBody>
        <w:p w:rsidR="00A15474" w:rsidRDefault="00205FD7" w:rsidP="00205FD7">
          <w:pPr>
            <w:pStyle w:val="1B7F563BC12244A483558C90609CA55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711112723A940CAA13C09F81FA154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83BC4-240A-4852-AC6B-88B7A9F34307}"/>
      </w:docPartPr>
      <w:docPartBody>
        <w:p w:rsidR="00A15474" w:rsidRDefault="00205FD7" w:rsidP="00205FD7">
          <w:pPr>
            <w:pStyle w:val="F711112723A940CAA13C09F81FA1540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3932CA3E51642B0B707613D5A330C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BD4632-788B-4D2B-8A64-2D49CC5922C3}"/>
      </w:docPartPr>
      <w:docPartBody>
        <w:p w:rsidR="00A15474" w:rsidRDefault="00205FD7" w:rsidP="00205FD7">
          <w:pPr>
            <w:pStyle w:val="13932CA3E51642B0B707613D5A330C8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2581A455E794493B5D93F1FB8DE5B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2B67FA-4AAD-4567-B5D4-0A6FAE3003CE}"/>
      </w:docPartPr>
      <w:docPartBody>
        <w:p w:rsidR="00A15474" w:rsidRDefault="00205FD7" w:rsidP="00205FD7">
          <w:pPr>
            <w:pStyle w:val="02581A455E794493B5D93F1FB8DE5B8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FFBE22B15A64378A7F612D76AC04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78F44-3522-4852-9751-13C11A3FA204}"/>
      </w:docPartPr>
      <w:docPartBody>
        <w:p w:rsidR="00A15474" w:rsidRDefault="00205FD7" w:rsidP="00205FD7">
          <w:pPr>
            <w:pStyle w:val="3FFBE22B15A64378A7F612D76AC04AB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0A71999A7044785B62E96048DFE58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9AC10-AC07-47F4-B9D5-848C6BF3143B}"/>
      </w:docPartPr>
      <w:docPartBody>
        <w:p w:rsidR="00A15474" w:rsidRDefault="00205FD7" w:rsidP="00205FD7">
          <w:pPr>
            <w:pStyle w:val="00A71999A7044785B62E96048DFE588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68703EA694C46A0AB291208B5F3E5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C5D72-4F48-4A6C-BBE2-F5E529D57443}"/>
      </w:docPartPr>
      <w:docPartBody>
        <w:p w:rsidR="00A15474" w:rsidRDefault="00205FD7" w:rsidP="00205FD7">
          <w:pPr>
            <w:pStyle w:val="F68703EA694C46A0AB291208B5F3E50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F0057BAEEEE42E0B2AC3C233625E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1C7D68-E99D-45E4-9E2E-06BFB2E31FA4}"/>
      </w:docPartPr>
      <w:docPartBody>
        <w:p w:rsidR="00A15474" w:rsidRDefault="00205FD7" w:rsidP="00205FD7">
          <w:pPr>
            <w:pStyle w:val="EF0057BAEEEE42E0B2AC3C233625EDF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99DB311C53D425AB13536BE38A1BA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7441A0-E81D-45A7-A2FF-5199371E4736}"/>
      </w:docPartPr>
      <w:docPartBody>
        <w:p w:rsidR="003B169E" w:rsidRDefault="00A15474" w:rsidP="00A15474">
          <w:pPr>
            <w:pStyle w:val="A99DB311C53D425AB13536BE38A1BA3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B95363A128C41C69F8F3FA82EF5E9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F6FD47-D3C3-486A-949F-B0A86152FD4F}"/>
      </w:docPartPr>
      <w:docPartBody>
        <w:p w:rsidR="003B169E" w:rsidRDefault="00A15474" w:rsidP="00A15474">
          <w:pPr>
            <w:pStyle w:val="8B95363A128C41C69F8F3FA82EF5E9C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7722698074549898984BEDE9CF261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CB2DD2-DAA4-42EB-B4E7-DBBABE2C0719}"/>
      </w:docPartPr>
      <w:docPartBody>
        <w:p w:rsidR="003B169E" w:rsidRDefault="00A15474" w:rsidP="00A15474">
          <w:pPr>
            <w:pStyle w:val="07722698074549898984BEDE9CF261A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C71AD22C6244FDA869463673EC934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6434C6-E9B8-4911-8DCF-DC31883C13B1}"/>
      </w:docPartPr>
      <w:docPartBody>
        <w:p w:rsidR="003B169E" w:rsidRDefault="00A15474" w:rsidP="00A15474">
          <w:pPr>
            <w:pStyle w:val="FC71AD22C6244FDA869463673EC9346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E60549567394159B9AB76F8619429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9EAD6-875D-438C-9FBA-B87159EBD1D4}"/>
      </w:docPartPr>
      <w:docPartBody>
        <w:p w:rsidR="003B169E" w:rsidRDefault="00A15474" w:rsidP="00A15474">
          <w:pPr>
            <w:pStyle w:val="8E60549567394159B9AB76F86194290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1A4879A09F846B8AC60F0316CCA4F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23DA7-713C-4FA1-9580-6C62A00D6F1C}"/>
      </w:docPartPr>
      <w:docPartBody>
        <w:p w:rsidR="003B169E" w:rsidRDefault="00A15474" w:rsidP="00A15474">
          <w:pPr>
            <w:pStyle w:val="31A4879A09F846B8AC60F0316CCA4F1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86A5FCB59B2472990E46C2B1EA1C9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FD333-CDCF-4DFF-9B09-495CEE64EC28}"/>
      </w:docPartPr>
      <w:docPartBody>
        <w:p w:rsidR="003B169E" w:rsidRDefault="00A15474" w:rsidP="00A15474">
          <w:pPr>
            <w:pStyle w:val="A86A5FCB59B2472990E46C2B1EA1C98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A9C27815A37487CA06665A0844EF3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FC802-3771-4003-8DC9-6A18E9F07066}"/>
      </w:docPartPr>
      <w:docPartBody>
        <w:p w:rsidR="003B169E" w:rsidRDefault="00A15474" w:rsidP="00A15474">
          <w:pPr>
            <w:pStyle w:val="7A9C27815A37487CA06665A0844EF37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6A749CD666E4A98BE0E9F52ECC2A7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62D2B-0972-4144-B479-ABD4A23CA10C}"/>
      </w:docPartPr>
      <w:docPartBody>
        <w:p w:rsidR="003B169E" w:rsidRDefault="00A15474" w:rsidP="00A15474">
          <w:pPr>
            <w:pStyle w:val="B6A749CD666E4A98BE0E9F52ECC2A74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5FC7152DEF143579D07A7A6E75914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40A05-E6F6-479D-A0E9-7501B5E00E35}"/>
      </w:docPartPr>
      <w:docPartBody>
        <w:p w:rsidR="003B169E" w:rsidRDefault="00A15474" w:rsidP="00A15474">
          <w:pPr>
            <w:pStyle w:val="05FC7152DEF143579D07A7A6E759145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5BE164E964045A0A58379C89C81AE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376D02-90D9-4262-9B44-4C62CED49157}"/>
      </w:docPartPr>
      <w:docPartBody>
        <w:p w:rsidR="003B169E" w:rsidRDefault="00A15474" w:rsidP="00A15474">
          <w:pPr>
            <w:pStyle w:val="E5BE164E964045A0A58379C89C81AE6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4E9A59F048F4FB9897F2D298AB01A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2073BB-6A37-4155-B1CD-AEB9F289D0A6}"/>
      </w:docPartPr>
      <w:docPartBody>
        <w:p w:rsidR="003B169E" w:rsidRDefault="00A15474" w:rsidP="00A15474">
          <w:pPr>
            <w:pStyle w:val="C4E9A59F048F4FB9897F2D298AB01A1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184C11CF8FA454BAA2484B9D6F5E9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B895E0-AB57-4A95-9D3D-A10378A5FAAE}"/>
      </w:docPartPr>
      <w:docPartBody>
        <w:p w:rsidR="003B169E" w:rsidRDefault="00A15474" w:rsidP="00A15474">
          <w:pPr>
            <w:pStyle w:val="C184C11CF8FA454BAA2484B9D6F5E9A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DC3F81C77D8481BA299545B26934A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3778C-4EFA-40B7-ABC4-80E6AE3AE0BC}"/>
      </w:docPartPr>
      <w:docPartBody>
        <w:p w:rsidR="003B169E" w:rsidRDefault="00A15474" w:rsidP="00A15474">
          <w:pPr>
            <w:pStyle w:val="4DC3F81C77D8481BA299545B26934A8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D15549E96E5454F9A3136DA4A9B6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07D0F0-EDC0-4DDE-AAAE-B84B77EC475C}"/>
      </w:docPartPr>
      <w:docPartBody>
        <w:p w:rsidR="003B169E" w:rsidRDefault="00A15474" w:rsidP="00A15474">
          <w:pPr>
            <w:pStyle w:val="9D15549E96E5454F9A3136DA4A9B6DD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56C9AC36DC94A29BF8A2DC1F4306B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93B975-183E-4DA0-8AF5-03E7C4EE8407}"/>
      </w:docPartPr>
      <w:docPartBody>
        <w:p w:rsidR="003B169E" w:rsidRDefault="00A15474" w:rsidP="00A15474">
          <w:pPr>
            <w:pStyle w:val="156C9AC36DC94A29BF8A2DC1F4306B5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A914328FFE440B98681769A3BC81F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D97E3-8BCA-4DCA-9E3C-5D9C15154F5D}"/>
      </w:docPartPr>
      <w:docPartBody>
        <w:p w:rsidR="003B169E" w:rsidRDefault="00A15474" w:rsidP="00A15474">
          <w:pPr>
            <w:pStyle w:val="BA914328FFE440B98681769A3BC81F5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2EE34081A24435C827EB03CB7F8E6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8F1766-9F36-4E24-A812-84221730C345}"/>
      </w:docPartPr>
      <w:docPartBody>
        <w:p w:rsidR="003B169E" w:rsidRDefault="00A15474" w:rsidP="00A15474">
          <w:pPr>
            <w:pStyle w:val="F2EE34081A24435C827EB03CB7F8E6E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B68B06917D9437D8201956D9BB26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26139E-D938-4E45-955A-1322AE55DF76}"/>
      </w:docPartPr>
      <w:docPartBody>
        <w:p w:rsidR="003B169E" w:rsidRDefault="00A15474" w:rsidP="00A15474">
          <w:pPr>
            <w:pStyle w:val="FB68B06917D9437D8201956D9BB2618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F5A552C27064E829299A2FC888C77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1386A8-D36A-4FEB-87C6-D09DBD124A28}"/>
      </w:docPartPr>
      <w:docPartBody>
        <w:p w:rsidR="003B169E" w:rsidRDefault="00A15474" w:rsidP="00A15474">
          <w:pPr>
            <w:pStyle w:val="9F5A552C27064E829299A2FC888C77D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99BC05D7A544F119137FBB1C7E0B7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DCE934-80A6-47BC-B432-80C73C6E5C65}"/>
      </w:docPartPr>
      <w:docPartBody>
        <w:p w:rsidR="003B169E" w:rsidRDefault="00A15474" w:rsidP="00A15474">
          <w:pPr>
            <w:pStyle w:val="499BC05D7A544F119137FBB1C7E0B71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4ECDCEE5AF44839B4B1E50ADDFF01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81764F-A19E-4460-9493-74B72D51343A}"/>
      </w:docPartPr>
      <w:docPartBody>
        <w:p w:rsidR="003B169E" w:rsidRDefault="00A15474" w:rsidP="00A15474">
          <w:pPr>
            <w:pStyle w:val="44ECDCEE5AF44839B4B1E50ADDFF01E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68975A56F19474599DBAF33318FB6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060309-81CD-4674-92CB-CD02766C757D}"/>
      </w:docPartPr>
      <w:docPartBody>
        <w:p w:rsidR="003B169E" w:rsidRDefault="00A15474" w:rsidP="00A15474">
          <w:pPr>
            <w:pStyle w:val="C68975A56F19474599DBAF33318FB65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F7B5789268F49FAB829391841C76A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E6E5CA-C008-4E63-AD4B-15E939D1AA49}"/>
      </w:docPartPr>
      <w:docPartBody>
        <w:p w:rsidR="003B169E" w:rsidRDefault="00A15474" w:rsidP="00A15474">
          <w:pPr>
            <w:pStyle w:val="4F7B5789268F49FAB829391841C76AF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D57E95029574ADE861F0213144C4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01D2E-A036-4A18-8F1A-B2E5840700A4}"/>
      </w:docPartPr>
      <w:docPartBody>
        <w:p w:rsidR="003B169E" w:rsidRDefault="00A15474" w:rsidP="00A15474">
          <w:pPr>
            <w:pStyle w:val="ED57E95029574ADE861F0213144C466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A60BFB90D73467FA2EC5D0E6D062A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9F7DB2-83A4-4974-A179-754DE66E1718}"/>
      </w:docPartPr>
      <w:docPartBody>
        <w:p w:rsidR="003B169E" w:rsidRDefault="00A15474" w:rsidP="00A15474">
          <w:pPr>
            <w:pStyle w:val="8A60BFB90D73467FA2EC5D0E6D062AA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A4B95840C29483C85C17131AA0CD4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16E6EF-210A-47C9-B513-AA1368DB4D52}"/>
      </w:docPartPr>
      <w:docPartBody>
        <w:p w:rsidR="003B169E" w:rsidRDefault="00A15474" w:rsidP="00A15474">
          <w:pPr>
            <w:pStyle w:val="EA4B95840C29483C85C17131AA0CD45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813A70CB3D649E7A21E0847B944C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B7D47E-E96C-4329-9E76-0427C25B46FA}"/>
      </w:docPartPr>
      <w:docPartBody>
        <w:p w:rsidR="003B169E" w:rsidRDefault="00A15474" w:rsidP="00A15474">
          <w:pPr>
            <w:pStyle w:val="6813A70CB3D649E7A21E0847B944C5A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7167D773CA74757A963EE242D440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2D3B5F-2D9D-4929-B96E-65D45C6D8245}"/>
      </w:docPartPr>
      <w:docPartBody>
        <w:p w:rsidR="003B169E" w:rsidRDefault="00A15474" w:rsidP="00A15474">
          <w:pPr>
            <w:pStyle w:val="C7167D773CA74757A963EE242D4401C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1A48E1CE8584A81BE8F8774F51C1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446FEB-6D10-447C-B4B7-0A1CBCC41B02}"/>
      </w:docPartPr>
      <w:docPartBody>
        <w:p w:rsidR="003B169E" w:rsidRDefault="00A15474" w:rsidP="00A15474">
          <w:pPr>
            <w:pStyle w:val="81A48E1CE8584A81BE8F8774F51C1E1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60B4C0EA27947DB934A2DD9025E1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62C46-3ECA-46B8-993F-930C2562A125}"/>
      </w:docPartPr>
      <w:docPartBody>
        <w:p w:rsidR="003B169E" w:rsidRDefault="00A15474" w:rsidP="00A15474">
          <w:pPr>
            <w:pStyle w:val="E60B4C0EA27947DB934A2DD9025E1FC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8779030ED37467BA173BA8645E38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B60C4-F9E5-4F8E-9477-0B06684CCFC0}"/>
      </w:docPartPr>
      <w:docPartBody>
        <w:p w:rsidR="003B169E" w:rsidRDefault="00A15474" w:rsidP="00A15474">
          <w:pPr>
            <w:pStyle w:val="28779030ED37467BA173BA8645E38E4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AFD645EBD13481A94F5894EC08FAF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0A0280-AE26-40D1-BD1E-DA9C9B107802}"/>
      </w:docPartPr>
      <w:docPartBody>
        <w:p w:rsidR="003B169E" w:rsidRDefault="00A15474" w:rsidP="00A15474">
          <w:pPr>
            <w:pStyle w:val="2AFD645EBD13481A94F5894EC08FAF9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FF5FBE9A0FA40F7B2CC45A50CAAB0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F8AF9-4900-4AA1-B1B9-735C058A72E2}"/>
      </w:docPartPr>
      <w:docPartBody>
        <w:p w:rsidR="003B169E" w:rsidRDefault="00A15474" w:rsidP="00A15474">
          <w:pPr>
            <w:pStyle w:val="3FF5FBE9A0FA40F7B2CC45A50CAAB04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C85671A4EFF4F1EA4FBF996BB0C99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0CF3B7-9CD5-42D3-BF97-188F1D441FF7}"/>
      </w:docPartPr>
      <w:docPartBody>
        <w:p w:rsidR="003B169E" w:rsidRDefault="00A15474" w:rsidP="00A15474">
          <w:pPr>
            <w:pStyle w:val="6C85671A4EFF4F1EA4FBF996BB0C999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3D2050E03CA461AB983ADBFBC55C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11CACB-2616-44C9-AAAD-C59980292DCA}"/>
      </w:docPartPr>
      <w:docPartBody>
        <w:p w:rsidR="003B169E" w:rsidRDefault="00A15474" w:rsidP="00A15474">
          <w:pPr>
            <w:pStyle w:val="F3D2050E03CA461AB983ADBFBC55C21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1480A35005B404ABA2D5B1DAD202D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3D64C-2F74-419B-841E-CEB6BBD4DA65}"/>
      </w:docPartPr>
      <w:docPartBody>
        <w:p w:rsidR="003B169E" w:rsidRDefault="00A15474" w:rsidP="00A15474">
          <w:pPr>
            <w:pStyle w:val="41480A35005B404ABA2D5B1DAD202D1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030A96D9F1E4B8E93215CA45E5801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36E16B-B108-4C84-ABE1-3FDB5C0CBAF6}"/>
      </w:docPartPr>
      <w:docPartBody>
        <w:p w:rsidR="003B169E" w:rsidRDefault="00A15474" w:rsidP="00A15474">
          <w:pPr>
            <w:pStyle w:val="8030A96D9F1E4B8E93215CA45E58016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42A9B53F6574AB483254620E89651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A5C1A-6D3C-4080-B054-AEFB95B192EA}"/>
      </w:docPartPr>
      <w:docPartBody>
        <w:p w:rsidR="003B169E" w:rsidRDefault="00A15474" w:rsidP="00A15474">
          <w:pPr>
            <w:pStyle w:val="142A9B53F6574AB483254620E896512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5202E9D60C64F38887E404F4114BC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3B0903-8CC6-460D-8272-2BDCA92A6B45}"/>
      </w:docPartPr>
      <w:docPartBody>
        <w:p w:rsidR="003B169E" w:rsidRDefault="00A15474" w:rsidP="00A15474">
          <w:pPr>
            <w:pStyle w:val="15202E9D60C64F38887E404F4114BCD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836E74B5B5D4CDCBDA2C07C4DB31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7C0C33-6C99-44CD-9CE3-583C2E5EEB58}"/>
      </w:docPartPr>
      <w:docPartBody>
        <w:p w:rsidR="003B169E" w:rsidRDefault="00A15474" w:rsidP="00A15474">
          <w:pPr>
            <w:pStyle w:val="B836E74B5B5D4CDCBDA2C07C4DB31F3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621BD71FC864DE596AA299FAE8FF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90FF4-2893-43F2-B748-0A33ADE5070E}"/>
      </w:docPartPr>
      <w:docPartBody>
        <w:p w:rsidR="003B169E" w:rsidRDefault="00A15474" w:rsidP="00A15474">
          <w:pPr>
            <w:pStyle w:val="6621BD71FC864DE596AA299FAE8FFA6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F9D93717F0B4E3A8BEAD943DC2E51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0DF23F-49E8-4878-9AB5-562879337C9D}"/>
      </w:docPartPr>
      <w:docPartBody>
        <w:p w:rsidR="003B169E" w:rsidRDefault="00A15474" w:rsidP="00A15474">
          <w:pPr>
            <w:pStyle w:val="8F9D93717F0B4E3A8BEAD943DC2E51D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65BD4EFB87548AFA807A1BBAB1C4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57D501-235E-46AE-B3BD-00BEBBA8EFD4}"/>
      </w:docPartPr>
      <w:docPartBody>
        <w:p w:rsidR="003B169E" w:rsidRDefault="00A15474" w:rsidP="00A15474">
          <w:pPr>
            <w:pStyle w:val="C65BD4EFB87548AFA807A1BBAB1C4DC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45D1E344F8547F5ABD4ED3DEC5151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817D30-32B1-4FBF-AD42-2526C83C7197}"/>
      </w:docPartPr>
      <w:docPartBody>
        <w:p w:rsidR="003B169E" w:rsidRDefault="00A15474" w:rsidP="00A15474">
          <w:pPr>
            <w:pStyle w:val="745D1E344F8547F5ABD4ED3DEC51514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8F0818CDD14468DA88DC5CBDD1751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FEB3F9-C6EC-49A1-A637-092916B0175F}"/>
      </w:docPartPr>
      <w:docPartBody>
        <w:p w:rsidR="003B169E" w:rsidRDefault="00A15474" w:rsidP="00A15474">
          <w:pPr>
            <w:pStyle w:val="98F0818CDD14468DA88DC5CBDD1751D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9984D1E037F4800922D9DDBB96561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19A23-E719-4877-BD1F-7E3728B02D19}"/>
      </w:docPartPr>
      <w:docPartBody>
        <w:p w:rsidR="003B169E" w:rsidRDefault="00A15474" w:rsidP="00A15474">
          <w:pPr>
            <w:pStyle w:val="A9984D1E037F4800922D9DDBB965614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74E241ADED747BDB559D56BCFC44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90295-25B2-4D21-B87B-09DFD7430E42}"/>
      </w:docPartPr>
      <w:docPartBody>
        <w:p w:rsidR="003B169E" w:rsidRDefault="00A15474" w:rsidP="00A15474">
          <w:pPr>
            <w:pStyle w:val="874E241ADED747BDB559D56BCFC44D5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226144FB2004AFD90241A072BE6EC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3B21C4-F30F-43FD-AE5D-6D13357F884A}"/>
      </w:docPartPr>
      <w:docPartBody>
        <w:p w:rsidR="003B169E" w:rsidRDefault="00A15474" w:rsidP="00A15474">
          <w:pPr>
            <w:pStyle w:val="3226144FB2004AFD90241A072BE6EC3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512D1F6DF0C4C6FA23973D73021C5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92A9EE-9B1D-447A-887F-FFF12A3C9CCD}"/>
      </w:docPartPr>
      <w:docPartBody>
        <w:p w:rsidR="003B169E" w:rsidRDefault="00A15474" w:rsidP="00A15474">
          <w:pPr>
            <w:pStyle w:val="6512D1F6DF0C4C6FA23973D73021C57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D42F1DFE9FF4EF593BDFFD9336CD9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556CC-DEC3-4C6B-9E7C-EF44653E693D}"/>
      </w:docPartPr>
      <w:docPartBody>
        <w:p w:rsidR="003B169E" w:rsidRDefault="00A15474" w:rsidP="00A15474">
          <w:pPr>
            <w:pStyle w:val="DD42F1DFE9FF4EF593BDFFD9336CD9E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FD91FDD7578499EBD67796EEC0264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B290CA-595C-4370-A343-A65E3CC12DE3}"/>
      </w:docPartPr>
      <w:docPartBody>
        <w:p w:rsidR="003B169E" w:rsidRDefault="00A15474" w:rsidP="00A15474">
          <w:pPr>
            <w:pStyle w:val="3FD91FDD7578499EBD67796EEC02647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2E1CBC106444F4986C9EACE3FDCD9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C4551A-FFB2-48A7-86C3-BBD51A61D72B}"/>
      </w:docPartPr>
      <w:docPartBody>
        <w:p w:rsidR="003B169E" w:rsidRDefault="00A15474" w:rsidP="00A15474">
          <w:pPr>
            <w:pStyle w:val="C2E1CBC106444F4986C9EACE3FDCD92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5020C9F79FD4206AA41DED5E8B4D8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3A513-DADC-4362-8E8C-F3D0CCE8B54E}"/>
      </w:docPartPr>
      <w:docPartBody>
        <w:p w:rsidR="003B169E" w:rsidRDefault="00A15474" w:rsidP="00A15474">
          <w:pPr>
            <w:pStyle w:val="85020C9F79FD4206AA41DED5E8B4D89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4F2187634524FFB8AB8C919EC9EDB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023689-E478-4D01-BC3F-7CF4C26AB214}"/>
      </w:docPartPr>
      <w:docPartBody>
        <w:p w:rsidR="003B169E" w:rsidRDefault="00A15474" w:rsidP="00A15474">
          <w:pPr>
            <w:pStyle w:val="E4F2187634524FFB8AB8C919EC9EDBE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8CA69A9573D402FB45D3EA0F7A3C5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38F073-7545-4AFF-A932-305543D8AC75}"/>
      </w:docPartPr>
      <w:docPartBody>
        <w:p w:rsidR="003B169E" w:rsidRDefault="00A15474" w:rsidP="00A15474">
          <w:pPr>
            <w:pStyle w:val="68CA69A9573D402FB45D3EA0F7A3C5C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D130375589D4CCCBC0B8F9558890C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314A24-587A-41F3-83E9-E3DC426116FA}"/>
      </w:docPartPr>
      <w:docPartBody>
        <w:p w:rsidR="003B169E" w:rsidRDefault="00A15474" w:rsidP="00A15474">
          <w:pPr>
            <w:pStyle w:val="0D130375589D4CCCBC0B8F9558890C7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EE954D0D29A41D28A52B31D737CFF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05D434-1D64-4F17-A05D-086C48C0AF7E}"/>
      </w:docPartPr>
      <w:docPartBody>
        <w:p w:rsidR="003B169E" w:rsidRDefault="00A15474" w:rsidP="00A15474">
          <w:pPr>
            <w:pStyle w:val="BEE954D0D29A41D28A52B31D737CFF2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D1232A271D247B79AE724C2C6B443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153C20-11B6-4FBD-B13A-0131385E7386}"/>
      </w:docPartPr>
      <w:docPartBody>
        <w:p w:rsidR="003B169E" w:rsidRDefault="00A15474" w:rsidP="00A15474">
          <w:pPr>
            <w:pStyle w:val="5D1232A271D247B79AE724C2C6B4439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10DBF9339B544439098BD0576BAA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4FFDB5-A821-4732-A7B7-4517768ABEE9}"/>
      </w:docPartPr>
      <w:docPartBody>
        <w:p w:rsidR="003B169E" w:rsidRDefault="00A15474" w:rsidP="00A15474">
          <w:pPr>
            <w:pStyle w:val="410DBF9339B544439098BD0576BAA7D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5D0DB24548946419B84C640993941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1731DD-6889-4366-9CC6-2F5A0D9CAF1A}"/>
      </w:docPartPr>
      <w:docPartBody>
        <w:p w:rsidR="003B169E" w:rsidRDefault="00A15474" w:rsidP="00A15474">
          <w:pPr>
            <w:pStyle w:val="B5D0DB24548946419B84C6409939411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677B90EBC3E41EC8492732BDB7FD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647C7E-87A9-4304-98C6-9A468D5A34DA}"/>
      </w:docPartPr>
      <w:docPartBody>
        <w:p w:rsidR="003B169E" w:rsidRDefault="00A15474" w:rsidP="00A15474">
          <w:pPr>
            <w:pStyle w:val="A677B90EBC3E41EC8492732BDB7FD34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3FA5225269B4A6CA85FB54E7D68A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C51A5D-52C0-4893-9649-862A4A6DDA08}"/>
      </w:docPartPr>
      <w:docPartBody>
        <w:p w:rsidR="003B169E" w:rsidRDefault="00A15474" w:rsidP="00A15474">
          <w:pPr>
            <w:pStyle w:val="E3FA5225269B4A6CA85FB54E7D68A86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A070AD12B2E492B9E92635DCBDBCF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69EE9F-68C0-40EC-8FC9-689E694ECA92}"/>
      </w:docPartPr>
      <w:docPartBody>
        <w:p w:rsidR="003B169E" w:rsidRDefault="00A15474" w:rsidP="00A15474">
          <w:pPr>
            <w:pStyle w:val="DA070AD12B2E492B9E92635DCBDBCFF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3FEA628398940EA94B65985784971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90520B-05DE-4EDC-8DF9-686E0D1329A1}"/>
      </w:docPartPr>
      <w:docPartBody>
        <w:p w:rsidR="003B169E" w:rsidRDefault="00A15474" w:rsidP="00A15474">
          <w:pPr>
            <w:pStyle w:val="03FEA628398940EA94B65985784971C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C91B49DF44C4E448D48F8EA42178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F2BD05-CF69-4766-8728-B129C9F912E5}"/>
      </w:docPartPr>
      <w:docPartBody>
        <w:p w:rsidR="003B169E" w:rsidRDefault="00A15474" w:rsidP="00A15474">
          <w:pPr>
            <w:pStyle w:val="EC91B49DF44C4E448D48F8EA421782B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0EC632CB7FC4ACC996A58A9BB40B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E0B17D-4C95-405F-9D4E-09A6EA3AAB8A}"/>
      </w:docPartPr>
      <w:docPartBody>
        <w:p w:rsidR="003B169E" w:rsidRDefault="00A15474" w:rsidP="00A15474">
          <w:pPr>
            <w:pStyle w:val="70EC632CB7FC4ACC996A58A9BB40B48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6D8DB9D511A4B2191203123BAFAB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4D4BCC-6209-4F2B-9D3C-004E541335FE}"/>
      </w:docPartPr>
      <w:docPartBody>
        <w:p w:rsidR="003B169E" w:rsidRDefault="00A15474" w:rsidP="00A15474">
          <w:pPr>
            <w:pStyle w:val="A6D8DB9D511A4B2191203123BAFABDD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763D8BA663E45BCAE0C78296F184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64998E-D129-4528-85CE-6EB462C9701C}"/>
      </w:docPartPr>
      <w:docPartBody>
        <w:p w:rsidR="003B169E" w:rsidRDefault="00A15474" w:rsidP="00A15474">
          <w:pPr>
            <w:pStyle w:val="D763D8BA663E45BCAE0C78296F184ED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1EEAF4DEE384EACAAC2631ED51E8C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D7DFA-0234-41A2-B063-D315D99771CE}"/>
      </w:docPartPr>
      <w:docPartBody>
        <w:p w:rsidR="003B169E" w:rsidRDefault="00A15474" w:rsidP="00A15474">
          <w:pPr>
            <w:pStyle w:val="01EEAF4DEE384EACAAC2631ED51E8CC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0B333DBFEF5452BBB659E045EAE6E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4E773-A9D6-4279-A6F7-5E1B77DFAC98}"/>
      </w:docPartPr>
      <w:docPartBody>
        <w:p w:rsidR="003B169E" w:rsidRDefault="00A15474" w:rsidP="00A15474">
          <w:pPr>
            <w:pStyle w:val="80B333DBFEF5452BBB659E045EAE6EF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BAE6AD3BC71413FBA99DD6B01B52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62F9E7-4184-4D73-B59F-DFE3B3023D89}"/>
      </w:docPartPr>
      <w:docPartBody>
        <w:p w:rsidR="003B169E" w:rsidRDefault="00A15474" w:rsidP="00A15474">
          <w:pPr>
            <w:pStyle w:val="0BAE6AD3BC71413FBA99DD6B01B5232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B50403C80A448C89377040C7728FD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AAE07E-BAFF-4178-8279-984E4DE60AAC}"/>
      </w:docPartPr>
      <w:docPartBody>
        <w:p w:rsidR="003B169E" w:rsidRDefault="00A15474" w:rsidP="00A15474">
          <w:pPr>
            <w:pStyle w:val="3B50403C80A448C89377040C7728FDD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AA1210688C348898E451AED122D60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2E8E73-1581-409E-93CB-C97672619174}"/>
      </w:docPartPr>
      <w:docPartBody>
        <w:p w:rsidR="003B169E" w:rsidRDefault="00A15474" w:rsidP="00A15474">
          <w:pPr>
            <w:pStyle w:val="DAA1210688C348898E451AED122D607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F4172DCA6F44BFB8CA3E49B3390D0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4EF1CF-4560-4A5E-B2C8-6D091084926C}"/>
      </w:docPartPr>
      <w:docPartBody>
        <w:p w:rsidR="003B169E" w:rsidRDefault="00A15474" w:rsidP="00A15474">
          <w:pPr>
            <w:pStyle w:val="AF4172DCA6F44BFB8CA3E49B3390D0F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D18FA5498D142E694AD5551D2F8D8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B849D-0217-4343-94C4-94B984AD084A}"/>
      </w:docPartPr>
      <w:docPartBody>
        <w:p w:rsidR="003B169E" w:rsidRDefault="00A15474" w:rsidP="00A15474">
          <w:pPr>
            <w:pStyle w:val="BD18FA5498D142E694AD5551D2F8D88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8F9EC802A754E449B131BEDCF1C87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B26D53-881F-48B1-9A76-3E2E9821A97C}"/>
      </w:docPartPr>
      <w:docPartBody>
        <w:p w:rsidR="003B169E" w:rsidRDefault="00A15474" w:rsidP="00A15474">
          <w:pPr>
            <w:pStyle w:val="B8F9EC802A754E449B131BEDCF1C872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201B7400E7340A1A3CD2338BB078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440E02-9A6A-4EE0-88A1-3D983766BFAD}"/>
      </w:docPartPr>
      <w:docPartBody>
        <w:p w:rsidR="003B169E" w:rsidRDefault="00A15474" w:rsidP="00A15474">
          <w:pPr>
            <w:pStyle w:val="5201B7400E7340A1A3CD2338BB07854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EFB2D09D8DC4EBF9B8C74C2B658B5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DA3B38-134A-47FD-A040-67CE8F461FD1}"/>
      </w:docPartPr>
      <w:docPartBody>
        <w:p w:rsidR="003B169E" w:rsidRDefault="00A15474" w:rsidP="00A15474">
          <w:pPr>
            <w:pStyle w:val="EEFB2D09D8DC4EBF9B8C74C2B658B53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7BC28DB5F1246ED9B8F0046BD787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6C2603-6C8E-46BE-8E44-AE8F1290B7F5}"/>
      </w:docPartPr>
      <w:docPartBody>
        <w:p w:rsidR="003B169E" w:rsidRDefault="00A15474" w:rsidP="00A15474">
          <w:pPr>
            <w:pStyle w:val="37BC28DB5F1246ED9B8F0046BD78746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57BFBB336804A0E80B2A03BC5C297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356E5-3032-45EF-9EBF-6762DB8F488B}"/>
      </w:docPartPr>
      <w:docPartBody>
        <w:p w:rsidR="003B169E" w:rsidRDefault="00A15474" w:rsidP="00A15474">
          <w:pPr>
            <w:pStyle w:val="F57BFBB336804A0E80B2A03BC5C2977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A2996BB79E849C49D3A5C90CF57C9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DDF1A4-4882-4CC2-96A6-8A267E8A640F}"/>
      </w:docPartPr>
      <w:docPartBody>
        <w:p w:rsidR="003B169E" w:rsidRDefault="00A15474" w:rsidP="00A15474">
          <w:pPr>
            <w:pStyle w:val="CA2996BB79E849C49D3A5C90CF57C93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8571C9D93984821B700A1E9894211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0CEE6C-3765-47D7-AE24-92E02E9C5932}"/>
      </w:docPartPr>
      <w:docPartBody>
        <w:p w:rsidR="003B169E" w:rsidRDefault="00A15474" w:rsidP="00A15474">
          <w:pPr>
            <w:pStyle w:val="68571C9D93984821B700A1E98942117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94B7AB9373F4AFB82D323F6F7966B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194597-C97A-4773-B860-F5AD92758FFC}"/>
      </w:docPartPr>
      <w:docPartBody>
        <w:p w:rsidR="003B169E" w:rsidRDefault="00A15474" w:rsidP="00A15474">
          <w:pPr>
            <w:pStyle w:val="D94B7AB9373F4AFB82D323F6F7966BE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4F05358E94149D49F1DB48914F95C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15A910-2C9E-4656-BC7D-40C03BA063B6}"/>
      </w:docPartPr>
      <w:docPartBody>
        <w:p w:rsidR="003B169E" w:rsidRDefault="00A15474" w:rsidP="00A15474">
          <w:pPr>
            <w:pStyle w:val="84F05358E94149D49F1DB48914F95CB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1FC85276550446A8BAB50D7984A30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A14178-CFE6-47E8-85FF-BA675669FEFE}"/>
      </w:docPartPr>
      <w:docPartBody>
        <w:p w:rsidR="003B169E" w:rsidRDefault="00A15474" w:rsidP="00A15474">
          <w:pPr>
            <w:pStyle w:val="81FC85276550446A8BAB50D7984A304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E616B75302649A19070CD39F57F04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875E46-FB75-48F4-842F-99DF57CAFE49}"/>
      </w:docPartPr>
      <w:docPartBody>
        <w:p w:rsidR="003B169E" w:rsidRDefault="00A15474" w:rsidP="00A15474">
          <w:pPr>
            <w:pStyle w:val="8E616B75302649A19070CD39F57F040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4BAE18B8A87450792A2A3D3DAC15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2B8B6-D3C3-47D8-AB73-8E550BF049E1}"/>
      </w:docPartPr>
      <w:docPartBody>
        <w:p w:rsidR="003B169E" w:rsidRDefault="00A15474" w:rsidP="00A15474">
          <w:pPr>
            <w:pStyle w:val="B4BAE18B8A87450792A2A3D3DAC15BC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4EFEA5F817F4B6C89845310B9A90F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4392E2-ECC8-45CC-8386-6B33EEDE7067}"/>
      </w:docPartPr>
      <w:docPartBody>
        <w:p w:rsidR="003B169E" w:rsidRDefault="00A15474" w:rsidP="00A15474">
          <w:pPr>
            <w:pStyle w:val="94EFEA5F817F4B6C89845310B9A90F3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FBB13A6687F4A13BE75F2C9936A02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AA091-2AF1-4182-838D-B656D773ED02}"/>
      </w:docPartPr>
      <w:docPartBody>
        <w:p w:rsidR="003B169E" w:rsidRDefault="00A15474" w:rsidP="00A15474">
          <w:pPr>
            <w:pStyle w:val="0FBB13A6687F4A13BE75F2C9936A02D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41D505A72604762BA35C6D455A56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6E3258-9526-4B05-AC4B-0303C58A12D6}"/>
      </w:docPartPr>
      <w:docPartBody>
        <w:p w:rsidR="003B169E" w:rsidRDefault="00A15474" w:rsidP="00A15474">
          <w:pPr>
            <w:pStyle w:val="741D505A72604762BA35C6D455A5685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2D5E31C93EE4CB4A938966D8BF120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A8C897-AA10-4D1E-B43A-64B5171B0757}"/>
      </w:docPartPr>
      <w:docPartBody>
        <w:p w:rsidR="003B169E" w:rsidRDefault="00A15474" w:rsidP="00A15474">
          <w:pPr>
            <w:pStyle w:val="12D5E31C93EE4CB4A938966D8BF120E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3FBBBB0EF5E485E907EEF416456C3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D18F3-2661-4251-919B-1AB991B8D30F}"/>
      </w:docPartPr>
      <w:docPartBody>
        <w:p w:rsidR="003B169E" w:rsidRDefault="00A15474" w:rsidP="00A15474">
          <w:pPr>
            <w:pStyle w:val="03FBBBB0EF5E485E907EEF416456C34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87BB9FCC12A46688A4687F654B951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AB445C-E593-4C1D-A4B2-4A90F884D92C}"/>
      </w:docPartPr>
      <w:docPartBody>
        <w:p w:rsidR="003B169E" w:rsidRDefault="00A15474" w:rsidP="00A15474">
          <w:pPr>
            <w:pStyle w:val="887BB9FCC12A46688A4687F654B9518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CAEB2A9F9A141B4A20A6181F48D63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838880-6B90-44F4-97C6-FA88FE7C0B92}"/>
      </w:docPartPr>
      <w:docPartBody>
        <w:p w:rsidR="003B169E" w:rsidRDefault="00A15474" w:rsidP="00A15474">
          <w:pPr>
            <w:pStyle w:val="ACAEB2A9F9A141B4A20A6181F48D635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67FDB71628240A5A0A01593A69388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5CF12C-79EE-4255-89F7-479DE643CA5D}"/>
      </w:docPartPr>
      <w:docPartBody>
        <w:p w:rsidR="003B169E" w:rsidRDefault="00A15474" w:rsidP="00A15474">
          <w:pPr>
            <w:pStyle w:val="267FDB71628240A5A0A01593A69388D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9432809D54E41C2ABC97C171666CF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24CF5E-210F-468E-9061-66EC1D124C37}"/>
      </w:docPartPr>
      <w:docPartBody>
        <w:p w:rsidR="003B169E" w:rsidRDefault="00A15474" w:rsidP="00A15474">
          <w:pPr>
            <w:pStyle w:val="E9432809D54E41C2ABC97C171666CF0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D75F03C76E44F1AA7CD8144275711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B4A4C6-7994-41F0-9CBF-E1CC7A15CB8B}"/>
      </w:docPartPr>
      <w:docPartBody>
        <w:p w:rsidR="003B169E" w:rsidRDefault="00A15474" w:rsidP="00A15474">
          <w:pPr>
            <w:pStyle w:val="9D75F03C76E44F1AA7CD8144275711E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F5706672D014A8DA5E7040167DDAE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C142DC-B326-464F-989F-4FF120CB7D88}"/>
      </w:docPartPr>
      <w:docPartBody>
        <w:p w:rsidR="003B169E" w:rsidRDefault="00A15474" w:rsidP="00A15474">
          <w:pPr>
            <w:pStyle w:val="FF5706672D014A8DA5E7040167DDAEA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EAB2345CAC4498CB07695C6E5C72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71570-DA29-4587-A1ED-8FCB5080478B}"/>
      </w:docPartPr>
      <w:docPartBody>
        <w:p w:rsidR="003B169E" w:rsidRDefault="00A15474" w:rsidP="00A15474">
          <w:pPr>
            <w:pStyle w:val="6EAB2345CAC4498CB07695C6E5C7228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6A790CB75D84C8590F3F638B84FD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63633-43E9-4832-AE66-E7B0306C9D89}"/>
      </w:docPartPr>
      <w:docPartBody>
        <w:p w:rsidR="003B169E" w:rsidRDefault="00A15474" w:rsidP="00A15474">
          <w:pPr>
            <w:pStyle w:val="F6A790CB75D84C8590F3F638B84FD3D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065557A9E0743A79F1F9A384D21D0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F0896-F17B-40F2-BAA9-2F8D1B0F1E19}"/>
      </w:docPartPr>
      <w:docPartBody>
        <w:p w:rsidR="003B169E" w:rsidRDefault="00A15474" w:rsidP="00A15474">
          <w:pPr>
            <w:pStyle w:val="E065557A9E0743A79F1F9A384D21D0A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1AD1AEC12604019A0BF6FB1F1C630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92A61-74D4-4021-B8D4-D384B1F916DF}"/>
      </w:docPartPr>
      <w:docPartBody>
        <w:p w:rsidR="003B169E" w:rsidRDefault="00A15474" w:rsidP="00A15474">
          <w:pPr>
            <w:pStyle w:val="31AD1AEC12604019A0BF6FB1F1C630A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62E09FEC438439BB7E26820C2F2A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EA7BE9-4BA0-4D78-844D-5393C1AF34A4}"/>
      </w:docPartPr>
      <w:docPartBody>
        <w:p w:rsidR="003B169E" w:rsidRDefault="00A15474" w:rsidP="00A15474">
          <w:pPr>
            <w:pStyle w:val="B62E09FEC438439BB7E26820C2F2AC3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C34DC4AC5F7455E828744573BAA3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5BDC6-8D80-4BBA-A5CB-24823D238E4C}"/>
      </w:docPartPr>
      <w:docPartBody>
        <w:p w:rsidR="003B169E" w:rsidRDefault="00A15474" w:rsidP="00A15474">
          <w:pPr>
            <w:pStyle w:val="4C34DC4AC5F7455E828744573BAA3D6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7D524AEBCDF47479987E7BBAB3CE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0FB186-E903-4842-B43C-8F4169FD57D2}"/>
      </w:docPartPr>
      <w:docPartBody>
        <w:p w:rsidR="003B169E" w:rsidRDefault="00A15474" w:rsidP="00A15474">
          <w:pPr>
            <w:pStyle w:val="97D524AEBCDF47479987E7BBAB3CE45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8B9B83C266C46D8A420E1AB69F801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76589-E3F1-4256-A4A2-235E2338ECFD}"/>
      </w:docPartPr>
      <w:docPartBody>
        <w:p w:rsidR="003B169E" w:rsidRDefault="00A15474" w:rsidP="00A15474">
          <w:pPr>
            <w:pStyle w:val="88B9B83C266C46D8A420E1AB69F8011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2A59A5390554E4D9B6E0EAA0376AC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117B29-76FD-4779-AA47-8A44E2ECFF1D}"/>
      </w:docPartPr>
      <w:docPartBody>
        <w:p w:rsidR="003B169E" w:rsidRDefault="00A15474" w:rsidP="00A15474">
          <w:pPr>
            <w:pStyle w:val="D2A59A5390554E4D9B6E0EAA0376ACE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626042D9711449B82442218AE15C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ED2148-5C8B-4EC0-8FB6-97AB427D232F}"/>
      </w:docPartPr>
      <w:docPartBody>
        <w:p w:rsidR="003B169E" w:rsidRDefault="00A15474" w:rsidP="00A15474">
          <w:pPr>
            <w:pStyle w:val="F626042D9711449B82442218AE15CC6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B515B7A43C94EFDAE9A75FE2913D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E4C251-189A-4D4B-88FF-EC16BD405574}"/>
      </w:docPartPr>
      <w:docPartBody>
        <w:p w:rsidR="003B169E" w:rsidRDefault="00A15474" w:rsidP="00A15474">
          <w:pPr>
            <w:pStyle w:val="9B515B7A43C94EFDAE9A75FE2913D7A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0889621005343B7A5F114EE823531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033C69-7E88-453B-A025-B90562C10945}"/>
      </w:docPartPr>
      <w:docPartBody>
        <w:p w:rsidR="003B169E" w:rsidRDefault="00A15474" w:rsidP="00A15474">
          <w:pPr>
            <w:pStyle w:val="70889621005343B7A5F114EE8235313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83AC7636949433A8144505202AA20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C70FBE-9807-4CB7-9A4E-175788397780}"/>
      </w:docPartPr>
      <w:docPartBody>
        <w:p w:rsidR="003B169E" w:rsidRDefault="00A15474" w:rsidP="00A15474">
          <w:pPr>
            <w:pStyle w:val="783AC7636949433A8144505202AA208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5FFF08F6CE04386886A4473ABAB6D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D45CB-39D0-4383-A6A8-25FF310954F2}"/>
      </w:docPartPr>
      <w:docPartBody>
        <w:p w:rsidR="003B169E" w:rsidRDefault="00A15474" w:rsidP="00A15474">
          <w:pPr>
            <w:pStyle w:val="C5FFF08F6CE04386886A4473ABAB6D4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D4A4724D1C64CF2B345FA763923F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7F045F-B7C9-4A8E-96A2-79EC7057ADC3}"/>
      </w:docPartPr>
      <w:docPartBody>
        <w:p w:rsidR="003B169E" w:rsidRDefault="00A15474" w:rsidP="00A15474">
          <w:pPr>
            <w:pStyle w:val="1D4A4724D1C64CF2B345FA763923F85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0FC66108347415F9E05DF8340F588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BC1FC3-4DA3-4394-A781-6C562DD656F8}"/>
      </w:docPartPr>
      <w:docPartBody>
        <w:p w:rsidR="003B169E" w:rsidRDefault="00A15474" w:rsidP="00A15474">
          <w:pPr>
            <w:pStyle w:val="10FC66108347415F9E05DF8340F588D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A4FBF279FE14AFB936E2DB6296F4B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66FD9-001C-4D24-A44C-5D0B1470620B}"/>
      </w:docPartPr>
      <w:docPartBody>
        <w:p w:rsidR="003B169E" w:rsidRDefault="00A15474" w:rsidP="00A15474">
          <w:pPr>
            <w:pStyle w:val="FA4FBF279FE14AFB936E2DB6296F4B5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805213429E249D8A9DAA70A2E1ABC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692736-E656-4D76-88BD-7A1DD3724534}"/>
      </w:docPartPr>
      <w:docPartBody>
        <w:p w:rsidR="003B169E" w:rsidRDefault="00A15474" w:rsidP="00A15474">
          <w:pPr>
            <w:pStyle w:val="0805213429E249D8A9DAA70A2E1ABC6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B64632A684B43E6B655C753300F07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D315A1-7F82-4DDC-ADE7-BF39ED5A33EC}"/>
      </w:docPartPr>
      <w:docPartBody>
        <w:p w:rsidR="003B169E" w:rsidRDefault="00A15474" w:rsidP="00A15474">
          <w:pPr>
            <w:pStyle w:val="AB64632A684B43E6B655C753300F079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C82CAD3B7844EDCADE2995121D4E0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049A55-DB07-4C62-A960-BF87B0702E4B}"/>
      </w:docPartPr>
      <w:docPartBody>
        <w:p w:rsidR="003B169E" w:rsidRDefault="00A15474" w:rsidP="00A15474">
          <w:pPr>
            <w:pStyle w:val="0C82CAD3B7844EDCADE2995121D4E08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100AADD9C2F405198F831A500574A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FE28EB-FBA0-4123-8191-E3DAAAA39F49}"/>
      </w:docPartPr>
      <w:docPartBody>
        <w:p w:rsidR="003B169E" w:rsidRDefault="00A15474" w:rsidP="00A15474">
          <w:pPr>
            <w:pStyle w:val="A100AADD9C2F405198F831A500574AE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6BA525BA0AC4D17B01AB635459E7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5DF897-4F41-497E-8551-1DDC43842E1C}"/>
      </w:docPartPr>
      <w:docPartBody>
        <w:p w:rsidR="003B169E" w:rsidRDefault="00A15474" w:rsidP="00A15474">
          <w:pPr>
            <w:pStyle w:val="76BA525BA0AC4D17B01AB635459E75C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3184B33BA5E4F9795AD8A16219030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7B038-F600-40CF-A5A5-C69C91D5F8DA}"/>
      </w:docPartPr>
      <w:docPartBody>
        <w:p w:rsidR="003B169E" w:rsidRDefault="00A15474" w:rsidP="00A15474">
          <w:pPr>
            <w:pStyle w:val="93184B33BA5E4F9795AD8A162190308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2D6851FC65A4A45A301E7107C0E81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D40138-2795-40C9-AE50-6276CA7700D4}"/>
      </w:docPartPr>
      <w:docPartBody>
        <w:p w:rsidR="003B169E" w:rsidRDefault="00A15474" w:rsidP="00A15474">
          <w:pPr>
            <w:pStyle w:val="C2D6851FC65A4A45A301E7107C0E818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6D0A792559E4DDAAC54202A0A7D4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9CA24B-E8D4-49A0-B571-25B1AFC1EF79}"/>
      </w:docPartPr>
      <w:docPartBody>
        <w:p w:rsidR="003B169E" w:rsidRDefault="00A15474" w:rsidP="00A15474">
          <w:pPr>
            <w:pStyle w:val="B6D0A792559E4DDAAC54202A0A7D4C9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FD9A25D300749ADB09A01AAA72DBB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3BA07-19E5-4229-8DBD-052CE3982E14}"/>
      </w:docPartPr>
      <w:docPartBody>
        <w:p w:rsidR="003B169E" w:rsidRDefault="00A15474" w:rsidP="00A15474">
          <w:pPr>
            <w:pStyle w:val="EFD9A25D300749ADB09A01AAA72DBBB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FAC85DE40F549AD968A22CA7E00A8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64E4D6-AC5B-4E28-958E-6173D05C5DE4}"/>
      </w:docPartPr>
      <w:docPartBody>
        <w:p w:rsidR="003B169E" w:rsidRDefault="00A15474" w:rsidP="00A15474">
          <w:pPr>
            <w:pStyle w:val="5FAC85DE40F549AD968A22CA7E00A8B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9B5DA0E2DD443C9880530DE5E4DBA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48089-9690-469A-86C1-EE2F5135F5D9}"/>
      </w:docPartPr>
      <w:docPartBody>
        <w:p w:rsidR="003B169E" w:rsidRDefault="00A15474" w:rsidP="00A15474">
          <w:pPr>
            <w:pStyle w:val="69B5DA0E2DD443C9880530DE5E4DBAB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8098DCD6FA44E87A10E3ED05C196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BC77B-CBAC-48C2-BCB9-A9AEA90A2DCC}"/>
      </w:docPartPr>
      <w:docPartBody>
        <w:p w:rsidR="003B169E" w:rsidRDefault="00A15474" w:rsidP="00A15474">
          <w:pPr>
            <w:pStyle w:val="98098DCD6FA44E87A10E3ED05C19672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54ABE52F5EE447AADDB22FBBEE71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1D7532-E985-45D3-930A-81A3FD0B0202}"/>
      </w:docPartPr>
      <w:docPartBody>
        <w:p w:rsidR="003B169E" w:rsidRDefault="00A15474" w:rsidP="00A15474">
          <w:pPr>
            <w:pStyle w:val="B54ABE52F5EE447AADDB22FBBEE712E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BB940C4DB944AA9855D78C31DCB51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860E67-EE79-4121-9CEC-871A77C7BF02}"/>
      </w:docPartPr>
      <w:docPartBody>
        <w:p w:rsidR="003B169E" w:rsidRDefault="00A15474" w:rsidP="00A15474">
          <w:pPr>
            <w:pStyle w:val="FBB940C4DB944AA9855D78C31DCB513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3C8BF986A854F64A409D9C25C5C4C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1F05E-CD6C-455E-87A0-BC77380D5E42}"/>
      </w:docPartPr>
      <w:docPartBody>
        <w:p w:rsidR="003B169E" w:rsidRDefault="00A15474" w:rsidP="00A15474">
          <w:pPr>
            <w:pStyle w:val="73C8BF986A854F64A409D9C25C5C4C4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2079D90624C4712B1FE9889D8E10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89D08-B605-45A3-BF32-179EAE5911D6}"/>
      </w:docPartPr>
      <w:docPartBody>
        <w:p w:rsidR="003B169E" w:rsidRDefault="00A15474" w:rsidP="00A15474">
          <w:pPr>
            <w:pStyle w:val="92079D90624C4712B1FE9889D8E1091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2905CD4CDEA42F0A823205F3A945E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495E25-6118-482E-8A7E-ACFAA21675E4}"/>
      </w:docPartPr>
      <w:docPartBody>
        <w:p w:rsidR="003B169E" w:rsidRDefault="00A15474" w:rsidP="00A15474">
          <w:pPr>
            <w:pStyle w:val="02905CD4CDEA42F0A823205F3A945E4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C6AC2A965874CB6ABD40863D5251B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16E936-A901-4BC8-BF52-8CBF38323D69}"/>
      </w:docPartPr>
      <w:docPartBody>
        <w:p w:rsidR="003B169E" w:rsidRDefault="00A15474" w:rsidP="00A15474">
          <w:pPr>
            <w:pStyle w:val="2C6AC2A965874CB6ABD40863D5251BB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205FD7"/>
    <w:rsid w:val="003B169E"/>
    <w:rsid w:val="00A1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5474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 01.2 Routineüberprüfung RDG.dotx</Template>
  <TotalTime>0</TotalTime>
  <Pages>6</Pages>
  <Words>2006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14620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2020-11-18T08:26:00Z</dcterms:created>
  <dcterms:modified xsi:type="dcterms:W3CDTF">2020-11-18T08:26:00Z</dcterms:modified>
  <cp:category>Praxisablauf</cp:category>
</cp:coreProperties>
</file>