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81"/>
        <w:gridCol w:w="8029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461C13" w:rsidP="00461C13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Dokumentation der durchgeführten Routineüberprüfungen zur Sicherung der ordnungsgemäßen Funktion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DC7BBF" w:rsidP="00DC7BBF">
      <w:pPr>
        <w:pStyle w:val="Listenabsatz"/>
        <w:spacing w:before="240" w:after="120" w:line="240" w:lineRule="auto"/>
        <w:ind w:left="0"/>
        <w:rPr>
          <w:rFonts w:ascii="Arial" w:hAnsi="Arial" w:cs="Arial"/>
          <w:b/>
          <w:bCs/>
          <w:sz w:val="20"/>
        </w:rPr>
      </w:pPr>
      <w:r w:rsidRPr="00DC7BBF">
        <w:rPr>
          <w:rFonts w:ascii="Arial" w:hAnsi="Arial" w:cs="Arial"/>
          <w:b/>
          <w:sz w:val="20"/>
        </w:rPr>
        <w:t xml:space="preserve">Durchführung von täglichen Routineprüfungen am </w:t>
      </w:r>
      <w:r w:rsidR="001F4278">
        <w:rPr>
          <w:rFonts w:ascii="Arial" w:hAnsi="Arial" w:cs="Arial"/>
          <w:b/>
          <w:sz w:val="20"/>
        </w:rPr>
        <w:t>Dampfsterilisator</w:t>
      </w:r>
      <w:r w:rsidRPr="00DC7BBF">
        <w:rPr>
          <w:rFonts w:ascii="Arial" w:hAnsi="Arial" w:cs="Arial"/>
          <w:b/>
          <w:sz w:val="20"/>
        </w:rPr>
        <w:t>:</w:t>
      </w:r>
      <w:r w:rsidRPr="00DC7BBF">
        <w:rPr>
          <w:rFonts w:ascii="Arial" w:hAnsi="Arial" w:cs="Arial"/>
          <w:b/>
          <w:bCs/>
          <w:sz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</w:rPr>
          <w:alias w:val="Gerätetyp"/>
          <w:tag w:val="Gerätetyp"/>
          <w:id w:val="-589853531"/>
          <w:placeholder>
            <w:docPart w:val="A5E4EE9356B241ABA7779AC51B24061F"/>
          </w:placeholder>
          <w:showingPlcHdr/>
        </w:sdtPr>
        <w:sdtEndPr/>
        <w:sdtContent>
          <w:r w:rsidRPr="00DC7BBF">
            <w:rPr>
              <w:rStyle w:val="Platzhaltertext"/>
              <w:rFonts w:ascii="Arial" w:hAnsi="Arial" w:cs="Arial"/>
              <w:b/>
              <w:color w:val="auto"/>
              <w:sz w:val="20"/>
            </w:rPr>
            <w:t>Typ eintragen</w:t>
          </w:r>
        </w:sdtContent>
      </w:sdt>
      <w:r>
        <w:rPr>
          <w:rFonts w:ascii="Arial" w:hAnsi="Arial" w:cs="Arial"/>
          <w:b/>
          <w:bCs/>
          <w:sz w:val="20"/>
        </w:rPr>
        <w:t xml:space="preserve"> </w:t>
      </w:r>
      <w:r w:rsidRPr="00DC7BBF">
        <w:rPr>
          <w:rFonts w:ascii="Arial" w:hAnsi="Arial" w:cs="Arial"/>
          <w:b/>
          <w:sz w:val="20"/>
        </w:rPr>
        <w:t>nach Herstellerangaben und deren Dokumentation:</w:t>
      </w:r>
    </w:p>
    <w:p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DC7BBF">
        <w:rPr>
          <w:rFonts w:ascii="Arial" w:hAnsi="Arial" w:cs="Arial"/>
          <w:sz w:val="22"/>
          <w:szCs w:val="22"/>
        </w:rPr>
        <w:t xml:space="preserve">Jahr: </w:t>
      </w:r>
      <w:sdt>
        <w:sdtPr>
          <w:rPr>
            <w:rFonts w:ascii="Arial" w:hAnsi="Arial" w:cs="Arial"/>
            <w:sz w:val="22"/>
            <w:szCs w:val="22"/>
          </w:rPr>
          <w:alias w:val="Jahr"/>
          <w:tag w:val="Jahr"/>
          <w:id w:val="1199978906"/>
          <w:placeholder>
            <w:docPart w:val="35B050CC0E6E46B1B6DA11E1ADB9C9A8"/>
          </w:placeholder>
          <w:showingPlcHdr/>
          <w:comboBox>
            <w:listItem w:value="Wählen Sie ein Element aus.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</w:comboBox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  <w:t>Monat:</w:t>
      </w:r>
      <w:r w:rsidRPr="00DC7BBF">
        <w:rPr>
          <w:rFonts w:ascii="Arial" w:hAnsi="Arial" w:cs="Arial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Monat"/>
          <w:tag w:val="Monat"/>
          <w:id w:val="-623308603"/>
          <w:placeholder>
            <w:docPart w:val="06395E2527404DFF8DAAE90ECF233EAD"/>
          </w:placeholder>
          <w:showingPlcHdr/>
          <w:dropDownList>
            <w:listItem w:value="Wählen Sie ein Element aus."/>
            <w:listItem w:displayText="Monat" w:value="Monat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dropDownList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523"/>
        <w:gridCol w:w="2981"/>
        <w:gridCol w:w="908"/>
        <w:gridCol w:w="1068"/>
        <w:gridCol w:w="2295"/>
        <w:gridCol w:w="6234"/>
      </w:tblGrid>
      <w:tr w:rsidR="00461C13" w:rsidRPr="00461C13" w:rsidTr="00461C13">
        <w:trPr>
          <w:tblHeader/>
        </w:trPr>
        <w:tc>
          <w:tcPr>
            <w:tcW w:w="2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 xml:space="preserve">Lfd. Nr. </w:t>
            </w:r>
          </w:p>
        </w:tc>
        <w:tc>
          <w:tcPr>
            <w:tcW w:w="11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Welche Routineprüfung wird durchgeführt?</w:t>
            </w:r>
          </w:p>
        </w:tc>
        <w:tc>
          <w:tcPr>
            <w:tcW w:w="6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Prüfung erfolgreich?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Datum:</w:t>
            </w:r>
          </w:p>
        </w:tc>
        <w:tc>
          <w:tcPr>
            <w:tcW w:w="21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Unterschrift/Namenskürzel</w:t>
            </w:r>
          </w:p>
        </w:tc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62548800"/>
            <w:placeholder>
              <w:docPart w:val="F3BAFE43D43041A989F14973E733902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97069354"/>
            <w:placeholder>
              <w:docPart w:val="D523FA374DD54413AC6245092B73138A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78297466"/>
            <w:placeholder>
              <w:docPart w:val="C8AB477C3F784C288D51089C1917DF2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02396810"/>
            <w:placeholder>
              <w:docPart w:val="562DD7EC793842BC839D166BF2ADEC8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37768744"/>
            <w:placeholder>
              <w:docPart w:val="9D122EFB34FE49D08C639EAE0CCC96A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98089194"/>
            <w:placeholder>
              <w:docPart w:val="3301950AA27445CAAEDD8CFF1E9EA75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45184438"/>
            <w:placeholder>
              <w:docPart w:val="AFEFAC32F76A4428AB433718A5BE399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4818146"/>
            <w:placeholder>
              <w:docPart w:val="67375CC9F83149CDA0606330D42A64A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6330982"/>
            <w:placeholder>
              <w:docPart w:val="1B7F563BC12244A483558C90609CA55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264485"/>
            <w:placeholder>
              <w:docPart w:val="F711112723A940CAA13C09F81FA1540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55564867"/>
            <w:placeholder>
              <w:docPart w:val="13932CA3E51642B0B707613D5A330C8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82975066"/>
            <w:placeholder>
              <w:docPart w:val="02581A455E794493B5D93F1FB8DE5B8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76141705"/>
            <w:placeholder>
              <w:docPart w:val="3FFBE22B15A64378A7F612D76AC04AB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23145136"/>
            <w:placeholder>
              <w:docPart w:val="00A71999A7044785B62E96048DFE588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39345082"/>
            <w:placeholder>
              <w:docPart w:val="F68703EA694C46A0AB291208B5F3E50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9631333"/>
            <w:placeholder>
              <w:docPart w:val="EF0057BAEEEE42E0B2AC3C233625EDF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47587078"/>
            <w:placeholder>
              <w:docPart w:val="DDAAE987481840E7BD965F655E1EFF1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64943302"/>
            <w:placeholder>
              <w:docPart w:val="69A23679DFCC4C299FE3C1D1C8A8D3D6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85527757"/>
            <w:placeholder>
              <w:docPart w:val="0D144324A8E44AA391E4340DED25E73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66449533"/>
            <w:placeholder>
              <w:docPart w:val="4F1BC50C5A4744FAB36E5E8844B467C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84409111"/>
            <w:placeholder>
              <w:docPart w:val="BC41338D16724F6CA2DE17D16B15537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66029840"/>
            <w:placeholder>
              <w:docPart w:val="BB5FBF63D3A14558A7A53CC343D19B1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96433026"/>
            <w:placeholder>
              <w:docPart w:val="02133BA956A54BA0AD45EA606B89057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04755172"/>
            <w:placeholder>
              <w:docPart w:val="2476A8009D4D44A5AEAABA53BF607CE8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00937888"/>
            <w:placeholder>
              <w:docPart w:val="69839349A43A4F03AD13E27996B89AF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36403523"/>
            <w:placeholder>
              <w:docPart w:val="A6515217B67F4E4C92EC79AA2E40DC1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24497380"/>
            <w:placeholder>
              <w:docPart w:val="0FB7585085054F3A92867E3B9450EC9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36994452"/>
            <w:placeholder>
              <w:docPart w:val="02A9988CB52044BDBA6B1727CBA0F1F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63769508"/>
            <w:placeholder>
              <w:docPart w:val="E34BDF18E68E4C599CB643169CD2D30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04874071"/>
            <w:placeholder>
              <w:docPart w:val="ACD14B53026B4D7284FE8BC142FA4DB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3615576"/>
            <w:placeholder>
              <w:docPart w:val="F8211568A36A435DBCDD0163C7B5C36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63771092"/>
            <w:placeholder>
              <w:docPart w:val="B44513C248DC4EC38CD441AC4938A5F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39571336"/>
            <w:placeholder>
              <w:docPart w:val="B5477A35C1B4407EB1DB184CE109067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31563495"/>
            <w:placeholder>
              <w:docPart w:val="D4F4E68584A6440B8475D76A00E8AB96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84730641"/>
            <w:placeholder>
              <w:docPart w:val="86D2EA6308314695B2232D96AE89ACF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31793227"/>
            <w:placeholder>
              <w:docPart w:val="69DD21B5D17D44FD90E390C1169B01D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34813832"/>
            <w:placeholder>
              <w:docPart w:val="37FDA41A03D1417EA148BFDD10C2C69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31011245"/>
            <w:placeholder>
              <w:docPart w:val="8C816467EF14469FBA39FA0EF167C09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98970617"/>
            <w:placeholder>
              <w:docPart w:val="64D3582768E848CF8698148ED487E9E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4038417"/>
            <w:placeholder>
              <w:docPart w:val="97EA1B29180F44F883ABD80395DA0F6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521660"/>
            <w:placeholder>
              <w:docPart w:val="FD26FC654AF24A2AA964233C147571C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66587998"/>
            <w:placeholder>
              <w:docPart w:val="25CB6B4C10A446139DF5F6A9DC99075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26317876"/>
            <w:placeholder>
              <w:docPart w:val="9C24DD2814624E81B585F98A8FBB679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49405886"/>
            <w:placeholder>
              <w:docPart w:val="87771AFCEB3B4BD7908ACEC0FA3A5AB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4430635"/>
            <w:placeholder>
              <w:docPart w:val="301C91E5DF624E0792C902B80F5325E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18253438"/>
            <w:placeholder>
              <w:docPart w:val="38E737E1471F492CBC0FAD2DDD6B4F3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83413789"/>
            <w:placeholder>
              <w:docPart w:val="4001FB852173428E89AD2E4876D30BF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80735285"/>
            <w:placeholder>
              <w:docPart w:val="93C3F3237F9D4F5780CC17022D4B8B4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32045372"/>
            <w:placeholder>
              <w:docPart w:val="8B2BE3F3F4094EF1AE440265D835F31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88314202"/>
            <w:placeholder>
              <w:docPart w:val="958A955F13EC46E7ADB5E75AB61E2AEA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01873383"/>
            <w:placeholder>
              <w:docPart w:val="723C045B66B14B6389EF053FDCED1A1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59245886"/>
            <w:placeholder>
              <w:docPart w:val="E2C88D99852A466EADDA5B60DD54259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13532525"/>
            <w:placeholder>
              <w:docPart w:val="3B2D8F67DC8A4046BB066D1E6A1128E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31489811"/>
            <w:placeholder>
              <w:docPart w:val="CD95FF4E03DB442C8A1BCBE3D8668B5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33417027"/>
            <w:placeholder>
              <w:docPart w:val="43D9DF58C25241D48E2CF3A073201B6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50339697"/>
            <w:placeholder>
              <w:docPart w:val="8037EA81097648168BDB72D6DB558F4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76963090"/>
            <w:placeholder>
              <w:docPart w:val="A55C346093694EF4A0A51C5F288D3D5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19579387"/>
            <w:placeholder>
              <w:docPart w:val="56F96A5F6A88444D8B8C864A69D5014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57200966"/>
            <w:placeholder>
              <w:docPart w:val="B3962229F88B4320A0A83D5F77A4F29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23391940"/>
            <w:placeholder>
              <w:docPart w:val="23397AD0A781494EA5D5D3725594E37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44138992"/>
            <w:placeholder>
              <w:docPart w:val="94F361D8991D4F9BAD9B9A53C8EFBF8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38423113"/>
            <w:placeholder>
              <w:docPart w:val="3BD2000C8F104D5EBA4F82896A61F9B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93336277"/>
            <w:placeholder>
              <w:docPart w:val="929CFBCED9884F9B978A22AC6A817CE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95774542"/>
            <w:placeholder>
              <w:docPart w:val="AE02BD08ACCD4BFE80E0664D7BB769B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35510768"/>
            <w:placeholder>
              <w:docPart w:val="FAD74B7F673C43F7B2811AC6EB7CC86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52061426"/>
            <w:placeholder>
              <w:docPart w:val="9374F6EE240A4CEAA328D6E9A7881005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20418315"/>
            <w:placeholder>
              <w:docPart w:val="8075B0D1648B41189D5999E6DFAFE80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6812981"/>
            <w:placeholder>
              <w:docPart w:val="ECE2A1A7188B4554A523F93DF6027FE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85062082"/>
            <w:placeholder>
              <w:docPart w:val="D5B2BD1FD48348DB87755EF41DB4198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81798494"/>
            <w:placeholder>
              <w:docPart w:val="EB1000C3F8244841917BF26F4C3B002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53042821"/>
            <w:placeholder>
              <w:docPart w:val="B261BF1EA877447B86925DF8467E7B5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03163789"/>
            <w:placeholder>
              <w:docPart w:val="1A8C78D8A5484B998DFC985611FEC33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64964717"/>
            <w:placeholder>
              <w:docPart w:val="7A36EE3C7FD84D5E9463BF8959676BA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55689115"/>
            <w:placeholder>
              <w:docPart w:val="4C9DFFDAB25548449761AF4D63D015A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33168563"/>
            <w:placeholder>
              <w:docPart w:val="31DAC73A32E54A12A43167EE42458CB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46521006"/>
            <w:placeholder>
              <w:docPart w:val="7841E4E9714842CF830E604FD8F7A88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10427240"/>
            <w:placeholder>
              <w:docPart w:val="B8EAAB80AF294B74AC97BF3F74085D6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25489524"/>
            <w:placeholder>
              <w:docPart w:val="3BF2DD6CF3854A0B8A404206F988718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22818516"/>
            <w:placeholder>
              <w:docPart w:val="F6BE5E50128E49BB95926146C895B19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22533863"/>
            <w:placeholder>
              <w:docPart w:val="42A09FFE4E684C5BB054DD050D18963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58744506"/>
            <w:placeholder>
              <w:docPart w:val="D80B9FFECE5E4D33A3449E551DE8027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48632858"/>
            <w:placeholder>
              <w:docPart w:val="3AF46911BF5A410DA28F3A0CB3C658A0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19553682"/>
            <w:placeholder>
              <w:docPart w:val="1B3888A54E7E4C7382F51A5AB32C7E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92633980"/>
            <w:placeholder>
              <w:docPart w:val="815634827BAD4D32A0461FD7574E22E9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01436533"/>
            <w:placeholder>
              <w:docPart w:val="A5B38E94E4B7453DAA080F4A7FAC338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91812541"/>
            <w:placeholder>
              <w:docPart w:val="22B444449BF64AD8B2CF3DFA6FF71BC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31703717"/>
            <w:placeholder>
              <w:docPart w:val="D15372B8C8B84F489CBEA1698A2637F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21480046"/>
            <w:placeholder>
              <w:docPart w:val="18B18B6BD2D14A7FB4BBA2284EFB3EE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89156881"/>
            <w:placeholder>
              <w:docPart w:val="F0F327A90E6548C7B090B3F59989268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13343027"/>
            <w:placeholder>
              <w:docPart w:val="ED370A00C89444AB827337590B58704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3919755"/>
            <w:placeholder>
              <w:docPart w:val="9C1E03BA85E746D88C618E1643BEBA7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78793196"/>
            <w:placeholder>
              <w:docPart w:val="27D422E3703146378529F9970E976A0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92169625"/>
            <w:placeholder>
              <w:docPart w:val="1640C94F1FE74F8A83C359C5CA50E69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26378857"/>
            <w:placeholder>
              <w:docPart w:val="825D66ED06D14C008E311A4EA954FF9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95788178"/>
            <w:placeholder>
              <w:docPart w:val="CD7B3A98551A447AB358DA8BC2BA288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35314099"/>
            <w:placeholder>
              <w:docPart w:val="9F03A29E8AD04277A8D87EAB9956A66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60336320"/>
            <w:placeholder>
              <w:docPart w:val="E9CA0E9A35DA47BE936E4657A7E7C4F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96883439"/>
            <w:placeholder>
              <w:docPart w:val="688CABDA99B84229BE0DFA7618856B49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94896887"/>
            <w:placeholder>
              <w:docPart w:val="85FCFE0B35D34D8F961333514950F0F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34450134"/>
            <w:placeholder>
              <w:docPart w:val="1FAE1EBBACDD49A4936C03F42640036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15908112"/>
            <w:placeholder>
              <w:docPart w:val="C8705E12ED3B42D88ECE5ED6AE5AB15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50981631"/>
            <w:placeholder>
              <w:docPart w:val="019620673C65480AA6DE775D439ACE0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03286728"/>
            <w:placeholder>
              <w:docPart w:val="16AE4B344B5E4E01B6288AC4A721C87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62896452"/>
            <w:placeholder>
              <w:docPart w:val="65401D58F7F942EA959AF039840128E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92694668"/>
            <w:placeholder>
              <w:docPart w:val="D2794601A93C4AFAAFEB632AFD24949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00636248"/>
            <w:placeholder>
              <w:docPart w:val="740FC97EA85348048DC8FD336668617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32704142"/>
            <w:placeholder>
              <w:docPart w:val="6FF99A04D88C4E2C9A2924EC136275A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63864500"/>
            <w:placeholder>
              <w:docPart w:val="DD20219A83624D549CC025440F845CC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8237512"/>
            <w:placeholder>
              <w:docPart w:val="05E02684DC844B19A46B14BDBFDB8AB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65763592"/>
            <w:placeholder>
              <w:docPart w:val="D0A9A76E8FEA46A5BE7D3395008FD71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28180056"/>
            <w:placeholder>
              <w:docPart w:val="38FBEC76965941F8B873E73AAC46A04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57513120"/>
            <w:placeholder>
              <w:docPart w:val="40F8C71C223E4067B7C5DC42964C8F9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2039158"/>
            <w:placeholder>
              <w:docPart w:val="362C9C94F21240489AC837CA3EC33FC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70495518"/>
            <w:placeholder>
              <w:docPart w:val="C5C3F9FF1B3C40E9854A3AFA37EA0C37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73921122"/>
            <w:placeholder>
              <w:docPart w:val="6652D4AA3B604CFCBF9E8F36D365794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44407499"/>
            <w:placeholder>
              <w:docPart w:val="B7033C2E126A4048A1A5C14C7270682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20766755"/>
            <w:placeholder>
              <w:docPart w:val="C3BC0A0CD1C145FF8ABC1081ECFCA2A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8027911"/>
            <w:placeholder>
              <w:docPart w:val="1D2FB7D7D5CD45D0864DA306E043488B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60797215"/>
            <w:placeholder>
              <w:docPart w:val="A615475437354D708D7C8417CD8BAC1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22583579"/>
            <w:placeholder>
              <w:docPart w:val="CB8CE22E1FC24005A245C6AE2A63FD5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49063783"/>
            <w:placeholder>
              <w:docPart w:val="1C3BFEFBF03D470F832C59228C4A14D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39694564"/>
            <w:placeholder>
              <w:docPart w:val="E89CBCC92A9344FE81EBA9F31627E57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8284938"/>
            <w:placeholder>
              <w:docPart w:val="237E2EDF31CD461392128385F728049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95802878"/>
            <w:placeholder>
              <w:docPart w:val="7C0235F17C4F45B48394C51ABF2780E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72186001"/>
            <w:placeholder>
              <w:docPart w:val="4B4A843F27DA4D7EAFA227D84504200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49040556"/>
            <w:placeholder>
              <w:docPart w:val="770B9B4A3DB4497AAD5D4F7EFE573D8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95044739"/>
            <w:placeholder>
              <w:docPart w:val="C43F39B5204444029B56C63AF546304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34986181"/>
            <w:placeholder>
              <w:docPart w:val="7F0C76354FF040BAB55BEF00D2BD00E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04928324"/>
            <w:placeholder>
              <w:docPart w:val="7C4F8E587BE94475B5D67B4FA9EC3CD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12708443"/>
            <w:placeholder>
              <w:docPart w:val="9AD911109D29445ABAFBB63CDB773DA8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96062901"/>
            <w:placeholder>
              <w:docPart w:val="65F99CD58DC042C789D05387C7D2BA4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09090742"/>
            <w:placeholder>
              <w:docPart w:val="4F4BB215D94A48D388BDF754976A3E4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50980381"/>
            <w:placeholder>
              <w:docPart w:val="EAEE59606AA045CABD2956C066CEE9C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14774055"/>
            <w:placeholder>
              <w:docPart w:val="D429F2821603423FABC1171FDEB25C9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52561196"/>
            <w:placeholder>
              <w:docPart w:val="6332931B301743769C07E96DE8DB8DD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7239502"/>
            <w:placeholder>
              <w:docPart w:val="7B631D70FD574EB5945C3E28F9C9DDE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82414381"/>
            <w:placeholder>
              <w:docPart w:val="91E14A72CF464F789C7FC5AE740DB4E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55922784"/>
            <w:placeholder>
              <w:docPart w:val="5954A725AAE64F989F8580C22091352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08662716"/>
            <w:placeholder>
              <w:docPart w:val="D1880C05AD5D446AAACB81C85E31D8D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19262442"/>
            <w:placeholder>
              <w:docPart w:val="030A8137FF044412BDE068A0470FB24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95254341"/>
            <w:placeholder>
              <w:docPart w:val="8E42EB4AE4124D15B2437068EB669A4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96520723"/>
            <w:placeholder>
              <w:docPart w:val="DFD43047625E4684894872FC05F7854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62733169"/>
            <w:placeholder>
              <w:docPart w:val="A3992D420DD94B079157EE14A4C6D81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23603815"/>
            <w:placeholder>
              <w:docPart w:val="C34FEE0C2DC54DCD9EFAC66A312F342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23251879"/>
            <w:placeholder>
              <w:docPart w:val="14149CB86D194B558A3C7A58634CCBD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0076029"/>
            <w:placeholder>
              <w:docPart w:val="09B269854E444E41992BCD9B1271ED88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84959629"/>
            <w:placeholder>
              <w:docPart w:val="A17879F862CE4CF6836045B7AD747CE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112818651"/>
            <w:placeholder>
              <w:docPart w:val="10FB95CBB6A844B2B25165C4EBB8426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02769980"/>
            <w:placeholder>
              <w:docPart w:val="6D3784EAB1C644C3A4B1B35463806B7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80398801"/>
            <w:placeholder>
              <w:docPart w:val="92AC5CEE0226447F89F62B67EB9B25F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99773166"/>
            <w:placeholder>
              <w:docPart w:val="881E5323A7394CBE84F39CD20F71F44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89104533"/>
            <w:placeholder>
              <w:docPart w:val="2C32CE932DC143E4BF322B1BAA9B3F4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27464634"/>
            <w:placeholder>
              <w:docPart w:val="2BBCEC15B0D445F1946EC8D80A51D91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25730127"/>
            <w:placeholder>
              <w:docPart w:val="A9708D0CD10F43C0870FA5E8591450F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0182955"/>
            <w:placeholder>
              <w:docPart w:val="F73A6E52490C4A28AE881DDFEA006C9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69508914"/>
            <w:placeholder>
              <w:docPart w:val="B2EA651ABE9F47DA894B9A244F3199B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39558105"/>
            <w:placeholder>
              <w:docPart w:val="02D4B07FB4E548C897CC9BDC38A5868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75389524"/>
            <w:placeholder>
              <w:docPart w:val="2CE01BF43A324A5C92816B8DD95C3DE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67071188"/>
            <w:placeholder>
              <w:docPart w:val="AA2D6272CB1B4651AC1ED079189A2C8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37477724"/>
            <w:placeholder>
              <w:docPart w:val="52A13750D6C144B29CBC978D5B4D375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10214490"/>
            <w:placeholder>
              <w:docPart w:val="E9AA8E8EE2F54282A0FEC57325CBAA1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5266938"/>
            <w:placeholder>
              <w:docPart w:val="F4425AFDE9C340F1B21D18A6877EF9E4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55929476"/>
            <w:placeholder>
              <w:docPart w:val="20B1EB951EAF432F80A08C09AFCB3DA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69970127"/>
            <w:placeholder>
              <w:docPart w:val="36B0E1B02263471780B921F02BD27F8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33466825"/>
            <w:placeholder>
              <w:docPart w:val="6BDC4C4C4DAC4CD28D6779189F417CF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9316258"/>
            <w:placeholder>
              <w:docPart w:val="3B24211A7CEC4F5CB723F705CD46157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77008523"/>
            <w:placeholder>
              <w:docPart w:val="0232FD6FDD2F4BD8AC63B1A9FF74481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42406907"/>
            <w:placeholder>
              <w:docPart w:val="971E9349B4A14AC0A20A812E42D6758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67515419"/>
            <w:placeholder>
              <w:docPart w:val="26EA1814D70B4F6FBD7652C7895AD6A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78010933"/>
            <w:placeholder>
              <w:docPart w:val="3194A52EB79549998DB4DDA16F66D73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6006444"/>
            <w:placeholder>
              <w:docPart w:val="1B10A8BF8610442FA8D2B400963DA80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34384376"/>
            <w:placeholder>
              <w:docPart w:val="1D3AE0A960864856AD0A9FD59B1D78C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76318677"/>
            <w:placeholder>
              <w:docPart w:val="4CE2D2867C574B16AA74E4401BAF09D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85793210"/>
            <w:placeholder>
              <w:docPart w:val="1EC6F680A02D418493771FA49BACA73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5600847"/>
            <w:placeholder>
              <w:docPart w:val="07EFBE9A8F5C4657BAA7E596FCCF39A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04281574"/>
            <w:placeholder>
              <w:docPart w:val="0313288C027847F8A723652C2B165C3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46417190"/>
            <w:placeholder>
              <w:docPart w:val="580B98AF6B154A2996BF5B3F11588DD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54569019"/>
            <w:placeholder>
              <w:docPart w:val="A5B5C6B5861D4B98BB455C87E52CAA33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38220333"/>
            <w:placeholder>
              <w:docPart w:val="D222034B3A4B40B5A78E7C788F91D40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62604557"/>
            <w:placeholder>
              <w:docPart w:val="6056CBA34F4C46A0BD3050DAE7871AD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18600309"/>
            <w:placeholder>
              <w:docPart w:val="783EFB187DCA4BE1AA88127F639A946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96638094"/>
            <w:placeholder>
              <w:docPart w:val="3E75D60C9F46442DA28D47444D9CCD8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8232789"/>
            <w:placeholder>
              <w:docPart w:val="86BD30D4A4334C56BFDF04DDEC085FD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973570502"/>
            <w:placeholder>
              <w:docPart w:val="AF822359C5DB4750908B3457164966E8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03683647"/>
            <w:placeholder>
              <w:docPart w:val="297A5255BD544AE0BF590AE855D7FF6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24054059"/>
            <w:placeholder>
              <w:docPart w:val="5A81D46D1E8746BCBFF88CCCA6C10F2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44462500"/>
            <w:placeholder>
              <w:docPart w:val="A8A7BA4BEA264C7FAB3ADAD8A636930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97345478"/>
            <w:placeholder>
              <w:docPart w:val="2350AFAC525C4CE3A6849F78ABBFF36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38115322"/>
            <w:placeholder>
              <w:docPart w:val="2AB3CEA90A694BBEA9ADF4777F17BBC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32328434"/>
            <w:placeholder>
              <w:docPart w:val="4A1DBF3FC41A47AEA2A29CB15F8457A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50504452"/>
            <w:placeholder>
              <w:docPart w:val="054F6ACD99FB425391A67FD8C251ED9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14056493"/>
            <w:placeholder>
              <w:docPart w:val="D795B3BD305149C3A3981DA08252167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56081629"/>
            <w:placeholder>
              <w:docPart w:val="4FEC5C1F91F34D609D1DF25F48F7030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55848556"/>
            <w:placeholder>
              <w:docPart w:val="C08D4CEB946B4D41AA52A388AFB6A35A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15569715"/>
            <w:placeholder>
              <w:docPart w:val="F25BB919919C4EC999C292C03172596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52112703"/>
            <w:placeholder>
              <w:docPart w:val="C52A671DCA4347BFB24B4A186759BC8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22176652"/>
            <w:placeholder>
              <w:docPart w:val="7FC5CD36335843CD8845D8342061183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39498629"/>
            <w:placeholder>
              <w:docPart w:val="9A7FDFE0F39E44FEBFACA521383CFC7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53778958"/>
            <w:placeholder>
              <w:docPart w:val="F4C0567190404143A148F65BC8C17CC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19720120"/>
            <w:placeholder>
              <w:docPart w:val="57575BC564B0475C94847C4C10BB8B0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81165069"/>
            <w:placeholder>
              <w:docPart w:val="7A78170D2E3643E88A0A75345B4587F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5101145"/>
            <w:placeholder>
              <w:docPart w:val="D212633880364F62BB6DEEA9BAFB691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02031705"/>
            <w:placeholder>
              <w:docPart w:val="F5411D3CDB80402BBEAD7BF600AD4AE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62742739"/>
            <w:placeholder>
              <w:docPart w:val="002ECAF5A2684DC0B3381E2184DB9A8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88192220"/>
            <w:placeholder>
              <w:docPart w:val="2BD3E31D8C9B4B31B510967410CB532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27239757"/>
            <w:placeholder>
              <w:docPart w:val="A744B0655CD944FC848A510547B6797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11900956"/>
            <w:placeholder>
              <w:docPart w:val="B1C8F630CBF840C382A99F612ECB086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92896287"/>
            <w:placeholder>
              <w:docPart w:val="4EEA2676728D4C5F8DFC4407B846FBF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37957346"/>
            <w:placeholder>
              <w:docPart w:val="5CB40B98E4A34117AB5BD627D1DEC63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70599888"/>
            <w:placeholder>
              <w:docPart w:val="8B7D6CBE94C24372B834C426C93FF21B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94301630"/>
            <w:placeholder>
              <w:docPart w:val="3D16319FB47E4B6095C848D0A227234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09494499"/>
            <w:placeholder>
              <w:docPart w:val="BC35BB33C75B4E088435EEACC1D43F6B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22013973"/>
            <w:placeholder>
              <w:docPart w:val="9A3D7D4FFF3C4ECAA63A427EFBC4BBB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63471348"/>
            <w:placeholder>
              <w:docPart w:val="EA958EFFACB44D2AA4352206F8B9667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24482736"/>
            <w:placeholder>
              <w:docPart w:val="2BCFCC27F77C421C9738E776C443E31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64112706"/>
            <w:placeholder>
              <w:docPart w:val="58EB11D90B00484988044BB5B41F7DE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9511201"/>
            <w:placeholder>
              <w:docPart w:val="6B9B4132AB934DBEB6485522E90F766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49523683"/>
            <w:placeholder>
              <w:docPart w:val="D25DF8A51C224910A0EB39EAB935B29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44765325"/>
            <w:placeholder>
              <w:docPart w:val="D6084D5A0FEA4C198758FAD312D3A7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81948771"/>
            <w:placeholder>
              <w:docPart w:val="F377165C1D434CB38E85AB1DE4C5C3E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0835851"/>
            <w:placeholder>
              <w:docPart w:val="27DEF6F61E764A9C85DE4D910EB4124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70490525"/>
            <w:placeholder>
              <w:docPart w:val="BE039A13C585423CA43F6C079121EF9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83173634"/>
            <w:placeholder>
              <w:docPart w:val="ECAEF64556564DDDAFB3CBB1E1B324A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82108369"/>
            <w:placeholder>
              <w:docPart w:val="9AC3BE43DC6849F681B79BFE455D32F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65983483"/>
            <w:placeholder>
              <w:docPart w:val="0D553E5E885D4CB08D88EBB27EEEEFB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3595331"/>
            <w:placeholder>
              <w:docPart w:val="166550DDF90A447C861B4CB2BAB6A422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2950705"/>
            <w:placeholder>
              <w:docPart w:val="42C166F94BC04D0387FD5711C881F7E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14610141"/>
            <w:placeholder>
              <w:docPart w:val="D0573F76A9914D0DA72DE701FFD5DA9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24341094"/>
            <w:placeholder>
              <w:docPart w:val="2A8D23490ADD4149A739351D919B1EE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4309820"/>
            <w:placeholder>
              <w:docPart w:val="EFD0F1C2706A4E54A83C5024073D3A9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11295631"/>
            <w:placeholder>
              <w:docPart w:val="CA117F876FFD4272977BFC920EE514A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18073735"/>
            <w:placeholder>
              <w:docPart w:val="6AEDA0ECDE3649518DE78FED2FFFD35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27765753"/>
            <w:placeholder>
              <w:docPart w:val="5C909A423A5840C89A5D9E6B0303CF1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78800053"/>
            <w:placeholder>
              <w:docPart w:val="F34303DFDAFB415F890D5C431CF5467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04935686"/>
            <w:placeholder>
              <w:docPart w:val="F8CDBC90F86242A29F31F0E58D8E1E4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85011864"/>
            <w:placeholder>
              <w:docPart w:val="205F8F0800FC4166B1EDE0317077977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39319097"/>
            <w:placeholder>
              <w:docPart w:val="2B8A81B787D149AD9655AADDCC85917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81244369"/>
            <w:placeholder>
              <w:docPart w:val="DDB044F7496E45D5B5F02A85DE14D1A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23689938"/>
            <w:placeholder>
              <w:docPart w:val="C6E98F8B8F304215AC2D2AFBB388814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22306508"/>
            <w:placeholder>
              <w:docPart w:val="A0111C339AE64D46A904E4B37C061D4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58367026"/>
            <w:placeholder>
              <w:docPart w:val="EF5EACD65FE442D5B8540C655AB6A6F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43581626"/>
            <w:placeholder>
              <w:docPart w:val="ADF55FB6425643FABFD640491EF9BF0C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61327935"/>
            <w:placeholder>
              <w:docPart w:val="470D27AB00EE4935B65AF4FC782EDE4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66078112"/>
            <w:placeholder>
              <w:docPart w:val="43A0B728D6DB42B3A8EFED57F5D9F8B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07422016"/>
            <w:placeholder>
              <w:docPart w:val="FD87F07A63F040B39AC814B1AF9A27D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59500951"/>
            <w:placeholder>
              <w:docPart w:val="2C0FD48E99B54F50B1C3427D6A9EFBB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36943667"/>
            <w:placeholder>
              <w:docPart w:val="19A3EA194B914C31A7979FD9EB93DDE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51984825"/>
            <w:placeholder>
              <w:docPart w:val="A6D5C1C820F04D11A47562A6982CB83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07973278"/>
            <w:placeholder>
              <w:docPart w:val="9508429B033446CB9A9DF6C0C0A1F2F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46412660"/>
            <w:placeholder>
              <w:docPart w:val="8ECBA993EB144D549191F47DCCD5262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07016010"/>
            <w:placeholder>
              <w:docPart w:val="A4D073C8277A4A13A21EA8A80795505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38274388"/>
            <w:placeholder>
              <w:docPart w:val="7BA24B640C62468691BE5B540EA7807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78339447"/>
            <w:placeholder>
              <w:docPart w:val="A7CE7523A3ED4EDDAB54138F046A3A4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90003038"/>
            <w:placeholder>
              <w:docPart w:val="38C6FEF680134A9993DCEB5C4A526BB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39734771"/>
            <w:placeholder>
              <w:docPart w:val="3F9704486BD04C72ABD2E767FA2C38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4619336"/>
            <w:placeholder>
              <w:docPart w:val="456595F1D81448F4BA1E76A9E1DEB58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35647149"/>
            <w:placeholder>
              <w:docPart w:val="736D9A151A8D444EA3A8E312C76A833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88828945"/>
            <w:placeholder>
              <w:docPart w:val="5C014AE03CB046EBA293C12A73881285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50927126"/>
            <w:placeholder>
              <w:docPart w:val="A2BB6D2430484C90B7201EE1581C1ED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65086072"/>
            <w:placeholder>
              <w:docPart w:val="F72E2202EA2643709AEBC3CCF4BEED54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1908185"/>
            <w:placeholder>
              <w:docPart w:val="AB4EA68A62DF4F0092EE6F75CE5BE54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45723485"/>
            <w:placeholder>
              <w:docPart w:val="34A372D84AAD429CB4742272F25DC12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11583165"/>
            <w:placeholder>
              <w:docPart w:val="5108D2B30254445EB3DE8C4BEEEFF67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42826326"/>
            <w:placeholder>
              <w:docPart w:val="8B4BAD4641F4430D97C1D56E82DA6DE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98958413"/>
            <w:placeholder>
              <w:docPart w:val="882426CD43F248DB81A05A057BB396D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3361154"/>
            <w:placeholder>
              <w:docPart w:val="AB9371FC4C534712BB3EE01D4A08BF0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03990754"/>
            <w:placeholder>
              <w:docPart w:val="377CEAD68DA14F4A8CD0732790F8112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98135108"/>
            <w:placeholder>
              <w:docPart w:val="4E80DE88B400423EB13283F6A8CF73F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97181504"/>
            <w:placeholder>
              <w:docPart w:val="DDC0DEC9A38B451EA8FA14385E64447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8161138"/>
            <w:placeholder>
              <w:docPart w:val="CC240527DD644B4D8EBF7C511A17399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06316609"/>
            <w:placeholder>
              <w:docPart w:val="8D35ADA51C1F4A8F8D66ADD108102A5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55866394"/>
            <w:placeholder>
              <w:docPart w:val="F090E72EEA4E4E428EBADFC901F4D67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02142764"/>
            <w:placeholder>
              <w:docPart w:val="DFAA2FD8372D4A6CA115DC0CDDA32D7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22154318"/>
            <w:placeholder>
              <w:docPart w:val="622487C01FE948A1B0BE9D9EDF61C6F1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82280551"/>
            <w:placeholder>
              <w:docPart w:val="02304933E3CD41DD8DB723E5796F1FB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92967570"/>
            <w:placeholder>
              <w:docPart w:val="633647B317B74AA2AF8E18E4FB8FF1C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79341321"/>
            <w:placeholder>
              <w:docPart w:val="9C0B6A77F67244E38703CDCCD4793DA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26926695"/>
            <w:placeholder>
              <w:docPart w:val="6C76C57FBB4D402293D631D8FC95A50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74126429"/>
            <w:placeholder>
              <w:docPart w:val="4CF66214EC3042198CBD54B58AEDF56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68738277"/>
            <w:placeholder>
              <w:docPart w:val="55083BD2F3374109970D5A433990A05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33515333"/>
            <w:placeholder>
              <w:docPart w:val="FC65F46285AE43B6A96B363CDC5F9EA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09498331"/>
            <w:placeholder>
              <w:docPart w:val="8EF5129A09C349DB9ED1236F85C6EAA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93355858"/>
            <w:placeholder>
              <w:docPart w:val="DF6BD64AFCCC4D569FE5FFF0D81F120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74724796"/>
            <w:placeholder>
              <w:docPart w:val="839879C686544014821865F2201B2F2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02223421"/>
            <w:placeholder>
              <w:docPart w:val="96A6001BDAF648919330ED741918960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34695507"/>
            <w:placeholder>
              <w:docPart w:val="D6EC8A5343104C91980A1F21E89EBF6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11386333"/>
            <w:placeholder>
              <w:docPart w:val="3A2062A18A344AA3B25B773D7A38BD6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88877395"/>
            <w:placeholder>
              <w:docPart w:val="DE221BC095DF4B80B738EC24A22FAE5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7355240"/>
            <w:placeholder>
              <w:docPart w:val="93588481F18F4118B2B3EB876C10E77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62484756"/>
            <w:placeholder>
              <w:docPart w:val="F1F51228FEDE49D98A6EABF5230B4F18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654212"/>
            <w:placeholder>
              <w:docPart w:val="ED3D1507149148D79AED0F406ED3E0C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83054907"/>
            <w:placeholder>
              <w:docPart w:val="79F8108CD2184DA69444A77E267061C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41229958"/>
            <w:placeholder>
              <w:docPart w:val="8A053ADABB6E4FB1BD4E152F56A4C47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94975321"/>
            <w:placeholder>
              <w:docPart w:val="61B8579CF68941AD9643FC5A9FF2622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56235625"/>
            <w:placeholder>
              <w:docPart w:val="E36A1D4427DA448980A55048AA1B9DB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81099445"/>
            <w:placeholder>
              <w:docPart w:val="1B3E08D87D2F402D96CB71740A713D4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3313756"/>
            <w:placeholder>
              <w:docPart w:val="9DF9297286EA4924B2CA47397257E3F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39397025"/>
            <w:placeholder>
              <w:docPart w:val="6B3ED632737A4011B22F6F15BDA2FD0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29370626"/>
            <w:placeholder>
              <w:docPart w:val="AA8E64160D294618B2CD5683AEB0A26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77805182"/>
            <w:placeholder>
              <w:docPart w:val="33DEEBEBCF784580A18649C4D4D9683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09292376"/>
            <w:placeholder>
              <w:docPart w:val="26CED41C1D3C41858ACEBEA4F7715FD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02585702"/>
            <w:placeholder>
              <w:docPart w:val="8D3B7F87F50C42159A70F8C157E6F2E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48134153"/>
            <w:placeholder>
              <w:docPart w:val="8763CE9C78A540B5B957ED4DA84A899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22995521"/>
            <w:placeholder>
              <w:docPart w:val="E51B6E9EA9B44B0985325578BAF8C2B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52091235"/>
            <w:placeholder>
              <w:docPart w:val="01C32C6EA88448018EBB0848F41660F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38095210"/>
            <w:placeholder>
              <w:docPart w:val="0FB3926713E541E8B334DD3627B01D77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42474931"/>
            <w:placeholder>
              <w:docPart w:val="0E65E0F98286467C805147E2F2FECB4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85234043"/>
            <w:placeholder>
              <w:docPart w:val="F96D2462EBFB45A9B55CBA1A8C3B12A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89811863"/>
            <w:placeholder>
              <w:docPart w:val="435AA18630FE4DC8B3F67827EC9E2F7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27776090"/>
            <w:placeholder>
              <w:docPart w:val="F8CA3385235E4F25B5E6C417927532E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74588610"/>
            <w:placeholder>
              <w:docPart w:val="93B836A558084E8A84DDFC55DC53A61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46948212"/>
            <w:placeholder>
              <w:docPart w:val="BEB5EACD443E499BACB80B7DD6FED33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37570287"/>
            <w:placeholder>
              <w:docPart w:val="BEB8BD9DAEF14E16BDB3CA6D418CE48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35038218"/>
            <w:placeholder>
              <w:docPart w:val="874DD98340974E699A4631248592D018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75317746"/>
            <w:placeholder>
              <w:docPart w:val="87030B3407D346E2AAE0E4A94C59474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31855414"/>
            <w:placeholder>
              <w:docPart w:val="79A8213FDC4F4DDAA9A4E5D3736490E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07569282"/>
            <w:placeholder>
              <w:docPart w:val="C8653CE9060642C9BBC03181D1DDE9D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35161550"/>
            <w:placeholder>
              <w:docPart w:val="80D3A955E06D4C8D8B220D18B073554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8655968"/>
            <w:placeholder>
              <w:docPart w:val="596829EB81354736A17EF0898853519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84357639"/>
            <w:placeholder>
              <w:docPart w:val="5C656C69D4384F58B1FA8013BB01219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41083806"/>
            <w:placeholder>
              <w:docPart w:val="364591D6AFAA40A8B2064FED2E47DB2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89529127"/>
            <w:placeholder>
              <w:docPart w:val="5550BEB1DDA9421F8F0A3FF74F2F1D2A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05865927"/>
            <w:placeholder>
              <w:docPart w:val="D5E11A5A4E32465DACE802C4557DBD6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84139252"/>
            <w:placeholder>
              <w:docPart w:val="4C9BD1BA53E24FD2A0DC6E236CBC1CC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80293992"/>
            <w:placeholder>
              <w:docPart w:val="E681E87052E742C786A9447140FD9AC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32981800"/>
            <w:placeholder>
              <w:docPart w:val="573727EA2E914AF7A36BCED99A4DF38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23686214"/>
            <w:placeholder>
              <w:docPart w:val="7E2D116A1E76492CA19B3AEB2B76554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5400426"/>
            <w:placeholder>
              <w:docPart w:val="BFA7B97C348A452FA46C161A7A29119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59582494"/>
            <w:placeholder>
              <w:docPart w:val="A59643FC6D344F48BAD2F4036436A8A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06203063"/>
            <w:placeholder>
              <w:docPart w:val="B024959FF24E44AEAB94163A9459C85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00326888"/>
            <w:placeholder>
              <w:docPart w:val="C07F749741CB4C7EB75F827E741B441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13970929"/>
            <w:placeholder>
              <w:docPart w:val="B6AD898487E648A28F984839758EDB8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05668730"/>
            <w:placeholder>
              <w:docPart w:val="1D4463947CBB42E4BAEBAFB266B9F87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95470835"/>
            <w:placeholder>
              <w:docPart w:val="56421A17D50C468C87C447122948443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27287078"/>
            <w:placeholder>
              <w:docPart w:val="4C3AF9A68EFB445BA5A10EE6B70A50C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982739883"/>
            <w:placeholder>
              <w:docPart w:val="692ACBA3530D42719EB8FF479083716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3462123"/>
            <w:placeholder>
              <w:docPart w:val="BA239ABFF8BB45509B33260E2D11AAC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33748939"/>
            <w:placeholder>
              <w:docPart w:val="1FDC894D37984A8E82BB9E625D5A3DA5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95636088"/>
            <w:placeholder>
              <w:docPart w:val="724C8DB36F4443ACBCB049EE6B20E48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45138210"/>
            <w:placeholder>
              <w:docPart w:val="9B4326F6B5554C28B116028EEF555ED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0820141"/>
            <w:placeholder>
              <w:docPart w:val="202BB739051B40C3A10A0BF4C1CA55C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87624143"/>
            <w:placeholder>
              <w:docPart w:val="A0109FB7A70C49B28138E6BAFCB479F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20754671"/>
            <w:placeholder>
              <w:docPart w:val="E51F4FA2ABB34B038F166E9C47DD2D2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49736132"/>
            <w:placeholder>
              <w:docPart w:val="4396A2F719DF4146AA193FD46B6D5CD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38028866"/>
            <w:placeholder>
              <w:docPart w:val="7D307CFC58404866B1CA9D6B6710981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85352718"/>
            <w:placeholder>
              <w:docPart w:val="868D7090C1CC4D6295A873170330145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30220771"/>
            <w:placeholder>
              <w:docPart w:val="7AD1EC66592D422995A8C60B9A43AA1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72385142"/>
            <w:placeholder>
              <w:docPart w:val="1CB6F131B66141BC969C6647CEFC4A2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56184904"/>
            <w:placeholder>
              <w:docPart w:val="3EED3E2A07744BCE8B028A3FC4303DB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74443269"/>
            <w:placeholder>
              <w:docPart w:val="27E52E01AB1848F8AA21F051A11CA13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98677653"/>
            <w:placeholder>
              <w:docPart w:val="A20F7CF9B6B2499FB1062F578C9B49E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96415689"/>
            <w:placeholder>
              <w:docPart w:val="491416232AA94081BDBDE905F2D82CD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40219493"/>
            <w:placeholder>
              <w:docPart w:val="CB2E8E7AED2C4284A1BA9FB0A65CE36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41713199"/>
            <w:placeholder>
              <w:docPart w:val="6D19FCDFD476457D8FED0AA04A63F627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40957886"/>
            <w:placeholder>
              <w:docPart w:val="D21E2C31AF844E89869CC176CE2ECF7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7268652"/>
            <w:placeholder>
              <w:docPart w:val="413DF6AB43EF49CEAE6AC8708FF74CA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22014461"/>
            <w:placeholder>
              <w:docPart w:val="284E38DC6B0248058C8E7002EFBD5A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74439070"/>
            <w:placeholder>
              <w:docPart w:val="7233886198614A5EB00635D3072E3F4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39865577"/>
            <w:placeholder>
              <w:docPart w:val="A4FE760B2AB24DC5825B8BD503748EB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13155211"/>
            <w:placeholder>
              <w:docPart w:val="A709015005074ABCAACDCC8DC1F660A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85105347"/>
            <w:placeholder>
              <w:docPart w:val="F75C3DDBFE154E7DBC03491D1B6B54A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01368587"/>
            <w:placeholder>
              <w:docPart w:val="38FB44AAA5C7464B9889D946C01D307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18243774"/>
            <w:placeholder>
              <w:docPart w:val="6DDE626B31E34B6591DD1486E3B6EC1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14176477"/>
            <w:placeholder>
              <w:docPart w:val="C4CDB95E02914ABB800C1A07278D2F1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1593224"/>
            <w:placeholder>
              <w:docPart w:val="15E3EADEBAA54160BC21AB4E4006A39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06131870"/>
            <w:placeholder>
              <w:docPart w:val="35701AAD8BF641EE9DAAEF1AB64FD40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247586"/>
            <w:placeholder>
              <w:docPart w:val="8012218F39A440D5B86BE9060D2173E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5682150"/>
            <w:placeholder>
              <w:docPart w:val="3FD919A533334D7EBB4680FEDA15F31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Autoklavenkammer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61117688"/>
            <w:placeholder>
              <w:docPart w:val="A01942F787834C5DA948799F849A24F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89277356"/>
            <w:placeholder>
              <w:docPart w:val="971C71774E7D42BC84A3B176BCE64D3F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461C13">
        <w:tc>
          <w:tcPr>
            <w:tcW w:w="263" w:type="pct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Türdichtung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83555735"/>
            <w:placeholder>
              <w:docPart w:val="E0E293F75804442581BA0D842EB572F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44776773"/>
            <w:placeholder>
              <w:docPart w:val="8888C44F0972400B8D5BF62B3D102E6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461C13">
        <w:tc>
          <w:tcPr>
            <w:tcW w:w="263" w:type="pct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Sichtprüfung der Türverriegelung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82527012"/>
            <w:placeholder>
              <w:docPart w:val="94BC0A71E70D4537B070D135188FA29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07375"/>
            <w:placeholder>
              <w:docPart w:val="78D7F0EDBBCE42D6853DE884BC79406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ggf. Kontrolle der Speisewasserqualität (je nach Modell)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12973982"/>
            <w:placeholder>
              <w:docPart w:val="D40B012B05DB4790A3ABFA68C8E21F9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75435628"/>
            <w:placeholder>
              <w:docPart w:val="3C4E2D04A15E432B9A50A5888B909D7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Kühlwasserversorgung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92739560"/>
            <w:placeholder>
              <w:docPart w:val="D7BFEEF25F6B4C1CB2DECC389C4A9C4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95919838"/>
            <w:placeholder>
              <w:docPart w:val="9E77E8912BD64164865C44161D60DA6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der Energieversorgung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01336756"/>
            <w:placeholder>
              <w:docPart w:val="9622B60D943A43F5841AC99740DA02B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38926284"/>
            <w:placeholder>
              <w:docPart w:val="F325F8CFFDF34442B7C6598B7082DD98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</w:t>
            </w: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>Kontrolle des Druckerpapiers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27210219"/>
            <w:placeholder>
              <w:docPart w:val="B644CA47F60A4107AB1A9047920CCDE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28218100"/>
            <w:placeholder>
              <w:docPart w:val="78F26C2AE9374DEEB68EF3214BA22FE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1F4278" w:rsidRDefault="001F4278" w:rsidP="003D0008">
            <w:pPr>
              <w:spacing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F4278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ggf. weitere Herstellerangaben 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E429B">
              <w:rPr>
                <w:rFonts w:ascii="Arial" w:hAnsi="Arial" w:cs="Arial"/>
                <w:sz w:val="16"/>
                <w:szCs w:val="16"/>
              </w:rPr>
            </w:r>
            <w:r w:rsidR="001E429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26736208"/>
            <w:placeholder>
              <w:docPart w:val="9CCBE429832147689E5F743F540AB00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93590743"/>
            <w:placeholder>
              <w:docPart w:val="63BEEB7671514AC48416122B5A7AE78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DC7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29B" w:rsidRDefault="001E42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8"/>
      <w:gridCol w:w="7696"/>
      <w:gridCol w:w="2265"/>
      <w:gridCol w:w="3051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701BC0">
            <w:rPr>
              <w:rFonts w:ascii="Arial" w:hAnsi="Arial" w:cs="Arial"/>
              <w:noProof/>
              <w:sz w:val="16"/>
              <w:szCs w:val="16"/>
            </w:rPr>
            <w:t>FB 01.2 Routineüberprüfung RDG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1E429B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06AF2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1E429B">
          <w:pPr>
            <w:spacing w:after="0"/>
            <w:rPr>
              <w:rFonts w:ascii="Arial" w:hAnsi="Arial" w:cs="Arial"/>
              <w:sz w:val="16"/>
              <w:szCs w:val="16"/>
            </w:rPr>
          </w:pPr>
          <w:bookmarkStart w:id="0" w:name="_GoBack"/>
          <w:bookmarkEnd w:id="0"/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1E429B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1E429B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1E429B">
            <w:rPr>
              <w:rFonts w:ascii="Arial" w:hAnsi="Arial" w:cs="Arial"/>
              <w:noProof/>
              <w:sz w:val="16"/>
              <w:szCs w:val="16"/>
            </w:rPr>
            <w:t>13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E309F3" wp14:editId="3C019D46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52ADBE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29B" w:rsidRDefault="001E42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338"/>
      <w:gridCol w:w="8109"/>
      <w:gridCol w:w="3339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1F4278">
            <w:rPr>
              <w:rFonts w:ascii="Arial" w:hAnsi="Arial"/>
              <w:noProof/>
            </w:rPr>
            <w:t>FB 01.3 Routineüberprüfung Dampfsterilisator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1E429B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40FBDB39" wp14:editId="1915F93E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31F6EDCF" wp14:editId="690DF7A9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7FEC079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4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35"/>
  </w:num>
  <w:num w:numId="4">
    <w:abstractNumId w:val="6"/>
  </w:num>
  <w:num w:numId="5">
    <w:abstractNumId w:val="34"/>
  </w:num>
  <w:num w:numId="6">
    <w:abstractNumId w:val="15"/>
  </w:num>
  <w:num w:numId="7">
    <w:abstractNumId w:val="33"/>
  </w:num>
  <w:num w:numId="8">
    <w:abstractNumId w:val="27"/>
  </w:num>
  <w:num w:numId="9">
    <w:abstractNumId w:val="1"/>
  </w:num>
  <w:num w:numId="10">
    <w:abstractNumId w:val="8"/>
  </w:num>
  <w:num w:numId="11">
    <w:abstractNumId w:val="3"/>
  </w:num>
  <w:num w:numId="12">
    <w:abstractNumId w:val="17"/>
  </w:num>
  <w:num w:numId="13">
    <w:abstractNumId w:val="32"/>
  </w:num>
  <w:num w:numId="14">
    <w:abstractNumId w:val="18"/>
  </w:num>
  <w:num w:numId="15">
    <w:abstractNumId w:val="20"/>
  </w:num>
  <w:num w:numId="16">
    <w:abstractNumId w:val="38"/>
  </w:num>
  <w:num w:numId="17">
    <w:abstractNumId w:val="0"/>
  </w:num>
  <w:num w:numId="18">
    <w:abstractNumId w:val="4"/>
  </w:num>
  <w:num w:numId="19">
    <w:abstractNumId w:val="25"/>
  </w:num>
  <w:num w:numId="20">
    <w:abstractNumId w:val="21"/>
  </w:num>
  <w:num w:numId="21">
    <w:abstractNumId w:val="23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29"/>
  </w:num>
  <w:num w:numId="29">
    <w:abstractNumId w:val="13"/>
  </w:num>
  <w:num w:numId="30">
    <w:abstractNumId w:val="36"/>
  </w:num>
  <w:num w:numId="31">
    <w:abstractNumId w:val="26"/>
  </w:num>
  <w:num w:numId="32">
    <w:abstractNumId w:val="11"/>
  </w:num>
  <w:num w:numId="33">
    <w:abstractNumId w:val="22"/>
  </w:num>
  <w:num w:numId="34">
    <w:abstractNumId w:val="24"/>
  </w:num>
  <w:num w:numId="35">
    <w:abstractNumId w:val="19"/>
  </w:num>
  <w:num w:numId="36">
    <w:abstractNumId w:val="31"/>
  </w:num>
  <w:num w:numId="37">
    <w:abstractNumId w:val="30"/>
  </w:num>
  <w:num w:numId="38">
    <w:abstractNumId w:val="37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9338D"/>
    <w:rsid w:val="000F0AB0"/>
    <w:rsid w:val="00121E98"/>
    <w:rsid w:val="00123B10"/>
    <w:rsid w:val="00182334"/>
    <w:rsid w:val="001864E5"/>
    <w:rsid w:val="00192B6E"/>
    <w:rsid w:val="0019763F"/>
    <w:rsid w:val="001B0A1B"/>
    <w:rsid w:val="001E429B"/>
    <w:rsid w:val="001F4278"/>
    <w:rsid w:val="0025444D"/>
    <w:rsid w:val="00264D99"/>
    <w:rsid w:val="002702F8"/>
    <w:rsid w:val="00276EE0"/>
    <w:rsid w:val="0029165F"/>
    <w:rsid w:val="00303ED4"/>
    <w:rsid w:val="00332F0F"/>
    <w:rsid w:val="00356F5E"/>
    <w:rsid w:val="0037088C"/>
    <w:rsid w:val="003765D9"/>
    <w:rsid w:val="003D5253"/>
    <w:rsid w:val="00406AF2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601AE0"/>
    <w:rsid w:val="00617D95"/>
    <w:rsid w:val="00621EDF"/>
    <w:rsid w:val="00657842"/>
    <w:rsid w:val="006D2F2F"/>
    <w:rsid w:val="006F6EC7"/>
    <w:rsid w:val="00700F95"/>
    <w:rsid w:val="00701BC0"/>
    <w:rsid w:val="007168A8"/>
    <w:rsid w:val="00724532"/>
    <w:rsid w:val="0079087E"/>
    <w:rsid w:val="007E4F13"/>
    <w:rsid w:val="008441F4"/>
    <w:rsid w:val="00880DA8"/>
    <w:rsid w:val="008847AD"/>
    <w:rsid w:val="00887EC8"/>
    <w:rsid w:val="00895C9E"/>
    <w:rsid w:val="008B224E"/>
    <w:rsid w:val="008D5F77"/>
    <w:rsid w:val="0096433C"/>
    <w:rsid w:val="00992A3D"/>
    <w:rsid w:val="009933F4"/>
    <w:rsid w:val="00996E3F"/>
    <w:rsid w:val="00A17983"/>
    <w:rsid w:val="00A22C85"/>
    <w:rsid w:val="00A23A85"/>
    <w:rsid w:val="00A52F4B"/>
    <w:rsid w:val="00A5338C"/>
    <w:rsid w:val="00A86546"/>
    <w:rsid w:val="00A907E9"/>
    <w:rsid w:val="00AA6BC8"/>
    <w:rsid w:val="00B14BDF"/>
    <w:rsid w:val="00B52EDE"/>
    <w:rsid w:val="00B61393"/>
    <w:rsid w:val="00BA273D"/>
    <w:rsid w:val="00BD70A8"/>
    <w:rsid w:val="00BF149E"/>
    <w:rsid w:val="00C17988"/>
    <w:rsid w:val="00C201B6"/>
    <w:rsid w:val="00C910D6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B0789B3"/>
  <w15:docId w15:val="{3ED9765D-5E47-48B8-8E5A-75DDA629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01942F787834C5DA948799F849A24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3C4A1F-5C68-4297-92DD-A3C336132086}"/>
      </w:docPartPr>
      <w:docPartBody>
        <w:p w:rsidR="006F3940" w:rsidRDefault="00205FD7" w:rsidP="00205FD7">
          <w:pPr>
            <w:pStyle w:val="A01942F787834C5DA948799F849A24F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71C71774E7D42BC84A3B176BCE64D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C3D60F-2C99-4809-A98F-0C478C4DE7E7}"/>
      </w:docPartPr>
      <w:docPartBody>
        <w:p w:rsidR="006F3940" w:rsidRDefault="00205FD7" w:rsidP="00205FD7">
          <w:pPr>
            <w:pStyle w:val="971C71774E7D42BC84A3B176BCE64D3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0E293F75804442581BA0D842EB572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F67B36-82AF-46EA-B92A-AFD3EC1C01AD}"/>
      </w:docPartPr>
      <w:docPartBody>
        <w:p w:rsidR="006F3940" w:rsidRDefault="00205FD7" w:rsidP="00205FD7">
          <w:pPr>
            <w:pStyle w:val="E0E293F75804442581BA0D842EB572F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888C44F0972400B8D5BF62B3D102E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0842A-12A7-4F4E-A779-4E637494B2F9}"/>
      </w:docPartPr>
      <w:docPartBody>
        <w:p w:rsidR="006F3940" w:rsidRDefault="00205FD7" w:rsidP="00205FD7">
          <w:pPr>
            <w:pStyle w:val="8888C44F0972400B8D5BF62B3D102E6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4BC0A71E70D4537B070D135188FA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66E318-1BFB-4582-A5BA-57A2A319D855}"/>
      </w:docPartPr>
      <w:docPartBody>
        <w:p w:rsidR="006F3940" w:rsidRDefault="00205FD7" w:rsidP="00205FD7">
          <w:pPr>
            <w:pStyle w:val="94BC0A71E70D4537B070D135188FA29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8D7F0EDBBCE42D6853DE884BC7940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9FCC5-25BD-4A63-936A-5921EBFAC04B}"/>
      </w:docPartPr>
      <w:docPartBody>
        <w:p w:rsidR="006F3940" w:rsidRDefault="00205FD7" w:rsidP="00205FD7">
          <w:pPr>
            <w:pStyle w:val="78D7F0EDBBCE42D6853DE884BC79406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40B012B05DB4790A3ABFA68C8E21F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D07042-FD0A-4543-A56E-197484A95394}"/>
      </w:docPartPr>
      <w:docPartBody>
        <w:p w:rsidR="006F3940" w:rsidRDefault="00205FD7" w:rsidP="00205FD7">
          <w:pPr>
            <w:pStyle w:val="D40B012B05DB4790A3ABFA68C8E21F9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C4E2D04A15E432B9A50A5888B909D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125B8-BB0C-4AB6-9CBA-CF5380FE35CC}"/>
      </w:docPartPr>
      <w:docPartBody>
        <w:p w:rsidR="006F3940" w:rsidRDefault="00205FD7" w:rsidP="00205FD7">
          <w:pPr>
            <w:pStyle w:val="3C4E2D04A15E432B9A50A5888B909D7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7BFEEF25F6B4C1CB2DECC389C4A9C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53662F-8208-4F37-B422-8A2C12953BE8}"/>
      </w:docPartPr>
      <w:docPartBody>
        <w:p w:rsidR="006F3940" w:rsidRDefault="00205FD7" w:rsidP="00205FD7">
          <w:pPr>
            <w:pStyle w:val="D7BFEEF25F6B4C1CB2DECC389C4A9C4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E77E8912BD64164865C44161D60D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922608-A7D1-49DF-B17A-3A5ABF7FA9E9}"/>
      </w:docPartPr>
      <w:docPartBody>
        <w:p w:rsidR="006F3940" w:rsidRDefault="00205FD7" w:rsidP="00205FD7">
          <w:pPr>
            <w:pStyle w:val="9E77E8912BD64164865C44161D60DA6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622B60D943A43F5841AC99740DA02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DF53FD-6630-466C-BAFC-E6CD61162EEC}"/>
      </w:docPartPr>
      <w:docPartBody>
        <w:p w:rsidR="006F3940" w:rsidRDefault="00205FD7" w:rsidP="00205FD7">
          <w:pPr>
            <w:pStyle w:val="9622B60D943A43F5841AC99740DA02B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325F8CFFDF34442B7C6598B7082DD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3AB812-5398-420E-9327-2215C1E27839}"/>
      </w:docPartPr>
      <w:docPartBody>
        <w:p w:rsidR="006F3940" w:rsidRDefault="00205FD7" w:rsidP="00205FD7">
          <w:pPr>
            <w:pStyle w:val="F325F8CFFDF34442B7C6598B7082DD9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644CA47F60A4107AB1A9047920CCD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DB927-F3A5-484F-A0F2-350ACF6DE4C9}"/>
      </w:docPartPr>
      <w:docPartBody>
        <w:p w:rsidR="006F3940" w:rsidRDefault="00205FD7" w:rsidP="00205FD7">
          <w:pPr>
            <w:pStyle w:val="B644CA47F60A4107AB1A9047920CCDE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8F26C2AE9374DEEB68EF3214BA22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84D240-A36D-49D8-A7ED-B2B32AFF522C}"/>
      </w:docPartPr>
      <w:docPartBody>
        <w:p w:rsidR="006F3940" w:rsidRDefault="00205FD7" w:rsidP="00205FD7">
          <w:pPr>
            <w:pStyle w:val="78F26C2AE9374DEEB68EF3214BA22FE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CCBE429832147689E5F743F540AB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7FA889-0C85-42F6-91A3-BFF910B69B1A}"/>
      </w:docPartPr>
      <w:docPartBody>
        <w:p w:rsidR="006F3940" w:rsidRDefault="00205FD7" w:rsidP="00205FD7">
          <w:pPr>
            <w:pStyle w:val="9CCBE429832147689E5F743F540AB00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3BEEB7671514AC48416122B5A7AE7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F5EDCF-357F-42A4-81E4-F0BE8A8F0074}"/>
      </w:docPartPr>
      <w:docPartBody>
        <w:p w:rsidR="006F3940" w:rsidRDefault="00205FD7" w:rsidP="00205FD7">
          <w:pPr>
            <w:pStyle w:val="63BEEB7671514AC48416122B5A7AE78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3BAFE43D43041A989F14973E73390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4DECF-734D-4E00-A285-C541A97B31A4}"/>
      </w:docPartPr>
      <w:docPartBody>
        <w:p w:rsidR="006F3940" w:rsidRDefault="00205FD7" w:rsidP="00205FD7">
          <w:pPr>
            <w:pStyle w:val="F3BAFE43D43041A989F14973E733902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523FA374DD54413AC6245092B731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21752D-B70D-4635-B926-6EF17175F0C4}"/>
      </w:docPartPr>
      <w:docPartBody>
        <w:p w:rsidR="006F3940" w:rsidRDefault="00205FD7" w:rsidP="00205FD7">
          <w:pPr>
            <w:pStyle w:val="D523FA374DD54413AC6245092B73138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8AB477C3F784C288D51089C1917D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D2D33C-BBE1-4193-9EE4-D914A39E96CE}"/>
      </w:docPartPr>
      <w:docPartBody>
        <w:p w:rsidR="006F3940" w:rsidRDefault="00205FD7" w:rsidP="00205FD7">
          <w:pPr>
            <w:pStyle w:val="C8AB477C3F784C288D51089C1917DF2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62DD7EC793842BC839D166BF2ADE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4821FF-8DC9-46C8-983C-5563118E1BC6}"/>
      </w:docPartPr>
      <w:docPartBody>
        <w:p w:rsidR="006F3940" w:rsidRDefault="00205FD7" w:rsidP="00205FD7">
          <w:pPr>
            <w:pStyle w:val="562DD7EC793842BC839D166BF2ADEC8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D122EFB34FE49D08C639EAE0CCC9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94418-DEAA-48D6-848E-005F12E9EF49}"/>
      </w:docPartPr>
      <w:docPartBody>
        <w:p w:rsidR="006F3940" w:rsidRDefault="00205FD7" w:rsidP="00205FD7">
          <w:pPr>
            <w:pStyle w:val="9D122EFB34FE49D08C639EAE0CCC96A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301950AA27445CAAEDD8CFF1E9EA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A9C73-7314-4288-9409-9DC14BB1D348}"/>
      </w:docPartPr>
      <w:docPartBody>
        <w:p w:rsidR="006F3940" w:rsidRDefault="00205FD7" w:rsidP="00205FD7">
          <w:pPr>
            <w:pStyle w:val="3301950AA27445CAAEDD8CFF1E9EA75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FEFAC32F76A4428AB433718A5BE3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45D514-6AD1-4043-AAB9-E1B48CB208F1}"/>
      </w:docPartPr>
      <w:docPartBody>
        <w:p w:rsidR="006F3940" w:rsidRDefault="00205FD7" w:rsidP="00205FD7">
          <w:pPr>
            <w:pStyle w:val="AFEFAC32F76A4428AB433718A5BE399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7375CC9F83149CDA0606330D42A6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D6F55-8A58-4D34-83F7-4B38A93215C9}"/>
      </w:docPartPr>
      <w:docPartBody>
        <w:p w:rsidR="006F3940" w:rsidRDefault="00205FD7" w:rsidP="00205FD7">
          <w:pPr>
            <w:pStyle w:val="67375CC9F83149CDA0606330D42A64A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B7F563BC12244A483558C90609CA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B6977E-7A4D-4DD4-9078-2764FEB16EA6}"/>
      </w:docPartPr>
      <w:docPartBody>
        <w:p w:rsidR="006F3940" w:rsidRDefault="00205FD7" w:rsidP="00205FD7">
          <w:pPr>
            <w:pStyle w:val="1B7F563BC12244A483558C90609CA55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711112723A940CAA13C09F81FA15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83BC4-240A-4852-AC6B-88B7A9F34307}"/>
      </w:docPartPr>
      <w:docPartBody>
        <w:p w:rsidR="006F3940" w:rsidRDefault="00205FD7" w:rsidP="00205FD7">
          <w:pPr>
            <w:pStyle w:val="F711112723A940CAA13C09F81FA1540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3932CA3E51642B0B707613D5A330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D4632-788B-4D2B-8A64-2D49CC5922C3}"/>
      </w:docPartPr>
      <w:docPartBody>
        <w:p w:rsidR="006F3940" w:rsidRDefault="00205FD7" w:rsidP="00205FD7">
          <w:pPr>
            <w:pStyle w:val="13932CA3E51642B0B707613D5A330C8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2581A455E794493B5D93F1FB8DE5B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B67FA-4AAD-4567-B5D4-0A6FAE3003CE}"/>
      </w:docPartPr>
      <w:docPartBody>
        <w:p w:rsidR="006F3940" w:rsidRDefault="00205FD7" w:rsidP="00205FD7">
          <w:pPr>
            <w:pStyle w:val="02581A455E794493B5D93F1FB8DE5B8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FFBE22B15A64378A7F612D76AC04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78F44-3522-4852-9751-13C11A3FA204}"/>
      </w:docPartPr>
      <w:docPartBody>
        <w:p w:rsidR="006F3940" w:rsidRDefault="00205FD7" w:rsidP="00205FD7">
          <w:pPr>
            <w:pStyle w:val="3FFBE22B15A64378A7F612D76AC04AB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0A71999A7044785B62E96048DFE58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9AC10-AC07-47F4-B9D5-848C6BF3143B}"/>
      </w:docPartPr>
      <w:docPartBody>
        <w:p w:rsidR="006F3940" w:rsidRDefault="00205FD7" w:rsidP="00205FD7">
          <w:pPr>
            <w:pStyle w:val="00A71999A7044785B62E96048DFE588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68703EA694C46A0AB291208B5F3E5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C5D72-4F48-4A6C-BBE2-F5E529D57443}"/>
      </w:docPartPr>
      <w:docPartBody>
        <w:p w:rsidR="006F3940" w:rsidRDefault="00205FD7" w:rsidP="00205FD7">
          <w:pPr>
            <w:pStyle w:val="F68703EA694C46A0AB291208B5F3E50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F0057BAEEEE42E0B2AC3C233625E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1C7D68-E99D-45E4-9E2E-06BFB2E31FA4}"/>
      </w:docPartPr>
      <w:docPartBody>
        <w:p w:rsidR="006F3940" w:rsidRDefault="00205FD7" w:rsidP="00205FD7">
          <w:pPr>
            <w:pStyle w:val="EF0057BAEEEE42E0B2AC3C233625EDF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DAAE987481840E7BD965F655E1EF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1DC506-F4D0-47E2-A4A4-C8B9071D2D99}"/>
      </w:docPartPr>
      <w:docPartBody>
        <w:p w:rsidR="006F3940" w:rsidRDefault="00205FD7" w:rsidP="00205FD7">
          <w:pPr>
            <w:pStyle w:val="DDAAE987481840E7BD965F655E1EFF1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9A23679DFCC4C299FE3C1D1C8A8D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A4EBD-1C99-4B96-BFFF-9B722E00DAB3}"/>
      </w:docPartPr>
      <w:docPartBody>
        <w:p w:rsidR="006F3940" w:rsidRDefault="00205FD7" w:rsidP="00205FD7">
          <w:pPr>
            <w:pStyle w:val="69A23679DFCC4C299FE3C1D1C8A8D3D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D144324A8E44AA391E4340DED25E7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722E5-841D-42B7-B4C8-BACA079F8D94}"/>
      </w:docPartPr>
      <w:docPartBody>
        <w:p w:rsidR="006F3940" w:rsidRDefault="00205FD7" w:rsidP="00205FD7">
          <w:pPr>
            <w:pStyle w:val="0D144324A8E44AA391E4340DED25E73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F1BC50C5A4744FAB36E5E8844B467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67E95E-8535-4093-AB28-084C719B340C}"/>
      </w:docPartPr>
      <w:docPartBody>
        <w:p w:rsidR="006F3940" w:rsidRDefault="00205FD7" w:rsidP="00205FD7">
          <w:pPr>
            <w:pStyle w:val="4F1BC50C5A4744FAB36E5E8844B467C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C41338D16724F6CA2DE17D16B1553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C0C2C-B496-4D97-827B-837BBEB1F704}"/>
      </w:docPartPr>
      <w:docPartBody>
        <w:p w:rsidR="006F3940" w:rsidRDefault="00205FD7" w:rsidP="00205FD7">
          <w:pPr>
            <w:pStyle w:val="BC41338D16724F6CA2DE17D16B15537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B5FBF63D3A14558A7A53CC343D19B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52198-20D5-4446-B3F6-784897456442}"/>
      </w:docPartPr>
      <w:docPartBody>
        <w:p w:rsidR="006F3940" w:rsidRDefault="00205FD7" w:rsidP="00205FD7">
          <w:pPr>
            <w:pStyle w:val="BB5FBF63D3A14558A7A53CC343D19B1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2133BA956A54BA0AD45EA606B890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F088D1-3287-476B-AE99-5591E2BA5C2B}"/>
      </w:docPartPr>
      <w:docPartBody>
        <w:p w:rsidR="006F3940" w:rsidRDefault="00205FD7" w:rsidP="00205FD7">
          <w:pPr>
            <w:pStyle w:val="02133BA956A54BA0AD45EA606B89057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476A8009D4D44A5AEAABA53BF607C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886FC-03A4-459C-9659-A6E25B951B44}"/>
      </w:docPartPr>
      <w:docPartBody>
        <w:p w:rsidR="006F3940" w:rsidRDefault="00205FD7" w:rsidP="00205FD7">
          <w:pPr>
            <w:pStyle w:val="2476A8009D4D44A5AEAABA53BF607CE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9839349A43A4F03AD13E27996B89A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6D6391-0FB3-458D-8004-160F89B7768D}"/>
      </w:docPartPr>
      <w:docPartBody>
        <w:p w:rsidR="006F3940" w:rsidRDefault="00205FD7" w:rsidP="00205FD7">
          <w:pPr>
            <w:pStyle w:val="69839349A43A4F03AD13E27996B89AF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6515217B67F4E4C92EC79AA2E40DC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126B5B-B954-4227-A4B5-4E578B27CEAC}"/>
      </w:docPartPr>
      <w:docPartBody>
        <w:p w:rsidR="006F3940" w:rsidRDefault="00205FD7" w:rsidP="00205FD7">
          <w:pPr>
            <w:pStyle w:val="A6515217B67F4E4C92EC79AA2E40DC1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FB7585085054F3A92867E3B9450EC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B1F17F-3746-4915-B62E-57E2C49CED18}"/>
      </w:docPartPr>
      <w:docPartBody>
        <w:p w:rsidR="006F3940" w:rsidRDefault="00205FD7" w:rsidP="00205FD7">
          <w:pPr>
            <w:pStyle w:val="0FB7585085054F3A92867E3B9450EC9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2A9988CB52044BDBA6B1727CBA0F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0583CF-203C-4DF5-98AF-06CB074C157A}"/>
      </w:docPartPr>
      <w:docPartBody>
        <w:p w:rsidR="006F3940" w:rsidRDefault="00205FD7" w:rsidP="00205FD7">
          <w:pPr>
            <w:pStyle w:val="02A9988CB52044BDBA6B1727CBA0F1F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34BDF18E68E4C599CB643169CD2D3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565334-1C9C-4999-83B5-4CC0EB939A89}"/>
      </w:docPartPr>
      <w:docPartBody>
        <w:p w:rsidR="006F3940" w:rsidRDefault="00205FD7" w:rsidP="00205FD7">
          <w:pPr>
            <w:pStyle w:val="E34BDF18E68E4C599CB643169CD2D30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CD14B53026B4D7284FE8BC142FA4D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FD539A-7151-47D4-A806-3A78C5276C18}"/>
      </w:docPartPr>
      <w:docPartBody>
        <w:p w:rsidR="006F3940" w:rsidRDefault="00205FD7" w:rsidP="00205FD7">
          <w:pPr>
            <w:pStyle w:val="ACD14B53026B4D7284FE8BC142FA4DB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8211568A36A435DBCDD0163C7B5C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DA1A67-ECBD-45E1-A34E-8C059F043FAB}"/>
      </w:docPartPr>
      <w:docPartBody>
        <w:p w:rsidR="006F3940" w:rsidRDefault="00205FD7" w:rsidP="00205FD7">
          <w:pPr>
            <w:pStyle w:val="F8211568A36A435DBCDD0163C7B5C36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44513C248DC4EC38CD441AC4938A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5EF9AC-3BE1-442D-A2DC-799BAD2E897D}"/>
      </w:docPartPr>
      <w:docPartBody>
        <w:p w:rsidR="006F3940" w:rsidRDefault="00205FD7" w:rsidP="00205FD7">
          <w:pPr>
            <w:pStyle w:val="B44513C248DC4EC38CD441AC4938A5F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5477A35C1B4407EB1DB184CE10906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A0CAA-BB8D-462C-9120-EBBB2DC97EBB}"/>
      </w:docPartPr>
      <w:docPartBody>
        <w:p w:rsidR="006F3940" w:rsidRDefault="00205FD7" w:rsidP="00205FD7">
          <w:pPr>
            <w:pStyle w:val="B5477A35C1B4407EB1DB184CE109067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4F4E68584A6440B8475D76A00E8AB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D7A40-C893-4665-BB0A-D5A6B9164969}"/>
      </w:docPartPr>
      <w:docPartBody>
        <w:p w:rsidR="006F3940" w:rsidRDefault="00205FD7" w:rsidP="00205FD7">
          <w:pPr>
            <w:pStyle w:val="D4F4E68584A6440B8475D76A00E8AB9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6D2EA6308314695B2232D96AE89A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B18539-3796-41EF-B094-10EEF16418D9}"/>
      </w:docPartPr>
      <w:docPartBody>
        <w:p w:rsidR="006F3940" w:rsidRDefault="00205FD7" w:rsidP="00205FD7">
          <w:pPr>
            <w:pStyle w:val="86D2EA6308314695B2232D96AE89ACF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9DD21B5D17D44FD90E390C1169B0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23CE2-D119-4453-89C4-B3693E345BDF}"/>
      </w:docPartPr>
      <w:docPartBody>
        <w:p w:rsidR="006F3940" w:rsidRDefault="00205FD7" w:rsidP="00205FD7">
          <w:pPr>
            <w:pStyle w:val="69DD21B5D17D44FD90E390C1169B01D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7FDA41A03D1417EA148BFDD10C2C6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1C564-3E64-4A9C-B5A8-732A22E72177}"/>
      </w:docPartPr>
      <w:docPartBody>
        <w:p w:rsidR="006F3940" w:rsidRDefault="00205FD7" w:rsidP="00205FD7">
          <w:pPr>
            <w:pStyle w:val="37FDA41A03D1417EA148BFDD10C2C69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C816467EF14469FBA39FA0EF167C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B20FB-25C6-441E-8F92-DC4B1A6183AB}"/>
      </w:docPartPr>
      <w:docPartBody>
        <w:p w:rsidR="006F3940" w:rsidRDefault="00205FD7" w:rsidP="00205FD7">
          <w:pPr>
            <w:pStyle w:val="8C816467EF14469FBA39FA0EF167C09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4D3582768E848CF8698148ED487E9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007C64-61E4-4F2A-9AFE-66049D12DFA4}"/>
      </w:docPartPr>
      <w:docPartBody>
        <w:p w:rsidR="006F3940" w:rsidRDefault="00205FD7" w:rsidP="00205FD7">
          <w:pPr>
            <w:pStyle w:val="64D3582768E848CF8698148ED487E9E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7EA1B29180F44F883ABD80395DA0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C56B4F-41FE-43D4-A241-65D9807E697D}"/>
      </w:docPartPr>
      <w:docPartBody>
        <w:p w:rsidR="006F3940" w:rsidRDefault="00205FD7" w:rsidP="00205FD7">
          <w:pPr>
            <w:pStyle w:val="97EA1B29180F44F883ABD80395DA0F6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D26FC654AF24A2AA964233C14757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256B5C-9B7A-4755-A7B1-243470E4D8FB}"/>
      </w:docPartPr>
      <w:docPartBody>
        <w:p w:rsidR="006F3940" w:rsidRDefault="00205FD7" w:rsidP="00205FD7">
          <w:pPr>
            <w:pStyle w:val="FD26FC654AF24A2AA964233C147571C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5CB6B4C10A446139DF5F6A9DC9907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07ADC-BEC6-4495-B6DE-CCDE61CF4DC1}"/>
      </w:docPartPr>
      <w:docPartBody>
        <w:p w:rsidR="006F3940" w:rsidRDefault="00205FD7" w:rsidP="00205FD7">
          <w:pPr>
            <w:pStyle w:val="25CB6B4C10A446139DF5F6A9DC99075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C24DD2814624E81B585F98A8FBB67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3C144-7BD5-4129-8963-CCABF00499EB}"/>
      </w:docPartPr>
      <w:docPartBody>
        <w:p w:rsidR="006F3940" w:rsidRDefault="00205FD7" w:rsidP="00205FD7">
          <w:pPr>
            <w:pStyle w:val="9C24DD2814624E81B585F98A8FBB679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7771AFCEB3B4BD7908ACEC0FA3A5A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8AB3B-DC12-4F55-B229-1F6A2981D419}"/>
      </w:docPartPr>
      <w:docPartBody>
        <w:p w:rsidR="006F3940" w:rsidRDefault="00205FD7" w:rsidP="00205FD7">
          <w:pPr>
            <w:pStyle w:val="87771AFCEB3B4BD7908ACEC0FA3A5AB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01C91E5DF624E0792C902B80F532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94702-01E3-4BCC-9301-E08AC1114FDF}"/>
      </w:docPartPr>
      <w:docPartBody>
        <w:p w:rsidR="006F3940" w:rsidRDefault="00205FD7" w:rsidP="00205FD7">
          <w:pPr>
            <w:pStyle w:val="301C91E5DF624E0792C902B80F5325E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8E737E1471F492CBC0FAD2DDD6B4F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F3D2CA-DEDB-4FF3-8333-5249C10298D2}"/>
      </w:docPartPr>
      <w:docPartBody>
        <w:p w:rsidR="006F3940" w:rsidRDefault="00205FD7" w:rsidP="00205FD7">
          <w:pPr>
            <w:pStyle w:val="38E737E1471F492CBC0FAD2DDD6B4F3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001FB852173428E89AD2E4876D30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F825B9-EF02-4C46-8A77-7B2BDD6150C4}"/>
      </w:docPartPr>
      <w:docPartBody>
        <w:p w:rsidR="006F3940" w:rsidRDefault="00205FD7" w:rsidP="00205FD7">
          <w:pPr>
            <w:pStyle w:val="4001FB852173428E89AD2E4876D30BF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3C3F3237F9D4F5780CC17022D4B8B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46875E-0F51-4017-ADF6-998ECC882E7C}"/>
      </w:docPartPr>
      <w:docPartBody>
        <w:p w:rsidR="006F3940" w:rsidRDefault="00205FD7" w:rsidP="00205FD7">
          <w:pPr>
            <w:pStyle w:val="93C3F3237F9D4F5780CC17022D4B8B4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B2BE3F3F4094EF1AE440265D835F3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BB96D-7FC5-477A-AAD6-81C720E980CE}"/>
      </w:docPartPr>
      <w:docPartBody>
        <w:p w:rsidR="006F3940" w:rsidRDefault="00205FD7" w:rsidP="00205FD7">
          <w:pPr>
            <w:pStyle w:val="8B2BE3F3F4094EF1AE440265D835F31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58A955F13EC46E7ADB5E75AB61E2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D637C2-801B-4596-9B55-8743596DB26F}"/>
      </w:docPartPr>
      <w:docPartBody>
        <w:p w:rsidR="006F3940" w:rsidRDefault="00205FD7" w:rsidP="00205FD7">
          <w:pPr>
            <w:pStyle w:val="958A955F13EC46E7ADB5E75AB61E2AE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23C045B66B14B6389EF053FDCED1A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11912A-4041-4675-A1D3-4C52171928DB}"/>
      </w:docPartPr>
      <w:docPartBody>
        <w:p w:rsidR="006F3940" w:rsidRDefault="00205FD7" w:rsidP="00205FD7">
          <w:pPr>
            <w:pStyle w:val="723C045B66B14B6389EF053FDCED1A1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2C88D99852A466EADDA5B60DD5425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CB7F0-CC9C-4762-ACB5-4CCD95707009}"/>
      </w:docPartPr>
      <w:docPartBody>
        <w:p w:rsidR="006F3940" w:rsidRDefault="00205FD7" w:rsidP="00205FD7">
          <w:pPr>
            <w:pStyle w:val="E2C88D99852A466EADDA5B60DD54259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B2D8F67DC8A4046BB066D1E6A112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598BC-42A7-4ABD-B605-B82A219102F2}"/>
      </w:docPartPr>
      <w:docPartBody>
        <w:p w:rsidR="006F3940" w:rsidRDefault="00205FD7" w:rsidP="00205FD7">
          <w:pPr>
            <w:pStyle w:val="3B2D8F67DC8A4046BB066D1E6A1128E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D95FF4E03DB442C8A1BCBE3D8668B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AF8C6-5DE3-49DB-B37D-FDBC0D433F19}"/>
      </w:docPartPr>
      <w:docPartBody>
        <w:p w:rsidR="006F3940" w:rsidRDefault="00205FD7" w:rsidP="00205FD7">
          <w:pPr>
            <w:pStyle w:val="CD95FF4E03DB442C8A1BCBE3D8668B5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3D9DF58C25241D48E2CF3A073201B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07498-5EB3-474C-A206-D32DB0F084EB}"/>
      </w:docPartPr>
      <w:docPartBody>
        <w:p w:rsidR="006F3940" w:rsidRDefault="00205FD7" w:rsidP="00205FD7">
          <w:pPr>
            <w:pStyle w:val="43D9DF58C25241D48E2CF3A073201B6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037EA81097648168BDB72D6DB558F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C44F9C-40FD-4DF3-92DB-7C7580545743}"/>
      </w:docPartPr>
      <w:docPartBody>
        <w:p w:rsidR="006F3940" w:rsidRDefault="00205FD7" w:rsidP="00205FD7">
          <w:pPr>
            <w:pStyle w:val="8037EA81097648168BDB72D6DB558F4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55C346093694EF4A0A51C5F288D3D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808A68-420D-4A37-BD76-56D40DB161CB}"/>
      </w:docPartPr>
      <w:docPartBody>
        <w:p w:rsidR="006F3940" w:rsidRDefault="00205FD7" w:rsidP="00205FD7">
          <w:pPr>
            <w:pStyle w:val="A55C346093694EF4A0A51C5F288D3D5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6F96A5F6A88444D8B8C864A69D501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18069-88BB-4D67-8085-1907CCA91DF7}"/>
      </w:docPartPr>
      <w:docPartBody>
        <w:p w:rsidR="006F3940" w:rsidRDefault="00205FD7" w:rsidP="00205FD7">
          <w:pPr>
            <w:pStyle w:val="56F96A5F6A88444D8B8C864A69D5014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3962229F88B4320A0A83D5F77A4F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63A265-3045-47BC-8E60-0E4528133A14}"/>
      </w:docPartPr>
      <w:docPartBody>
        <w:p w:rsidR="006F3940" w:rsidRDefault="00205FD7" w:rsidP="00205FD7">
          <w:pPr>
            <w:pStyle w:val="B3962229F88B4320A0A83D5F77A4F29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3397AD0A781494EA5D5D3725594E3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EFDD49-ABE7-444F-BE33-0929B22EC63B}"/>
      </w:docPartPr>
      <w:docPartBody>
        <w:p w:rsidR="006F3940" w:rsidRDefault="00205FD7" w:rsidP="00205FD7">
          <w:pPr>
            <w:pStyle w:val="23397AD0A781494EA5D5D3725594E37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4F361D8991D4F9BAD9B9A53C8EFBF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66F2C-A8C7-40C7-80F3-1C475A238013}"/>
      </w:docPartPr>
      <w:docPartBody>
        <w:p w:rsidR="006F3940" w:rsidRDefault="00205FD7" w:rsidP="00205FD7">
          <w:pPr>
            <w:pStyle w:val="94F361D8991D4F9BAD9B9A53C8EFBF8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BD2000C8F104D5EBA4F82896A61F9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B9C3B-8822-4465-8DD9-A4D21A445F23}"/>
      </w:docPartPr>
      <w:docPartBody>
        <w:p w:rsidR="006F3940" w:rsidRDefault="00205FD7" w:rsidP="00205FD7">
          <w:pPr>
            <w:pStyle w:val="3BD2000C8F104D5EBA4F82896A61F9B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29CFBCED9884F9B978A22AC6A817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653E15-E5B5-4376-BB66-4824F882407F}"/>
      </w:docPartPr>
      <w:docPartBody>
        <w:p w:rsidR="006F3940" w:rsidRDefault="00205FD7" w:rsidP="00205FD7">
          <w:pPr>
            <w:pStyle w:val="929CFBCED9884F9B978A22AC6A817CE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E02BD08ACCD4BFE80E0664D7BB769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22025-6244-44A0-962C-9D7860022D1C}"/>
      </w:docPartPr>
      <w:docPartBody>
        <w:p w:rsidR="006F3940" w:rsidRDefault="00205FD7" w:rsidP="00205FD7">
          <w:pPr>
            <w:pStyle w:val="AE02BD08ACCD4BFE80E0664D7BB769B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AD74B7F673C43F7B2811AC6EB7CC8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CC781D-D337-40D3-95EB-A7ABF4FC9C7D}"/>
      </w:docPartPr>
      <w:docPartBody>
        <w:p w:rsidR="006F3940" w:rsidRDefault="00205FD7" w:rsidP="00205FD7">
          <w:pPr>
            <w:pStyle w:val="FAD74B7F673C43F7B2811AC6EB7CC86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374F6EE240A4CEAA328D6E9A7881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096128-D319-4654-A63E-2C26F89CD29A}"/>
      </w:docPartPr>
      <w:docPartBody>
        <w:p w:rsidR="006F3940" w:rsidRDefault="00205FD7" w:rsidP="00205FD7">
          <w:pPr>
            <w:pStyle w:val="9374F6EE240A4CEAA328D6E9A788100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075B0D1648B41189D5999E6DFAFE8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088B13-7899-4171-A153-F85CC8838D66}"/>
      </w:docPartPr>
      <w:docPartBody>
        <w:p w:rsidR="006F3940" w:rsidRDefault="00205FD7" w:rsidP="00205FD7">
          <w:pPr>
            <w:pStyle w:val="8075B0D1648B41189D5999E6DFAFE80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CE2A1A7188B4554A523F93DF6027F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9CC57A-C7E1-48E4-ADE9-18E6BFF959A6}"/>
      </w:docPartPr>
      <w:docPartBody>
        <w:p w:rsidR="006F3940" w:rsidRDefault="00205FD7" w:rsidP="00205FD7">
          <w:pPr>
            <w:pStyle w:val="ECE2A1A7188B4554A523F93DF6027FE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5B2BD1FD48348DB87755EF41DB419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CA834C-FBE2-4493-8305-9226185E619A}"/>
      </w:docPartPr>
      <w:docPartBody>
        <w:p w:rsidR="006F3940" w:rsidRDefault="00205FD7" w:rsidP="00205FD7">
          <w:pPr>
            <w:pStyle w:val="D5B2BD1FD48348DB87755EF41DB4198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B1000C3F8244841917BF26F4C3B00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4544E9-FA14-4897-9C58-3BA786F6C2D9}"/>
      </w:docPartPr>
      <w:docPartBody>
        <w:p w:rsidR="006F3940" w:rsidRDefault="00205FD7" w:rsidP="00205FD7">
          <w:pPr>
            <w:pStyle w:val="EB1000C3F8244841917BF26F4C3B002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261BF1EA877447B86925DF8467E7B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AE8DBC-2D48-4BD9-BB66-45D95582D93F}"/>
      </w:docPartPr>
      <w:docPartBody>
        <w:p w:rsidR="006F3940" w:rsidRDefault="00205FD7" w:rsidP="00205FD7">
          <w:pPr>
            <w:pStyle w:val="B261BF1EA877447B86925DF8467E7B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A8C78D8A5484B998DFC985611FEC3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FEF90C-57A5-409D-9739-03109BD64E88}"/>
      </w:docPartPr>
      <w:docPartBody>
        <w:p w:rsidR="006F3940" w:rsidRDefault="00205FD7" w:rsidP="00205FD7">
          <w:pPr>
            <w:pStyle w:val="1A8C78D8A5484B998DFC985611FEC33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A36EE3C7FD84D5E9463BF8959676B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E64C4-9BCF-4669-9483-18C02F167758}"/>
      </w:docPartPr>
      <w:docPartBody>
        <w:p w:rsidR="006F3940" w:rsidRDefault="00205FD7" w:rsidP="00205FD7">
          <w:pPr>
            <w:pStyle w:val="7A36EE3C7FD84D5E9463BF8959676BA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C9DFFDAB25548449761AF4D63D015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86ECBF-FEA4-4AB8-8AB2-FB0FC61BA766}"/>
      </w:docPartPr>
      <w:docPartBody>
        <w:p w:rsidR="006F3940" w:rsidRDefault="00205FD7" w:rsidP="00205FD7">
          <w:pPr>
            <w:pStyle w:val="4C9DFFDAB25548449761AF4D63D015A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1DAC73A32E54A12A43167EE42458C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EE7D54-68E7-4819-8AFB-EABB0BF1204D}"/>
      </w:docPartPr>
      <w:docPartBody>
        <w:p w:rsidR="006F3940" w:rsidRDefault="00205FD7" w:rsidP="00205FD7">
          <w:pPr>
            <w:pStyle w:val="31DAC73A32E54A12A43167EE42458CB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841E4E9714842CF830E604FD8F7A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9847DD-FC44-41C3-B007-9ADD6DF7C773}"/>
      </w:docPartPr>
      <w:docPartBody>
        <w:p w:rsidR="006F3940" w:rsidRDefault="00205FD7" w:rsidP="00205FD7">
          <w:pPr>
            <w:pStyle w:val="7841E4E9714842CF830E604FD8F7A88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8EAAB80AF294B74AC97BF3F74085D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9E8F4F-7646-4C59-B11D-2D83B853827E}"/>
      </w:docPartPr>
      <w:docPartBody>
        <w:p w:rsidR="006F3940" w:rsidRDefault="00205FD7" w:rsidP="00205FD7">
          <w:pPr>
            <w:pStyle w:val="B8EAAB80AF294B74AC97BF3F74085D6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BF2DD6CF3854A0B8A404206F9887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41A2F-2D1B-4910-9997-C60202915BFB}"/>
      </w:docPartPr>
      <w:docPartBody>
        <w:p w:rsidR="006F3940" w:rsidRDefault="00205FD7" w:rsidP="00205FD7">
          <w:pPr>
            <w:pStyle w:val="3BF2DD6CF3854A0B8A404206F988718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6BE5E50128E49BB95926146C895B1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F9F3E-D1BF-4C1D-B6F1-D12ADAA64609}"/>
      </w:docPartPr>
      <w:docPartBody>
        <w:p w:rsidR="006F3940" w:rsidRDefault="00205FD7" w:rsidP="00205FD7">
          <w:pPr>
            <w:pStyle w:val="F6BE5E50128E49BB95926146C895B19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2A09FFE4E684C5BB054DD050D1896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89144-8785-43D8-8DC9-46CE49700972}"/>
      </w:docPartPr>
      <w:docPartBody>
        <w:p w:rsidR="006F3940" w:rsidRDefault="00205FD7" w:rsidP="00205FD7">
          <w:pPr>
            <w:pStyle w:val="42A09FFE4E684C5BB054DD050D18963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80B9FFECE5E4D33A3449E551DE802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428A-0EB7-46C4-8794-627755C547A8}"/>
      </w:docPartPr>
      <w:docPartBody>
        <w:p w:rsidR="006F3940" w:rsidRDefault="00205FD7" w:rsidP="00205FD7">
          <w:pPr>
            <w:pStyle w:val="D80B9FFECE5E4D33A3449E551DE8027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AF46911BF5A410DA28F3A0CB3C658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25B84-5F26-489D-8076-B092A80E3C54}"/>
      </w:docPartPr>
      <w:docPartBody>
        <w:p w:rsidR="006F3940" w:rsidRDefault="00205FD7" w:rsidP="00205FD7">
          <w:pPr>
            <w:pStyle w:val="3AF46911BF5A410DA28F3A0CB3C658A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B3888A54E7E4C7382F51A5AB32C7E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030F9-83C5-434F-990E-2C3718165868}"/>
      </w:docPartPr>
      <w:docPartBody>
        <w:p w:rsidR="006F3940" w:rsidRDefault="00205FD7" w:rsidP="00205FD7">
          <w:pPr>
            <w:pStyle w:val="1B3888A54E7E4C7382F51A5AB32C7E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15634827BAD4D32A0461FD7574E22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FCAE3-49FB-4F3B-96F0-E9390FC113D6}"/>
      </w:docPartPr>
      <w:docPartBody>
        <w:p w:rsidR="006F3940" w:rsidRDefault="00205FD7" w:rsidP="00205FD7">
          <w:pPr>
            <w:pStyle w:val="815634827BAD4D32A0461FD7574E22E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5B38E94E4B7453DAA080F4A7FAC3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EAB6F-1CFD-4F0E-840E-F83F05DBE773}"/>
      </w:docPartPr>
      <w:docPartBody>
        <w:p w:rsidR="006F3940" w:rsidRDefault="00205FD7" w:rsidP="00205FD7">
          <w:pPr>
            <w:pStyle w:val="A5B38E94E4B7453DAA080F4A7FAC338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2B444449BF64AD8B2CF3DFA6FF71B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97425-CF4D-4C18-A237-73C7D100AD74}"/>
      </w:docPartPr>
      <w:docPartBody>
        <w:p w:rsidR="006F3940" w:rsidRDefault="00205FD7" w:rsidP="00205FD7">
          <w:pPr>
            <w:pStyle w:val="22B444449BF64AD8B2CF3DFA6FF71BC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15372B8C8B84F489CBEA1698A263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944D5-0CE1-416A-885C-F87CC07EFB3F}"/>
      </w:docPartPr>
      <w:docPartBody>
        <w:p w:rsidR="006F3940" w:rsidRDefault="00205FD7" w:rsidP="00205FD7">
          <w:pPr>
            <w:pStyle w:val="D15372B8C8B84F489CBEA1698A2637F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8B18B6BD2D14A7FB4BBA2284EFB3E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2F7360-9731-432B-B135-0EA1F9A35F85}"/>
      </w:docPartPr>
      <w:docPartBody>
        <w:p w:rsidR="006F3940" w:rsidRDefault="00205FD7" w:rsidP="00205FD7">
          <w:pPr>
            <w:pStyle w:val="18B18B6BD2D14A7FB4BBA2284EFB3EE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0F327A90E6548C7B090B3F599892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390EC6-EBBD-48E6-BCE0-1D361D0CF29E}"/>
      </w:docPartPr>
      <w:docPartBody>
        <w:p w:rsidR="006F3940" w:rsidRDefault="00205FD7" w:rsidP="00205FD7">
          <w:pPr>
            <w:pStyle w:val="F0F327A90E6548C7B090B3F59989268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D370A00C89444AB827337590B5870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3B28D-2A08-4D57-949B-67083F8EE90A}"/>
      </w:docPartPr>
      <w:docPartBody>
        <w:p w:rsidR="006F3940" w:rsidRDefault="00205FD7" w:rsidP="00205FD7">
          <w:pPr>
            <w:pStyle w:val="ED370A00C89444AB827337590B58704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C1E03BA85E746D88C618E1643BEBA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F59EC4-D733-499B-B73A-9BF20D049F73}"/>
      </w:docPartPr>
      <w:docPartBody>
        <w:p w:rsidR="006F3940" w:rsidRDefault="00205FD7" w:rsidP="00205FD7">
          <w:pPr>
            <w:pStyle w:val="9C1E03BA85E746D88C618E1643BEBA7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7D422E3703146378529F9970E976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143C21-5F23-43C4-B991-2B849BCCB4FD}"/>
      </w:docPartPr>
      <w:docPartBody>
        <w:p w:rsidR="006F3940" w:rsidRDefault="00205FD7" w:rsidP="00205FD7">
          <w:pPr>
            <w:pStyle w:val="27D422E3703146378529F9970E976A0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640C94F1FE74F8A83C359C5CA50E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CB715-0D2D-460A-B694-042E6BD63A51}"/>
      </w:docPartPr>
      <w:docPartBody>
        <w:p w:rsidR="006F3940" w:rsidRDefault="00205FD7" w:rsidP="00205FD7">
          <w:pPr>
            <w:pStyle w:val="1640C94F1FE74F8A83C359C5CA50E69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25D66ED06D14C008E311A4EA954F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C013CC-7C57-4411-9398-2797B8747673}"/>
      </w:docPartPr>
      <w:docPartBody>
        <w:p w:rsidR="006F3940" w:rsidRDefault="00205FD7" w:rsidP="00205FD7">
          <w:pPr>
            <w:pStyle w:val="825D66ED06D14C008E311A4EA954FF9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D7B3A98551A447AB358DA8BC2BA2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75DF0-74B2-4D01-A567-87838922CE03}"/>
      </w:docPartPr>
      <w:docPartBody>
        <w:p w:rsidR="006F3940" w:rsidRDefault="00205FD7" w:rsidP="00205FD7">
          <w:pPr>
            <w:pStyle w:val="CD7B3A98551A447AB358DA8BC2BA288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F03A29E8AD04277A8D87EAB9956A6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0B0E8-070F-447B-B647-D973A651F0CE}"/>
      </w:docPartPr>
      <w:docPartBody>
        <w:p w:rsidR="006F3940" w:rsidRDefault="00205FD7" w:rsidP="00205FD7">
          <w:pPr>
            <w:pStyle w:val="9F03A29E8AD04277A8D87EAB9956A66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9CA0E9A35DA47BE936E4657A7E7C4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FBDC5-E086-4D5C-9DF4-2208D8BFE95F}"/>
      </w:docPartPr>
      <w:docPartBody>
        <w:p w:rsidR="006F3940" w:rsidRDefault="00205FD7" w:rsidP="00205FD7">
          <w:pPr>
            <w:pStyle w:val="E9CA0E9A35DA47BE936E4657A7E7C4F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88CABDA99B84229BE0DFA7618856B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60755F-83BD-476F-AE58-0F6D046FC05A}"/>
      </w:docPartPr>
      <w:docPartBody>
        <w:p w:rsidR="006F3940" w:rsidRDefault="00205FD7" w:rsidP="00205FD7">
          <w:pPr>
            <w:pStyle w:val="688CABDA99B84229BE0DFA7618856B4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5FCFE0B35D34D8F961333514950F0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B0E3D-84D4-499D-98F2-E5930E01CDBC}"/>
      </w:docPartPr>
      <w:docPartBody>
        <w:p w:rsidR="006F3940" w:rsidRDefault="00205FD7" w:rsidP="00205FD7">
          <w:pPr>
            <w:pStyle w:val="85FCFE0B35D34D8F961333514950F0F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FAE1EBBACDD49A4936C03F4264003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C30CE-CB9F-431C-80A1-F7501BE8E7AF}"/>
      </w:docPartPr>
      <w:docPartBody>
        <w:p w:rsidR="006F3940" w:rsidRDefault="00205FD7" w:rsidP="00205FD7">
          <w:pPr>
            <w:pStyle w:val="1FAE1EBBACDD49A4936C03F42640036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8705E12ED3B42D88ECE5ED6AE5AB1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2186E1-F819-4691-97B4-DBC259B2D1C7}"/>
      </w:docPartPr>
      <w:docPartBody>
        <w:p w:rsidR="006F3940" w:rsidRDefault="00205FD7" w:rsidP="00205FD7">
          <w:pPr>
            <w:pStyle w:val="C8705E12ED3B42D88ECE5ED6AE5AB15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19620673C65480AA6DE775D439ACE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9DA54-629F-4EC5-BFAC-548C2DB86C78}"/>
      </w:docPartPr>
      <w:docPartBody>
        <w:p w:rsidR="006F3940" w:rsidRDefault="00205FD7" w:rsidP="00205FD7">
          <w:pPr>
            <w:pStyle w:val="019620673C65480AA6DE775D439ACE0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6AE4B344B5E4E01B6288AC4A721C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1BF5B4-09B9-4860-BEA0-A6B62E6281FD}"/>
      </w:docPartPr>
      <w:docPartBody>
        <w:p w:rsidR="006F3940" w:rsidRDefault="00205FD7" w:rsidP="00205FD7">
          <w:pPr>
            <w:pStyle w:val="16AE4B344B5E4E01B6288AC4A721C87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5401D58F7F942EA959AF03984012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0B85C-765A-4762-B164-471E124C1CB5}"/>
      </w:docPartPr>
      <w:docPartBody>
        <w:p w:rsidR="006F3940" w:rsidRDefault="00205FD7" w:rsidP="00205FD7">
          <w:pPr>
            <w:pStyle w:val="65401D58F7F942EA959AF039840128E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2794601A93C4AFAAFEB632AFD2494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DFBBEE-86E5-4721-9F38-A138B0BB0621}"/>
      </w:docPartPr>
      <w:docPartBody>
        <w:p w:rsidR="006F3940" w:rsidRDefault="00205FD7" w:rsidP="00205FD7">
          <w:pPr>
            <w:pStyle w:val="D2794601A93C4AFAAFEB632AFD24949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40FC97EA85348048DC8FD3366686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5D778D-7C63-4791-9B7A-6C0AFAB99504}"/>
      </w:docPartPr>
      <w:docPartBody>
        <w:p w:rsidR="006F3940" w:rsidRDefault="00205FD7" w:rsidP="00205FD7">
          <w:pPr>
            <w:pStyle w:val="740FC97EA85348048DC8FD336668617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FF99A04D88C4E2C9A2924EC136275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52A688-DED6-4C23-AF02-B0383D1FFFBA}"/>
      </w:docPartPr>
      <w:docPartBody>
        <w:p w:rsidR="006F3940" w:rsidRDefault="00205FD7" w:rsidP="00205FD7">
          <w:pPr>
            <w:pStyle w:val="6FF99A04D88C4E2C9A2924EC136275A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D20219A83624D549CC025440F845C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39760A-CA79-44DC-A195-0919B789AF4C}"/>
      </w:docPartPr>
      <w:docPartBody>
        <w:p w:rsidR="006F3940" w:rsidRDefault="00205FD7" w:rsidP="00205FD7">
          <w:pPr>
            <w:pStyle w:val="DD20219A83624D549CC025440F845CC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5E02684DC844B19A46B14BDBFDB8A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B0080A-AB51-44EF-8105-BC275186C56A}"/>
      </w:docPartPr>
      <w:docPartBody>
        <w:p w:rsidR="006F3940" w:rsidRDefault="00205FD7" w:rsidP="00205FD7">
          <w:pPr>
            <w:pStyle w:val="05E02684DC844B19A46B14BDBFDB8AB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0A9A76E8FEA46A5BE7D3395008FD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9F4616-1462-43BC-AD1B-D0DE67F32A12}"/>
      </w:docPartPr>
      <w:docPartBody>
        <w:p w:rsidR="006F3940" w:rsidRDefault="00205FD7" w:rsidP="00205FD7">
          <w:pPr>
            <w:pStyle w:val="D0A9A76E8FEA46A5BE7D3395008FD71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8FBEC76965941F8B873E73AAC46A0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167F8-39A3-47C1-B8F2-BEB51170AFD8}"/>
      </w:docPartPr>
      <w:docPartBody>
        <w:p w:rsidR="006F3940" w:rsidRDefault="00205FD7" w:rsidP="00205FD7">
          <w:pPr>
            <w:pStyle w:val="38FBEC76965941F8B873E73AAC46A04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0F8C71C223E4067B7C5DC42964C8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5BB3F4-B409-48CF-BAEF-84A8BD6D890E}"/>
      </w:docPartPr>
      <w:docPartBody>
        <w:p w:rsidR="006F3940" w:rsidRDefault="00205FD7" w:rsidP="00205FD7">
          <w:pPr>
            <w:pStyle w:val="40F8C71C223E4067B7C5DC42964C8F9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62C9C94F21240489AC837CA3EC33F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3AF0AD-7172-45CE-8091-B9FD9398C2B3}"/>
      </w:docPartPr>
      <w:docPartBody>
        <w:p w:rsidR="006F3940" w:rsidRDefault="00205FD7" w:rsidP="00205FD7">
          <w:pPr>
            <w:pStyle w:val="362C9C94F21240489AC837CA3EC33FC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5C3F9FF1B3C40E9854A3AFA37EA0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1CC0FD-1EE4-4849-8239-98F56BD8EFC8}"/>
      </w:docPartPr>
      <w:docPartBody>
        <w:p w:rsidR="006F3940" w:rsidRDefault="00205FD7" w:rsidP="00205FD7">
          <w:pPr>
            <w:pStyle w:val="C5C3F9FF1B3C40E9854A3AFA37EA0C3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652D4AA3B604CFCBF9E8F36D36579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62D517-5227-43BE-82F9-491D84E84780}"/>
      </w:docPartPr>
      <w:docPartBody>
        <w:p w:rsidR="006F3940" w:rsidRDefault="00205FD7" w:rsidP="00205FD7">
          <w:pPr>
            <w:pStyle w:val="6652D4AA3B604CFCBF9E8F36D365794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7033C2E126A4048A1A5C14C72706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CF6484-C72E-44CB-9379-4D8B2179328A}"/>
      </w:docPartPr>
      <w:docPartBody>
        <w:p w:rsidR="006F3940" w:rsidRDefault="00205FD7" w:rsidP="00205FD7">
          <w:pPr>
            <w:pStyle w:val="B7033C2E126A4048A1A5C14C7270682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3BC0A0CD1C145FF8ABC1081ECFCA2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B0D63-47EF-4624-87CF-DE05E2A57825}"/>
      </w:docPartPr>
      <w:docPartBody>
        <w:p w:rsidR="006F3940" w:rsidRDefault="00205FD7" w:rsidP="00205FD7">
          <w:pPr>
            <w:pStyle w:val="C3BC0A0CD1C145FF8ABC1081ECFCA2A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D2FB7D7D5CD45D0864DA306E0434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C5AB5-0293-4D95-8DDD-14438F2D5360}"/>
      </w:docPartPr>
      <w:docPartBody>
        <w:p w:rsidR="006F3940" w:rsidRDefault="00205FD7" w:rsidP="00205FD7">
          <w:pPr>
            <w:pStyle w:val="1D2FB7D7D5CD45D0864DA306E043488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615475437354D708D7C8417CD8BAC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9A38EA-F0AE-4C60-B7D6-65742B60D4D5}"/>
      </w:docPartPr>
      <w:docPartBody>
        <w:p w:rsidR="006F3940" w:rsidRDefault="00205FD7" w:rsidP="00205FD7">
          <w:pPr>
            <w:pStyle w:val="A615475437354D708D7C8417CD8BAC1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B8CE22E1FC24005A245C6AE2A63FD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3E3F9E-E746-4998-8680-1AD5ED942A1F}"/>
      </w:docPartPr>
      <w:docPartBody>
        <w:p w:rsidR="006F3940" w:rsidRDefault="00205FD7" w:rsidP="00205FD7">
          <w:pPr>
            <w:pStyle w:val="CB8CE22E1FC24005A245C6AE2A63FD5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C3BFEFBF03D470F832C59228C4A1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F30BC0-3C01-486E-B030-08926D69F515}"/>
      </w:docPartPr>
      <w:docPartBody>
        <w:p w:rsidR="006F3940" w:rsidRDefault="00205FD7" w:rsidP="00205FD7">
          <w:pPr>
            <w:pStyle w:val="1C3BFEFBF03D470F832C59228C4A14D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89CBCC92A9344FE81EBA9F31627E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7B3F7-E5F2-4B55-B045-EC86F2F31124}"/>
      </w:docPartPr>
      <w:docPartBody>
        <w:p w:rsidR="006F3940" w:rsidRDefault="00205FD7" w:rsidP="00205FD7">
          <w:pPr>
            <w:pStyle w:val="E89CBCC92A9344FE81EBA9F31627E57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37E2EDF31CD461392128385F72804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F5465C-D2F2-424D-AE33-4793A1B9C799}"/>
      </w:docPartPr>
      <w:docPartBody>
        <w:p w:rsidR="006F3940" w:rsidRDefault="00205FD7" w:rsidP="00205FD7">
          <w:pPr>
            <w:pStyle w:val="237E2EDF31CD461392128385F728049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C0235F17C4F45B48394C51ABF278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BD7E8E-0A09-4D9C-BD4F-D611E4D402A1}"/>
      </w:docPartPr>
      <w:docPartBody>
        <w:p w:rsidR="006F3940" w:rsidRDefault="00205FD7" w:rsidP="00205FD7">
          <w:pPr>
            <w:pStyle w:val="7C0235F17C4F45B48394C51ABF2780E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B4A843F27DA4D7EAFA227D845042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066DF1-815C-47DC-A7FA-783AB1DCA7BA}"/>
      </w:docPartPr>
      <w:docPartBody>
        <w:p w:rsidR="006F3940" w:rsidRDefault="00205FD7" w:rsidP="00205FD7">
          <w:pPr>
            <w:pStyle w:val="4B4A843F27DA4D7EAFA227D84504200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70B9B4A3DB4497AAD5D4F7EFE573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ADBE5F-7831-4263-9CB5-009F3950F2B0}"/>
      </w:docPartPr>
      <w:docPartBody>
        <w:p w:rsidR="006F3940" w:rsidRDefault="00205FD7" w:rsidP="00205FD7">
          <w:pPr>
            <w:pStyle w:val="770B9B4A3DB4497AAD5D4F7EFE573D8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43F39B5204444029B56C63AF54630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38219C-CC8B-4840-BA31-99DE22A32675}"/>
      </w:docPartPr>
      <w:docPartBody>
        <w:p w:rsidR="006F3940" w:rsidRDefault="00205FD7" w:rsidP="00205FD7">
          <w:pPr>
            <w:pStyle w:val="C43F39B5204444029B56C63AF546304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F0C76354FF040BAB55BEF00D2BD0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044ACF-DCC5-4E56-88DC-AD892CFD7A29}"/>
      </w:docPartPr>
      <w:docPartBody>
        <w:p w:rsidR="006F3940" w:rsidRDefault="00205FD7" w:rsidP="00205FD7">
          <w:pPr>
            <w:pStyle w:val="7F0C76354FF040BAB55BEF00D2BD00E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C4F8E587BE94475B5D67B4FA9EC3C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7A940-8299-47D4-B922-EC1770C18907}"/>
      </w:docPartPr>
      <w:docPartBody>
        <w:p w:rsidR="006F3940" w:rsidRDefault="00205FD7" w:rsidP="00205FD7">
          <w:pPr>
            <w:pStyle w:val="7C4F8E587BE94475B5D67B4FA9EC3CD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AD911109D29445ABAFBB63CDB773D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196316-1A92-43D1-A7D0-80064E1F0DEA}"/>
      </w:docPartPr>
      <w:docPartBody>
        <w:p w:rsidR="006F3940" w:rsidRDefault="00205FD7" w:rsidP="00205FD7">
          <w:pPr>
            <w:pStyle w:val="9AD911109D29445ABAFBB63CDB773DA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5F99CD58DC042C789D05387C7D2BA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A0452-F88A-4277-8FC2-AC6EA4FB1EF5}"/>
      </w:docPartPr>
      <w:docPartBody>
        <w:p w:rsidR="006F3940" w:rsidRDefault="00205FD7" w:rsidP="00205FD7">
          <w:pPr>
            <w:pStyle w:val="65F99CD58DC042C789D05387C7D2BA4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F4BB215D94A48D388BDF754976A3E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9CF3B-2A30-4D62-9658-8F621831B5B2}"/>
      </w:docPartPr>
      <w:docPartBody>
        <w:p w:rsidR="006F3940" w:rsidRDefault="00205FD7" w:rsidP="00205FD7">
          <w:pPr>
            <w:pStyle w:val="4F4BB215D94A48D388BDF754976A3E4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AEE59606AA045CABD2956C066CEE9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7E82B-D576-43E8-9D3D-18F85DAC54B6}"/>
      </w:docPartPr>
      <w:docPartBody>
        <w:p w:rsidR="006F3940" w:rsidRDefault="00205FD7" w:rsidP="00205FD7">
          <w:pPr>
            <w:pStyle w:val="EAEE59606AA045CABD2956C066CEE9C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429F2821603423FABC1171FDEB25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B55AD2-BABB-4E5A-81A6-432C4B0CB03C}"/>
      </w:docPartPr>
      <w:docPartBody>
        <w:p w:rsidR="006F3940" w:rsidRDefault="00205FD7" w:rsidP="00205FD7">
          <w:pPr>
            <w:pStyle w:val="D429F2821603423FABC1171FDEB25C9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332931B301743769C07E96DE8DB8D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933BB4-A319-4E0E-8BE3-03BA79A879CD}"/>
      </w:docPartPr>
      <w:docPartBody>
        <w:p w:rsidR="006F3940" w:rsidRDefault="00205FD7" w:rsidP="00205FD7">
          <w:pPr>
            <w:pStyle w:val="6332931B301743769C07E96DE8DB8DD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B631D70FD574EB5945C3E28F9C9D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149BB1-0E93-4EEC-936F-BDACD0E2117A}"/>
      </w:docPartPr>
      <w:docPartBody>
        <w:p w:rsidR="006F3940" w:rsidRDefault="00205FD7" w:rsidP="00205FD7">
          <w:pPr>
            <w:pStyle w:val="7B631D70FD574EB5945C3E28F9C9DDE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1E14A72CF464F789C7FC5AE740DB4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4D1315-1C82-42B4-820D-B88DC00826C9}"/>
      </w:docPartPr>
      <w:docPartBody>
        <w:p w:rsidR="006F3940" w:rsidRDefault="00205FD7" w:rsidP="00205FD7">
          <w:pPr>
            <w:pStyle w:val="91E14A72CF464F789C7FC5AE740DB4E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954A725AAE64F989F8580C220913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A7A89-0D58-4880-B29D-AC16F4D3EE35}"/>
      </w:docPartPr>
      <w:docPartBody>
        <w:p w:rsidR="006F3940" w:rsidRDefault="00205FD7" w:rsidP="00205FD7">
          <w:pPr>
            <w:pStyle w:val="5954A725AAE64F989F8580C22091352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1880C05AD5D446AAACB81C85E31D8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B48B5B-E108-4271-BC80-F25682506456}"/>
      </w:docPartPr>
      <w:docPartBody>
        <w:p w:rsidR="006F3940" w:rsidRDefault="00205FD7" w:rsidP="00205FD7">
          <w:pPr>
            <w:pStyle w:val="D1880C05AD5D446AAACB81C85E31D8D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30A8137FF044412BDE068A0470FB2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097DB-716B-4C39-A9D1-DC64934CC82B}"/>
      </w:docPartPr>
      <w:docPartBody>
        <w:p w:rsidR="006F3940" w:rsidRDefault="00205FD7" w:rsidP="00205FD7">
          <w:pPr>
            <w:pStyle w:val="030A8137FF044412BDE068A0470FB24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E42EB4AE4124D15B2437068EB669A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06A8B-E9F5-442F-85E6-B581311A406E}"/>
      </w:docPartPr>
      <w:docPartBody>
        <w:p w:rsidR="006F3940" w:rsidRDefault="00205FD7" w:rsidP="00205FD7">
          <w:pPr>
            <w:pStyle w:val="8E42EB4AE4124D15B2437068EB669A4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FD43047625E4684894872FC05F785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9E5B9-61DC-4297-BCCF-F2F41FF4F28A}"/>
      </w:docPartPr>
      <w:docPartBody>
        <w:p w:rsidR="006F3940" w:rsidRDefault="00205FD7" w:rsidP="00205FD7">
          <w:pPr>
            <w:pStyle w:val="DFD43047625E4684894872FC05F7854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3992D420DD94B079157EE14A4C6D8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BA6B0-32A7-4A4E-8A91-441C753A3BFD}"/>
      </w:docPartPr>
      <w:docPartBody>
        <w:p w:rsidR="006F3940" w:rsidRDefault="00205FD7" w:rsidP="00205FD7">
          <w:pPr>
            <w:pStyle w:val="A3992D420DD94B079157EE14A4C6D81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34FEE0C2DC54DCD9EFAC66A312F3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9F5371-9DC2-4F4C-B178-722DF99A9C17}"/>
      </w:docPartPr>
      <w:docPartBody>
        <w:p w:rsidR="006F3940" w:rsidRDefault="00205FD7" w:rsidP="00205FD7">
          <w:pPr>
            <w:pStyle w:val="C34FEE0C2DC54DCD9EFAC66A312F342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4149CB86D194B558A3C7A58634CC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BD3A9-4BF6-4809-BFA4-2E552D80A705}"/>
      </w:docPartPr>
      <w:docPartBody>
        <w:p w:rsidR="006F3940" w:rsidRDefault="00205FD7" w:rsidP="00205FD7">
          <w:pPr>
            <w:pStyle w:val="14149CB86D194B558A3C7A58634CCBD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9B269854E444E41992BCD9B1271ED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45303-2006-45B8-BEB2-2F73FD511BC7}"/>
      </w:docPartPr>
      <w:docPartBody>
        <w:p w:rsidR="006F3940" w:rsidRDefault="00205FD7" w:rsidP="00205FD7">
          <w:pPr>
            <w:pStyle w:val="09B269854E444E41992BCD9B1271ED8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17879F862CE4CF6836045B7AD747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AA6EBB-62C9-44C7-A73F-762F6AF1EC85}"/>
      </w:docPartPr>
      <w:docPartBody>
        <w:p w:rsidR="006F3940" w:rsidRDefault="00205FD7" w:rsidP="00205FD7">
          <w:pPr>
            <w:pStyle w:val="A17879F862CE4CF6836045B7AD747CE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0FB95CBB6A844B2B25165C4EBB84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9F9490-BDAF-4182-AED4-FDF4F5DC8689}"/>
      </w:docPartPr>
      <w:docPartBody>
        <w:p w:rsidR="006F3940" w:rsidRDefault="00205FD7" w:rsidP="00205FD7">
          <w:pPr>
            <w:pStyle w:val="10FB95CBB6A844B2B25165C4EBB8426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D3784EAB1C644C3A4B1B35463806B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2E438-CD5B-4E9F-BCB9-7D6B44EDCCA4}"/>
      </w:docPartPr>
      <w:docPartBody>
        <w:p w:rsidR="006F3940" w:rsidRDefault="00205FD7" w:rsidP="00205FD7">
          <w:pPr>
            <w:pStyle w:val="6D3784EAB1C644C3A4B1B35463806B7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2AC5CEE0226447F89F62B67EB9B2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98343A-1B09-4F89-B573-C11581C3E5BA}"/>
      </w:docPartPr>
      <w:docPartBody>
        <w:p w:rsidR="006F3940" w:rsidRDefault="00205FD7" w:rsidP="00205FD7">
          <w:pPr>
            <w:pStyle w:val="92AC5CEE0226447F89F62B67EB9B25F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81E5323A7394CBE84F39CD20F71F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55E4CE-9E38-45D0-9650-6988041D0702}"/>
      </w:docPartPr>
      <w:docPartBody>
        <w:p w:rsidR="006F3940" w:rsidRDefault="00205FD7" w:rsidP="00205FD7">
          <w:pPr>
            <w:pStyle w:val="881E5323A7394CBE84F39CD20F71F44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C32CE932DC143E4BF322B1BAA9B3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38932-CDEA-42D0-B269-8FC101F13F35}"/>
      </w:docPartPr>
      <w:docPartBody>
        <w:p w:rsidR="006F3940" w:rsidRDefault="00205FD7" w:rsidP="00205FD7">
          <w:pPr>
            <w:pStyle w:val="2C32CE932DC143E4BF322B1BAA9B3F4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BBCEC15B0D445F1946EC8D80A51D9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47666-5869-470F-9D66-4830FEC21CEF}"/>
      </w:docPartPr>
      <w:docPartBody>
        <w:p w:rsidR="006F3940" w:rsidRDefault="00205FD7" w:rsidP="00205FD7">
          <w:pPr>
            <w:pStyle w:val="2BBCEC15B0D445F1946EC8D80A51D91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9708D0CD10F43C0870FA5E8591450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CF8EA-B45D-44A0-8C0E-38DAE55B2079}"/>
      </w:docPartPr>
      <w:docPartBody>
        <w:p w:rsidR="006F3940" w:rsidRDefault="00205FD7" w:rsidP="00205FD7">
          <w:pPr>
            <w:pStyle w:val="A9708D0CD10F43C0870FA5E8591450F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73A6E52490C4A28AE881DDFEA006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56EA5-3418-437A-8E9D-90E505C40F0E}"/>
      </w:docPartPr>
      <w:docPartBody>
        <w:p w:rsidR="006F3940" w:rsidRDefault="00205FD7" w:rsidP="00205FD7">
          <w:pPr>
            <w:pStyle w:val="F73A6E52490C4A28AE881DDFEA006C9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2EA651ABE9F47DA894B9A244F319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712A9A-8665-4300-A07A-0DEC60149E0F}"/>
      </w:docPartPr>
      <w:docPartBody>
        <w:p w:rsidR="006F3940" w:rsidRDefault="00205FD7" w:rsidP="00205FD7">
          <w:pPr>
            <w:pStyle w:val="B2EA651ABE9F47DA894B9A244F3199B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2D4B07FB4E548C897CC9BDC38A586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5314E-5E69-45C4-BB82-D80C4FA2AB08}"/>
      </w:docPartPr>
      <w:docPartBody>
        <w:p w:rsidR="006F3940" w:rsidRDefault="00205FD7" w:rsidP="00205FD7">
          <w:pPr>
            <w:pStyle w:val="02D4B07FB4E548C897CC9BDC38A5868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CE01BF43A324A5C92816B8DD95C3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521D4-C88C-4709-AF86-CE02E2C73D23}"/>
      </w:docPartPr>
      <w:docPartBody>
        <w:p w:rsidR="006F3940" w:rsidRDefault="00205FD7" w:rsidP="00205FD7">
          <w:pPr>
            <w:pStyle w:val="2CE01BF43A324A5C92816B8DD95C3DE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A2D6272CB1B4651AC1ED079189A2C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C9911-7E0D-46AC-897A-F166C2E30FCD}"/>
      </w:docPartPr>
      <w:docPartBody>
        <w:p w:rsidR="006F3940" w:rsidRDefault="00205FD7" w:rsidP="00205FD7">
          <w:pPr>
            <w:pStyle w:val="AA2D6272CB1B4651AC1ED079189A2C8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2A13750D6C144B29CBC978D5B4D37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F9311-721C-4ED8-B7C1-0A256E7C92D5}"/>
      </w:docPartPr>
      <w:docPartBody>
        <w:p w:rsidR="006F3940" w:rsidRDefault="00205FD7" w:rsidP="00205FD7">
          <w:pPr>
            <w:pStyle w:val="52A13750D6C144B29CBC978D5B4D375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9AA8E8EE2F54282A0FEC57325CBAA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8259AE-259F-460E-8EBE-FB9F8E0EC4AA}"/>
      </w:docPartPr>
      <w:docPartBody>
        <w:p w:rsidR="006F3940" w:rsidRDefault="00205FD7" w:rsidP="00205FD7">
          <w:pPr>
            <w:pStyle w:val="E9AA8E8EE2F54282A0FEC57325CBAA1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4425AFDE9C340F1B21D18A6877EF9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EE228C-6C74-418F-BC1A-53EAE0E4F406}"/>
      </w:docPartPr>
      <w:docPartBody>
        <w:p w:rsidR="006F3940" w:rsidRDefault="00205FD7" w:rsidP="00205FD7">
          <w:pPr>
            <w:pStyle w:val="F4425AFDE9C340F1B21D18A6877EF9E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0B1EB951EAF432F80A08C09AFCB3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922E13-1394-427D-B1A5-75FD71AA8E8F}"/>
      </w:docPartPr>
      <w:docPartBody>
        <w:p w:rsidR="006F3940" w:rsidRDefault="00205FD7" w:rsidP="00205FD7">
          <w:pPr>
            <w:pStyle w:val="20B1EB951EAF432F80A08C09AFCB3DA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6B0E1B02263471780B921F02BD27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E2ACBB-DCD0-4716-ADF9-844D54B0D72B}"/>
      </w:docPartPr>
      <w:docPartBody>
        <w:p w:rsidR="006F3940" w:rsidRDefault="00205FD7" w:rsidP="00205FD7">
          <w:pPr>
            <w:pStyle w:val="36B0E1B02263471780B921F02BD27F8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BDC4C4C4DAC4CD28D6779189F417C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7B1948-A531-4600-AC20-DBA26C189080}"/>
      </w:docPartPr>
      <w:docPartBody>
        <w:p w:rsidR="006F3940" w:rsidRDefault="00205FD7" w:rsidP="00205FD7">
          <w:pPr>
            <w:pStyle w:val="6BDC4C4C4DAC4CD28D6779189F417CF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B24211A7CEC4F5CB723F705CD461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756ED4-D04E-4B2C-B3F7-85DB3A3DE36C}"/>
      </w:docPartPr>
      <w:docPartBody>
        <w:p w:rsidR="006F3940" w:rsidRDefault="00205FD7" w:rsidP="00205FD7">
          <w:pPr>
            <w:pStyle w:val="3B24211A7CEC4F5CB723F705CD46157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232FD6FDD2F4BD8AC63B1A9FF744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5388F5-C161-4C76-98B5-4290A166956B}"/>
      </w:docPartPr>
      <w:docPartBody>
        <w:p w:rsidR="006F3940" w:rsidRDefault="00205FD7" w:rsidP="00205FD7">
          <w:pPr>
            <w:pStyle w:val="0232FD6FDD2F4BD8AC63B1A9FF74481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71E9349B4A14AC0A20A812E42D675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F9BA59-5331-4E4E-9FF8-B23DF4E56A4A}"/>
      </w:docPartPr>
      <w:docPartBody>
        <w:p w:rsidR="006F3940" w:rsidRDefault="00205FD7" w:rsidP="00205FD7">
          <w:pPr>
            <w:pStyle w:val="971E9349B4A14AC0A20A812E42D6758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6EA1814D70B4F6FBD7652C7895AD6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6FBF6E-61BC-46E1-B800-DC765DFCBE53}"/>
      </w:docPartPr>
      <w:docPartBody>
        <w:p w:rsidR="006F3940" w:rsidRDefault="00205FD7" w:rsidP="00205FD7">
          <w:pPr>
            <w:pStyle w:val="26EA1814D70B4F6FBD7652C7895AD6A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194A52EB79549998DB4DDA16F66D7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785E16-5DD6-4D97-BEB4-2A1AF312A5AB}"/>
      </w:docPartPr>
      <w:docPartBody>
        <w:p w:rsidR="006F3940" w:rsidRDefault="00205FD7" w:rsidP="00205FD7">
          <w:pPr>
            <w:pStyle w:val="3194A52EB79549998DB4DDA16F66D73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B10A8BF8610442FA8D2B400963DA8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138D96-1B9C-4AD4-98FA-A8D313F99A62}"/>
      </w:docPartPr>
      <w:docPartBody>
        <w:p w:rsidR="006F3940" w:rsidRDefault="00205FD7" w:rsidP="00205FD7">
          <w:pPr>
            <w:pStyle w:val="1B10A8BF8610442FA8D2B400963DA80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D3AE0A960864856AD0A9FD59B1D7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83635A-9BA8-45A9-BDCF-60F7D68E2ABA}"/>
      </w:docPartPr>
      <w:docPartBody>
        <w:p w:rsidR="006F3940" w:rsidRDefault="00205FD7" w:rsidP="00205FD7">
          <w:pPr>
            <w:pStyle w:val="1D3AE0A960864856AD0A9FD59B1D78C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CE2D2867C574B16AA74E4401BAF0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DA8177-6C99-4CD5-959D-15BAF8147771}"/>
      </w:docPartPr>
      <w:docPartBody>
        <w:p w:rsidR="006F3940" w:rsidRDefault="00205FD7" w:rsidP="00205FD7">
          <w:pPr>
            <w:pStyle w:val="4CE2D2867C574B16AA74E4401BAF09D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EC6F680A02D418493771FA49BACA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D20A1D-ED8B-42D9-92E3-4CACBFDAB6D1}"/>
      </w:docPartPr>
      <w:docPartBody>
        <w:p w:rsidR="006F3940" w:rsidRDefault="00205FD7" w:rsidP="00205FD7">
          <w:pPr>
            <w:pStyle w:val="1EC6F680A02D418493771FA49BACA73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7EFBE9A8F5C4657BAA7E596FCCF39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E8DE4-D5F6-440F-87E7-D378EC8E9B4F}"/>
      </w:docPartPr>
      <w:docPartBody>
        <w:p w:rsidR="006F3940" w:rsidRDefault="00205FD7" w:rsidP="00205FD7">
          <w:pPr>
            <w:pStyle w:val="07EFBE9A8F5C4657BAA7E596FCCF39A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313288C027847F8A723652C2B165C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410B54-C363-4C4D-A301-0865FF592590}"/>
      </w:docPartPr>
      <w:docPartBody>
        <w:p w:rsidR="006F3940" w:rsidRDefault="00205FD7" w:rsidP="00205FD7">
          <w:pPr>
            <w:pStyle w:val="0313288C027847F8A723652C2B165C3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0B98AF6B154A2996BF5B3F11588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23E73D-246A-4AE4-8C0B-CF68545A30F6}"/>
      </w:docPartPr>
      <w:docPartBody>
        <w:p w:rsidR="006F3940" w:rsidRDefault="00205FD7" w:rsidP="00205FD7">
          <w:pPr>
            <w:pStyle w:val="580B98AF6B154A2996BF5B3F11588DD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5B5C6B5861D4B98BB455C87E52CA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3F56EA-2AD7-4EBB-90B4-21F36DE3796D}"/>
      </w:docPartPr>
      <w:docPartBody>
        <w:p w:rsidR="006F3940" w:rsidRDefault="00205FD7" w:rsidP="00205FD7">
          <w:pPr>
            <w:pStyle w:val="A5B5C6B5861D4B98BB455C87E52CAA3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222034B3A4B40B5A78E7C788F91D4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3929A5-4572-4636-B95E-A1CF3C80FF43}"/>
      </w:docPartPr>
      <w:docPartBody>
        <w:p w:rsidR="006F3940" w:rsidRDefault="00205FD7" w:rsidP="00205FD7">
          <w:pPr>
            <w:pStyle w:val="D222034B3A4B40B5A78E7C788F91D40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056CBA34F4C46A0BD3050DAE7871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160FA-FA10-4B7C-89D4-950C71769758}"/>
      </w:docPartPr>
      <w:docPartBody>
        <w:p w:rsidR="006F3940" w:rsidRDefault="00205FD7" w:rsidP="00205FD7">
          <w:pPr>
            <w:pStyle w:val="6056CBA34F4C46A0BD3050DAE7871AD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83EFB187DCA4BE1AA88127F639A94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C94E76-7CA8-437C-8CB4-20EFE7938CEB}"/>
      </w:docPartPr>
      <w:docPartBody>
        <w:p w:rsidR="006F3940" w:rsidRDefault="00205FD7" w:rsidP="00205FD7">
          <w:pPr>
            <w:pStyle w:val="783EFB187DCA4BE1AA88127F639A946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E75D60C9F46442DA28D47444D9CCD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73744-E2FE-43EA-A6EA-60E1BF5EDEBE}"/>
      </w:docPartPr>
      <w:docPartBody>
        <w:p w:rsidR="006F3940" w:rsidRDefault="00205FD7" w:rsidP="00205FD7">
          <w:pPr>
            <w:pStyle w:val="3E75D60C9F46442DA28D47444D9CCD8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6BD30D4A4334C56BFDF04DDEC085F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79944B-20CB-421A-BA3B-7A736D2F33DC}"/>
      </w:docPartPr>
      <w:docPartBody>
        <w:p w:rsidR="006F3940" w:rsidRDefault="00205FD7" w:rsidP="00205FD7">
          <w:pPr>
            <w:pStyle w:val="86BD30D4A4334C56BFDF04DDEC085FD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F822359C5DB4750908B3457164966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4E681-5E8F-4182-B5A1-E41D39844C4B}"/>
      </w:docPartPr>
      <w:docPartBody>
        <w:p w:rsidR="006F3940" w:rsidRDefault="00205FD7" w:rsidP="00205FD7">
          <w:pPr>
            <w:pStyle w:val="AF822359C5DB4750908B3457164966E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97A5255BD544AE0BF590AE855D7F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D81DD0-4AF6-49D9-9842-E97DD666BA25}"/>
      </w:docPartPr>
      <w:docPartBody>
        <w:p w:rsidR="006F3940" w:rsidRDefault="00205FD7" w:rsidP="00205FD7">
          <w:pPr>
            <w:pStyle w:val="297A5255BD544AE0BF590AE855D7FF6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A81D46D1E8746BCBFF88CCCA6C10F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F1AB6E-A5DB-4347-9DED-43F8F136D2B6}"/>
      </w:docPartPr>
      <w:docPartBody>
        <w:p w:rsidR="006F3940" w:rsidRDefault="00205FD7" w:rsidP="00205FD7">
          <w:pPr>
            <w:pStyle w:val="5A81D46D1E8746BCBFF88CCCA6C10F2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8A7BA4BEA264C7FAB3ADAD8A63693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EA2AF-19A3-4218-B89A-288C3A65B6AA}"/>
      </w:docPartPr>
      <w:docPartBody>
        <w:p w:rsidR="006F3940" w:rsidRDefault="00205FD7" w:rsidP="00205FD7">
          <w:pPr>
            <w:pStyle w:val="A8A7BA4BEA264C7FAB3ADAD8A636930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350AFAC525C4CE3A6849F78ABBFF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316CEA-4E65-449D-9223-D8C9D6F688E7}"/>
      </w:docPartPr>
      <w:docPartBody>
        <w:p w:rsidR="006F3940" w:rsidRDefault="00205FD7" w:rsidP="00205FD7">
          <w:pPr>
            <w:pStyle w:val="2350AFAC525C4CE3A6849F78ABBFF36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AB3CEA90A694BBEA9ADF4777F17B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34C9E-69D7-4310-9E4F-43F0A83A51C8}"/>
      </w:docPartPr>
      <w:docPartBody>
        <w:p w:rsidR="006F3940" w:rsidRDefault="00205FD7" w:rsidP="00205FD7">
          <w:pPr>
            <w:pStyle w:val="2AB3CEA90A694BBEA9ADF4777F17BBC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A1DBF3FC41A47AEA2A29CB15F8457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5E79FA-28DB-4347-B57F-BB875905EF7E}"/>
      </w:docPartPr>
      <w:docPartBody>
        <w:p w:rsidR="006F3940" w:rsidRDefault="00205FD7" w:rsidP="00205FD7">
          <w:pPr>
            <w:pStyle w:val="4A1DBF3FC41A47AEA2A29CB15F8457A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54F6ACD99FB425391A67FD8C251ED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B4A9B-8163-43EE-8C1E-44FE4F47E921}"/>
      </w:docPartPr>
      <w:docPartBody>
        <w:p w:rsidR="006F3940" w:rsidRDefault="00205FD7" w:rsidP="00205FD7">
          <w:pPr>
            <w:pStyle w:val="054F6ACD99FB425391A67FD8C251ED9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795B3BD305149C3A3981DA082521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03D8D0-E7F1-4498-919A-DA19D7423719}"/>
      </w:docPartPr>
      <w:docPartBody>
        <w:p w:rsidR="006F3940" w:rsidRDefault="00205FD7" w:rsidP="00205FD7">
          <w:pPr>
            <w:pStyle w:val="D795B3BD305149C3A3981DA08252167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FEC5C1F91F34D609D1DF25F48F703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489FC-8DFD-428A-B9F7-D5E49B822DDE}"/>
      </w:docPartPr>
      <w:docPartBody>
        <w:p w:rsidR="006F3940" w:rsidRDefault="00205FD7" w:rsidP="00205FD7">
          <w:pPr>
            <w:pStyle w:val="4FEC5C1F91F34D609D1DF25F48F7030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08D4CEB946B4D41AA52A388AFB6A3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4E1F02-8F33-410C-9D8C-1607F0192085}"/>
      </w:docPartPr>
      <w:docPartBody>
        <w:p w:rsidR="006F3940" w:rsidRDefault="00205FD7" w:rsidP="00205FD7">
          <w:pPr>
            <w:pStyle w:val="C08D4CEB946B4D41AA52A388AFB6A35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25BB919919C4EC999C292C031725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1C797-B7F6-44C7-BADE-FA927EDD5E0B}"/>
      </w:docPartPr>
      <w:docPartBody>
        <w:p w:rsidR="006F3940" w:rsidRDefault="00205FD7" w:rsidP="00205FD7">
          <w:pPr>
            <w:pStyle w:val="F25BB919919C4EC999C292C03172596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52A671DCA4347BFB24B4A186759BC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F4A708-DFE3-4B55-89A0-7A997F88992F}"/>
      </w:docPartPr>
      <w:docPartBody>
        <w:p w:rsidR="006F3940" w:rsidRDefault="00205FD7" w:rsidP="00205FD7">
          <w:pPr>
            <w:pStyle w:val="C52A671DCA4347BFB24B4A186759BC8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FC5CD36335843CD8845D834206118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8F3F0-A49B-4A45-8BCE-5463EDB7D9FF}"/>
      </w:docPartPr>
      <w:docPartBody>
        <w:p w:rsidR="006F3940" w:rsidRDefault="00205FD7" w:rsidP="00205FD7">
          <w:pPr>
            <w:pStyle w:val="7FC5CD36335843CD8845D8342061183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A7FDFE0F39E44FEBFACA521383CFC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72EC08-4CB8-4F8A-BFC3-180A2290DEE5}"/>
      </w:docPartPr>
      <w:docPartBody>
        <w:p w:rsidR="006F3940" w:rsidRDefault="00205FD7" w:rsidP="00205FD7">
          <w:pPr>
            <w:pStyle w:val="9A7FDFE0F39E44FEBFACA521383CFC7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4C0567190404143A148F65BC8C17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DA7173-6291-4D69-9F1E-9B40D3C6900C}"/>
      </w:docPartPr>
      <w:docPartBody>
        <w:p w:rsidR="006F3940" w:rsidRDefault="00205FD7" w:rsidP="00205FD7">
          <w:pPr>
            <w:pStyle w:val="F4C0567190404143A148F65BC8C17CC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7575BC564B0475C94847C4C10BB8B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94AFF-6E3C-49CD-BCFC-FF1880D9A8D0}"/>
      </w:docPartPr>
      <w:docPartBody>
        <w:p w:rsidR="006F3940" w:rsidRDefault="00205FD7" w:rsidP="00205FD7">
          <w:pPr>
            <w:pStyle w:val="57575BC564B0475C94847C4C10BB8B0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A78170D2E3643E88A0A75345B4587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B8CFCE-6F46-4689-9E32-5F58215D00A3}"/>
      </w:docPartPr>
      <w:docPartBody>
        <w:p w:rsidR="006F3940" w:rsidRDefault="00205FD7" w:rsidP="00205FD7">
          <w:pPr>
            <w:pStyle w:val="7A78170D2E3643E88A0A75345B4587F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212633880364F62BB6DEEA9BAFB69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8ADC9-A08C-4903-A2E9-DC227AC247F1}"/>
      </w:docPartPr>
      <w:docPartBody>
        <w:p w:rsidR="006F3940" w:rsidRDefault="00205FD7" w:rsidP="00205FD7">
          <w:pPr>
            <w:pStyle w:val="D212633880364F62BB6DEEA9BAFB691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5411D3CDB80402BBEAD7BF600AD4A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73D6F-1413-48BC-9D77-9D317CC33771}"/>
      </w:docPartPr>
      <w:docPartBody>
        <w:p w:rsidR="006F3940" w:rsidRDefault="00205FD7" w:rsidP="00205FD7">
          <w:pPr>
            <w:pStyle w:val="F5411D3CDB80402BBEAD7BF600AD4AE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02ECAF5A2684DC0B3381E2184DB9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714C9A-AFFD-4FD2-B193-6F0A223C1F2E}"/>
      </w:docPartPr>
      <w:docPartBody>
        <w:p w:rsidR="006F3940" w:rsidRDefault="00205FD7" w:rsidP="00205FD7">
          <w:pPr>
            <w:pStyle w:val="002ECAF5A2684DC0B3381E2184DB9A8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BD3E31D8C9B4B31B510967410CB5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60EDAC-FD9E-4CF7-B7B4-E1A3EDDD92B3}"/>
      </w:docPartPr>
      <w:docPartBody>
        <w:p w:rsidR="006F3940" w:rsidRDefault="00205FD7" w:rsidP="00205FD7">
          <w:pPr>
            <w:pStyle w:val="2BD3E31D8C9B4B31B510967410CB53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744B0655CD944FC848A510547B679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90342E-32A7-4BA8-A3D2-470D0F6D51B7}"/>
      </w:docPartPr>
      <w:docPartBody>
        <w:p w:rsidR="006F3940" w:rsidRDefault="00205FD7" w:rsidP="00205FD7">
          <w:pPr>
            <w:pStyle w:val="A744B0655CD944FC848A510547B6797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1C8F630CBF840C382A99F612ECB08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F90A7-F172-41CC-8362-5A847A173011}"/>
      </w:docPartPr>
      <w:docPartBody>
        <w:p w:rsidR="006F3940" w:rsidRDefault="00205FD7" w:rsidP="00205FD7">
          <w:pPr>
            <w:pStyle w:val="B1C8F630CBF840C382A99F612ECB086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EEA2676728D4C5F8DFC4407B846F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ED7922-D9D1-4BDF-B813-863A4276A6A3}"/>
      </w:docPartPr>
      <w:docPartBody>
        <w:p w:rsidR="006F3940" w:rsidRDefault="00205FD7" w:rsidP="00205FD7">
          <w:pPr>
            <w:pStyle w:val="4EEA2676728D4C5F8DFC4407B846FBF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CB40B98E4A34117AB5BD627D1DEC6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DEBDC-86E8-43F5-AC53-4A38E6752465}"/>
      </w:docPartPr>
      <w:docPartBody>
        <w:p w:rsidR="006F3940" w:rsidRDefault="00205FD7" w:rsidP="00205FD7">
          <w:pPr>
            <w:pStyle w:val="5CB40B98E4A34117AB5BD627D1DEC63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B7D6CBE94C24372B834C426C93FF2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FD1D0-5C98-4959-B59C-936E10E44092}"/>
      </w:docPartPr>
      <w:docPartBody>
        <w:p w:rsidR="006F3940" w:rsidRDefault="00205FD7" w:rsidP="00205FD7">
          <w:pPr>
            <w:pStyle w:val="8B7D6CBE94C24372B834C426C93FF21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D16319FB47E4B6095C848D0A22723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4BDB7-EAAA-48C9-A1B6-AC397CAB8137}"/>
      </w:docPartPr>
      <w:docPartBody>
        <w:p w:rsidR="006F3940" w:rsidRDefault="00205FD7" w:rsidP="00205FD7">
          <w:pPr>
            <w:pStyle w:val="3D16319FB47E4B6095C848D0A227234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C35BB33C75B4E088435EEACC1D43F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CF989-C017-42AD-8277-6DAFF2E02255}"/>
      </w:docPartPr>
      <w:docPartBody>
        <w:p w:rsidR="006F3940" w:rsidRDefault="00205FD7" w:rsidP="00205FD7">
          <w:pPr>
            <w:pStyle w:val="BC35BB33C75B4E088435EEACC1D43F6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A3D7D4FFF3C4ECAA63A427EFBC4BB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881B7-2857-417F-92D9-47725C2C511D}"/>
      </w:docPartPr>
      <w:docPartBody>
        <w:p w:rsidR="006F3940" w:rsidRDefault="00205FD7" w:rsidP="00205FD7">
          <w:pPr>
            <w:pStyle w:val="9A3D7D4FFF3C4ECAA63A427EFBC4BBB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A958EFFACB44D2AA4352206F8B966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C26631-6672-4E12-85C0-AD27E12B21C7}"/>
      </w:docPartPr>
      <w:docPartBody>
        <w:p w:rsidR="006F3940" w:rsidRDefault="00205FD7" w:rsidP="00205FD7">
          <w:pPr>
            <w:pStyle w:val="EA958EFFACB44D2AA4352206F8B9667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BCFCC27F77C421C9738E776C443E3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47396B-ABB7-443F-A666-543102373663}"/>
      </w:docPartPr>
      <w:docPartBody>
        <w:p w:rsidR="006F3940" w:rsidRDefault="00205FD7" w:rsidP="00205FD7">
          <w:pPr>
            <w:pStyle w:val="2BCFCC27F77C421C9738E776C443E31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8EB11D90B00484988044BB5B41F7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76DE5F-92D5-4ABD-9D57-DAB5D21883D2}"/>
      </w:docPartPr>
      <w:docPartBody>
        <w:p w:rsidR="006F3940" w:rsidRDefault="00205FD7" w:rsidP="00205FD7">
          <w:pPr>
            <w:pStyle w:val="58EB11D90B00484988044BB5B41F7DE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B9B4132AB934DBEB6485522E90F7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3D5D63-A93E-46D1-9246-1CDB81FBBFA5}"/>
      </w:docPartPr>
      <w:docPartBody>
        <w:p w:rsidR="006F3940" w:rsidRDefault="00205FD7" w:rsidP="00205FD7">
          <w:pPr>
            <w:pStyle w:val="6B9B4132AB934DBEB6485522E90F766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25DF8A51C224910A0EB39EAB935B2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0F19A-80FA-4657-B4A8-E22F9522CA60}"/>
      </w:docPartPr>
      <w:docPartBody>
        <w:p w:rsidR="006F3940" w:rsidRDefault="00205FD7" w:rsidP="00205FD7">
          <w:pPr>
            <w:pStyle w:val="D25DF8A51C224910A0EB39EAB935B29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6084D5A0FEA4C198758FAD312D3A7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8DE9AE-2F46-4474-9CEB-606BA0CEE5CD}"/>
      </w:docPartPr>
      <w:docPartBody>
        <w:p w:rsidR="006F3940" w:rsidRDefault="00205FD7" w:rsidP="00205FD7">
          <w:pPr>
            <w:pStyle w:val="D6084D5A0FEA4C198758FAD312D3A73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377165C1D434CB38E85AB1DE4C5C3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9786E-494D-4C85-AD1C-AE17EEF84285}"/>
      </w:docPartPr>
      <w:docPartBody>
        <w:p w:rsidR="006F3940" w:rsidRDefault="00205FD7" w:rsidP="00205FD7">
          <w:pPr>
            <w:pStyle w:val="F377165C1D434CB38E85AB1DE4C5C3E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7DEF6F61E764A9C85DE4D910EB41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46631-8F05-4C87-A1AB-460DF694AACA}"/>
      </w:docPartPr>
      <w:docPartBody>
        <w:p w:rsidR="006F3940" w:rsidRDefault="00205FD7" w:rsidP="00205FD7">
          <w:pPr>
            <w:pStyle w:val="27DEF6F61E764A9C85DE4D910EB4124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E039A13C585423CA43F6C079121E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CA28F1-F251-42DC-9181-D8BFC15C2376}"/>
      </w:docPartPr>
      <w:docPartBody>
        <w:p w:rsidR="006F3940" w:rsidRDefault="00205FD7" w:rsidP="00205FD7">
          <w:pPr>
            <w:pStyle w:val="BE039A13C585423CA43F6C079121EF9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CAEF64556564DDDAFB3CBB1E1B324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B1DD8-4910-4264-ABEB-2DC0FCF99698}"/>
      </w:docPartPr>
      <w:docPartBody>
        <w:p w:rsidR="006F3940" w:rsidRDefault="00205FD7" w:rsidP="00205FD7">
          <w:pPr>
            <w:pStyle w:val="ECAEF64556564DDDAFB3CBB1E1B324A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AC3BE43DC6849F681B79BFE455D32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6DE594-50FA-480F-98D9-9FF7CF103B9F}"/>
      </w:docPartPr>
      <w:docPartBody>
        <w:p w:rsidR="006F3940" w:rsidRDefault="00205FD7" w:rsidP="00205FD7">
          <w:pPr>
            <w:pStyle w:val="9AC3BE43DC6849F681B79BFE455D32F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D553E5E885D4CB08D88EBB27EEEEF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8FBEA-56AD-4A58-9C9A-08B2FDEC79C0}"/>
      </w:docPartPr>
      <w:docPartBody>
        <w:p w:rsidR="006F3940" w:rsidRDefault="00205FD7" w:rsidP="00205FD7">
          <w:pPr>
            <w:pStyle w:val="0D553E5E885D4CB08D88EBB27EEEEFB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66550DDF90A447C861B4CB2BAB6A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9D931-5F88-40FB-AB13-E09146829BF1}"/>
      </w:docPartPr>
      <w:docPartBody>
        <w:p w:rsidR="006F3940" w:rsidRDefault="00205FD7" w:rsidP="00205FD7">
          <w:pPr>
            <w:pStyle w:val="166550DDF90A447C861B4CB2BAB6A42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2C166F94BC04D0387FD5711C881F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122C92-33F2-442C-986E-15539D78FBC4}"/>
      </w:docPartPr>
      <w:docPartBody>
        <w:p w:rsidR="006F3940" w:rsidRDefault="00205FD7" w:rsidP="00205FD7">
          <w:pPr>
            <w:pStyle w:val="42C166F94BC04D0387FD5711C881F7E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0573F76A9914D0DA72DE701FFD5DA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1CBBA4-5122-4D6E-B181-D430BC65C3D5}"/>
      </w:docPartPr>
      <w:docPartBody>
        <w:p w:rsidR="006F3940" w:rsidRDefault="00205FD7" w:rsidP="00205FD7">
          <w:pPr>
            <w:pStyle w:val="D0573F76A9914D0DA72DE701FFD5DA9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A8D23490ADD4149A739351D919B1E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947CA-BA82-445B-B76D-948D1AC05748}"/>
      </w:docPartPr>
      <w:docPartBody>
        <w:p w:rsidR="006F3940" w:rsidRDefault="00205FD7" w:rsidP="00205FD7">
          <w:pPr>
            <w:pStyle w:val="2A8D23490ADD4149A739351D919B1EE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FD0F1C2706A4E54A83C5024073D3A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F3417-1E81-4959-B499-8EA80CBD02BA}"/>
      </w:docPartPr>
      <w:docPartBody>
        <w:p w:rsidR="006F3940" w:rsidRDefault="00205FD7" w:rsidP="00205FD7">
          <w:pPr>
            <w:pStyle w:val="EFD0F1C2706A4E54A83C5024073D3A9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A117F876FFD4272977BFC920EE51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B9E409-9392-4203-94F5-12029DC0E24C}"/>
      </w:docPartPr>
      <w:docPartBody>
        <w:p w:rsidR="006F3940" w:rsidRDefault="00205FD7" w:rsidP="00205FD7">
          <w:pPr>
            <w:pStyle w:val="CA117F876FFD4272977BFC920EE514A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AEDA0ECDE3649518DE78FED2FFFD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1FB7BC-A8E1-4423-9279-E548AF453FF1}"/>
      </w:docPartPr>
      <w:docPartBody>
        <w:p w:rsidR="006F3940" w:rsidRDefault="00205FD7" w:rsidP="00205FD7">
          <w:pPr>
            <w:pStyle w:val="6AEDA0ECDE3649518DE78FED2FFFD35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C909A423A5840C89A5D9E6B0303C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59E8A-AEA1-4CCF-B47C-4852ACACC76A}"/>
      </w:docPartPr>
      <w:docPartBody>
        <w:p w:rsidR="006F3940" w:rsidRDefault="00205FD7" w:rsidP="00205FD7">
          <w:pPr>
            <w:pStyle w:val="5C909A423A5840C89A5D9E6B0303CF1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34303DFDAFB415F890D5C431CF546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4413A4-30D4-458D-AC2F-CE9F4E4E0941}"/>
      </w:docPartPr>
      <w:docPartBody>
        <w:p w:rsidR="006F3940" w:rsidRDefault="00205FD7" w:rsidP="00205FD7">
          <w:pPr>
            <w:pStyle w:val="F34303DFDAFB415F890D5C431CF5467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8CDBC90F86242A29F31F0E58D8E1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AAD30-91A5-4861-A88F-55C5427DF642}"/>
      </w:docPartPr>
      <w:docPartBody>
        <w:p w:rsidR="006F3940" w:rsidRDefault="00205FD7" w:rsidP="00205FD7">
          <w:pPr>
            <w:pStyle w:val="F8CDBC90F86242A29F31F0E58D8E1E4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05F8F0800FC4166B1EDE03170779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86A427-962F-473D-87D9-5468E9F3786A}"/>
      </w:docPartPr>
      <w:docPartBody>
        <w:p w:rsidR="006F3940" w:rsidRDefault="00205FD7" w:rsidP="00205FD7">
          <w:pPr>
            <w:pStyle w:val="205F8F0800FC4166B1EDE0317077977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B8A81B787D149AD9655AADDCC8591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7CC15-CAFD-4B86-94E2-A468C1835093}"/>
      </w:docPartPr>
      <w:docPartBody>
        <w:p w:rsidR="006F3940" w:rsidRDefault="00205FD7" w:rsidP="00205FD7">
          <w:pPr>
            <w:pStyle w:val="2B8A81B787D149AD9655AADDCC85917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DB044F7496E45D5B5F02A85DE14D1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DDDC67-C028-412A-A3C4-91D56B9F01AB}"/>
      </w:docPartPr>
      <w:docPartBody>
        <w:p w:rsidR="006F3940" w:rsidRDefault="00205FD7" w:rsidP="00205FD7">
          <w:pPr>
            <w:pStyle w:val="DDB044F7496E45D5B5F02A85DE14D1A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6E98F8B8F304215AC2D2AFBB38881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03718F-9CEA-4F20-9446-9B89E2F22E1C}"/>
      </w:docPartPr>
      <w:docPartBody>
        <w:p w:rsidR="006F3940" w:rsidRDefault="00205FD7" w:rsidP="00205FD7">
          <w:pPr>
            <w:pStyle w:val="C6E98F8B8F304215AC2D2AFBB388814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0111C339AE64D46A904E4B37C061D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744CD-3104-4FFA-884B-4BA2F9D6D594}"/>
      </w:docPartPr>
      <w:docPartBody>
        <w:p w:rsidR="006F3940" w:rsidRDefault="00205FD7" w:rsidP="00205FD7">
          <w:pPr>
            <w:pStyle w:val="A0111C339AE64D46A904E4B37C061D4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F5EACD65FE442D5B8540C655AB6A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318F11-3B47-4C4E-A92B-CB67261C102B}"/>
      </w:docPartPr>
      <w:docPartBody>
        <w:p w:rsidR="006F3940" w:rsidRDefault="00205FD7" w:rsidP="00205FD7">
          <w:pPr>
            <w:pStyle w:val="EF5EACD65FE442D5B8540C655AB6A6F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DF55FB6425643FABFD640491EF9BF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EDD8A-66FF-4F14-9988-A91682E417C9}"/>
      </w:docPartPr>
      <w:docPartBody>
        <w:p w:rsidR="006F3940" w:rsidRDefault="00205FD7" w:rsidP="00205FD7">
          <w:pPr>
            <w:pStyle w:val="ADF55FB6425643FABFD640491EF9BF0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70D27AB00EE4935B65AF4FC782ED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0A6B0C-4CC3-4AE1-BE78-A9ADFF048898}"/>
      </w:docPartPr>
      <w:docPartBody>
        <w:p w:rsidR="006F3940" w:rsidRDefault="00205FD7" w:rsidP="00205FD7">
          <w:pPr>
            <w:pStyle w:val="470D27AB00EE4935B65AF4FC782EDE4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3A0B728D6DB42B3A8EFED57F5D9F8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AF9FD9-281C-4326-9231-7DB752A075CC}"/>
      </w:docPartPr>
      <w:docPartBody>
        <w:p w:rsidR="006F3940" w:rsidRDefault="00205FD7" w:rsidP="00205FD7">
          <w:pPr>
            <w:pStyle w:val="43A0B728D6DB42B3A8EFED57F5D9F8B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D87F07A63F040B39AC814B1AF9A27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37A735-EF9B-4762-82AE-CBAA6756F4A3}"/>
      </w:docPartPr>
      <w:docPartBody>
        <w:p w:rsidR="006F3940" w:rsidRDefault="00205FD7" w:rsidP="00205FD7">
          <w:pPr>
            <w:pStyle w:val="FD87F07A63F040B39AC814B1AF9A27D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C0FD48E99B54F50B1C3427D6A9EFB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9DAAC7-493F-4E97-9F9B-C343C460CDC3}"/>
      </w:docPartPr>
      <w:docPartBody>
        <w:p w:rsidR="006F3940" w:rsidRDefault="00205FD7" w:rsidP="00205FD7">
          <w:pPr>
            <w:pStyle w:val="2C0FD48E99B54F50B1C3427D6A9EFBB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9A3EA194B914C31A7979FD9EB93DD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625BB-F2BD-4F45-A9FD-56D4E7A5A67E}"/>
      </w:docPartPr>
      <w:docPartBody>
        <w:p w:rsidR="006F3940" w:rsidRDefault="00205FD7" w:rsidP="00205FD7">
          <w:pPr>
            <w:pStyle w:val="19A3EA194B914C31A7979FD9EB93DDE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6D5C1C820F04D11A47562A6982CB8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2DF99-F7BE-4928-8B8B-ED4932070C61}"/>
      </w:docPartPr>
      <w:docPartBody>
        <w:p w:rsidR="006F3940" w:rsidRDefault="00205FD7" w:rsidP="00205FD7">
          <w:pPr>
            <w:pStyle w:val="A6D5C1C820F04D11A47562A6982CB83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508429B033446CB9A9DF6C0C0A1F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8F842A-CF85-46D6-BD60-6382C92EB0B5}"/>
      </w:docPartPr>
      <w:docPartBody>
        <w:p w:rsidR="006F3940" w:rsidRDefault="00205FD7" w:rsidP="00205FD7">
          <w:pPr>
            <w:pStyle w:val="9508429B033446CB9A9DF6C0C0A1F2F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ECBA993EB144D549191F47DCCD52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E4566E-71C1-40BE-A24C-C2D980ACC2E9}"/>
      </w:docPartPr>
      <w:docPartBody>
        <w:p w:rsidR="006F3940" w:rsidRDefault="00205FD7" w:rsidP="00205FD7">
          <w:pPr>
            <w:pStyle w:val="8ECBA993EB144D549191F47DCCD5262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4D073C8277A4A13A21EA8A807955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D71B61-4C12-4168-8170-751974D41AFC}"/>
      </w:docPartPr>
      <w:docPartBody>
        <w:p w:rsidR="006F3940" w:rsidRDefault="00205FD7" w:rsidP="00205FD7">
          <w:pPr>
            <w:pStyle w:val="A4D073C8277A4A13A21EA8A80795505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BA24B640C62468691BE5B540EA78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6E1117-C260-4597-8FA3-2287A151B9EE}"/>
      </w:docPartPr>
      <w:docPartBody>
        <w:p w:rsidR="006F3940" w:rsidRDefault="00205FD7" w:rsidP="00205FD7">
          <w:pPr>
            <w:pStyle w:val="7BA24B640C62468691BE5B540EA7807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7CE7523A3ED4EDDAB54138F046A3A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6AB88-843D-48C2-A9F1-86B93B153641}"/>
      </w:docPartPr>
      <w:docPartBody>
        <w:p w:rsidR="006F3940" w:rsidRDefault="00205FD7" w:rsidP="00205FD7">
          <w:pPr>
            <w:pStyle w:val="A7CE7523A3ED4EDDAB54138F046A3A4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8C6FEF680134A9993DCEB5C4A526B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137F15-ED2D-4A20-B35E-A83024A59002}"/>
      </w:docPartPr>
      <w:docPartBody>
        <w:p w:rsidR="006F3940" w:rsidRDefault="00205FD7" w:rsidP="00205FD7">
          <w:pPr>
            <w:pStyle w:val="38C6FEF680134A9993DCEB5C4A526BB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F9704486BD04C72ABD2E767FA2C38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4E933-67B1-4970-96EF-E45EF468CEF9}"/>
      </w:docPartPr>
      <w:docPartBody>
        <w:p w:rsidR="006F3940" w:rsidRDefault="00205FD7" w:rsidP="00205FD7">
          <w:pPr>
            <w:pStyle w:val="3F9704486BD04C72ABD2E767FA2C38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56595F1D81448F4BA1E76A9E1DEB5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BE1E4-B69A-4BCE-841B-2646C32882DA}"/>
      </w:docPartPr>
      <w:docPartBody>
        <w:p w:rsidR="006F3940" w:rsidRDefault="00205FD7" w:rsidP="00205FD7">
          <w:pPr>
            <w:pStyle w:val="456595F1D81448F4BA1E76A9E1DEB58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36D9A151A8D444EA3A8E312C76A83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CFE04-5EFC-4D44-81BC-E3BC39154D8E}"/>
      </w:docPartPr>
      <w:docPartBody>
        <w:p w:rsidR="006F3940" w:rsidRDefault="00205FD7" w:rsidP="00205FD7">
          <w:pPr>
            <w:pStyle w:val="736D9A151A8D444EA3A8E312C76A833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C014AE03CB046EBA293C12A738812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8BBE0-3FCC-4E3A-B652-4ABE428FFE10}"/>
      </w:docPartPr>
      <w:docPartBody>
        <w:p w:rsidR="006F3940" w:rsidRDefault="00205FD7" w:rsidP="00205FD7">
          <w:pPr>
            <w:pStyle w:val="5C014AE03CB046EBA293C12A7388128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2BB6D2430484C90B7201EE1581C1E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03863E-F59E-40D4-A1F2-879B84818725}"/>
      </w:docPartPr>
      <w:docPartBody>
        <w:p w:rsidR="006F3940" w:rsidRDefault="00205FD7" w:rsidP="00205FD7">
          <w:pPr>
            <w:pStyle w:val="A2BB6D2430484C90B7201EE1581C1ED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72E2202EA2643709AEBC3CCF4BEED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1ED28-E152-4C2F-9A80-0486DD0512DE}"/>
      </w:docPartPr>
      <w:docPartBody>
        <w:p w:rsidR="006F3940" w:rsidRDefault="00205FD7" w:rsidP="00205FD7">
          <w:pPr>
            <w:pStyle w:val="F72E2202EA2643709AEBC3CCF4BEED5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B4EA68A62DF4F0092EE6F75CE5BE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B7179-4356-42A9-8AA3-1AC1660D4857}"/>
      </w:docPartPr>
      <w:docPartBody>
        <w:p w:rsidR="006F3940" w:rsidRDefault="00205FD7" w:rsidP="00205FD7">
          <w:pPr>
            <w:pStyle w:val="AB4EA68A62DF4F0092EE6F75CE5BE54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4A372D84AAD429CB4742272F25DC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F8887-A377-4FC7-9CBE-C4BE862CD49D}"/>
      </w:docPartPr>
      <w:docPartBody>
        <w:p w:rsidR="006F3940" w:rsidRDefault="00205FD7" w:rsidP="00205FD7">
          <w:pPr>
            <w:pStyle w:val="34A372D84AAD429CB4742272F25DC12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108D2B30254445EB3DE8C4BEEEFF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845CC-99A6-4AFB-87DE-5952E3F4189B}"/>
      </w:docPartPr>
      <w:docPartBody>
        <w:p w:rsidR="006F3940" w:rsidRDefault="00205FD7" w:rsidP="00205FD7">
          <w:pPr>
            <w:pStyle w:val="5108D2B30254445EB3DE8C4BEEEFF67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B4BAD4641F4430D97C1D56E82DA6D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4D6863-B7A6-4404-B3F2-8E1B064B796C}"/>
      </w:docPartPr>
      <w:docPartBody>
        <w:p w:rsidR="006F3940" w:rsidRDefault="00205FD7" w:rsidP="00205FD7">
          <w:pPr>
            <w:pStyle w:val="8B4BAD4641F4430D97C1D56E82DA6DE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82426CD43F248DB81A05A057BB39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0D122-AE49-422E-8ECE-344945CFC5C7}"/>
      </w:docPartPr>
      <w:docPartBody>
        <w:p w:rsidR="006F3940" w:rsidRDefault="00205FD7" w:rsidP="00205FD7">
          <w:pPr>
            <w:pStyle w:val="882426CD43F248DB81A05A057BB396D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B9371FC4C534712BB3EE01D4A08B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6370E-3AE9-4723-81C7-3510F0900154}"/>
      </w:docPartPr>
      <w:docPartBody>
        <w:p w:rsidR="006F3940" w:rsidRDefault="00205FD7" w:rsidP="00205FD7">
          <w:pPr>
            <w:pStyle w:val="AB9371FC4C534712BB3EE01D4A08BF0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77CEAD68DA14F4A8CD0732790F811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D6BC98-66E1-4EDC-B80E-A70500C75789}"/>
      </w:docPartPr>
      <w:docPartBody>
        <w:p w:rsidR="006F3940" w:rsidRDefault="00205FD7" w:rsidP="00205FD7">
          <w:pPr>
            <w:pStyle w:val="377CEAD68DA14F4A8CD0732790F8112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E80DE88B400423EB13283F6A8CF7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379B58-0789-477D-8186-96B2F271173D}"/>
      </w:docPartPr>
      <w:docPartBody>
        <w:p w:rsidR="006F3940" w:rsidRDefault="00205FD7" w:rsidP="00205FD7">
          <w:pPr>
            <w:pStyle w:val="4E80DE88B400423EB13283F6A8CF73F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DC0DEC9A38B451EA8FA14385E6444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EEDE04-B164-4EB2-9D8B-C2CDFD223609}"/>
      </w:docPartPr>
      <w:docPartBody>
        <w:p w:rsidR="006F3940" w:rsidRDefault="00205FD7" w:rsidP="00205FD7">
          <w:pPr>
            <w:pStyle w:val="DDC0DEC9A38B451EA8FA14385E64447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C240527DD644B4D8EBF7C511A1739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A46DD-5392-4885-B4D8-4A71EA152698}"/>
      </w:docPartPr>
      <w:docPartBody>
        <w:p w:rsidR="006F3940" w:rsidRDefault="00205FD7" w:rsidP="00205FD7">
          <w:pPr>
            <w:pStyle w:val="CC240527DD644B4D8EBF7C511A17399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D35ADA51C1F4A8F8D66ADD108102A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DBC4F5-04AE-4153-A9C2-E9747F951906}"/>
      </w:docPartPr>
      <w:docPartBody>
        <w:p w:rsidR="006F3940" w:rsidRDefault="00205FD7" w:rsidP="00205FD7">
          <w:pPr>
            <w:pStyle w:val="8D35ADA51C1F4A8F8D66ADD108102A5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090E72EEA4E4E428EBADFC901F4D6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1BD59-AE7A-4EC2-90EE-C864026319EC}"/>
      </w:docPartPr>
      <w:docPartBody>
        <w:p w:rsidR="006F3940" w:rsidRDefault="00205FD7" w:rsidP="00205FD7">
          <w:pPr>
            <w:pStyle w:val="F090E72EEA4E4E428EBADFC901F4D67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FAA2FD8372D4A6CA115DC0CDDA32D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C62EC-E0A1-4479-8D83-E412D8216246}"/>
      </w:docPartPr>
      <w:docPartBody>
        <w:p w:rsidR="006F3940" w:rsidRDefault="00205FD7" w:rsidP="00205FD7">
          <w:pPr>
            <w:pStyle w:val="DFAA2FD8372D4A6CA115DC0CDDA32D7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22487C01FE948A1B0BE9D9EDF61C6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6E5F8-CE30-4A51-832C-9C49CAF66244}"/>
      </w:docPartPr>
      <w:docPartBody>
        <w:p w:rsidR="006F3940" w:rsidRDefault="00205FD7" w:rsidP="00205FD7">
          <w:pPr>
            <w:pStyle w:val="622487C01FE948A1B0BE9D9EDF61C6F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2304933E3CD41DD8DB723E5796F1F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B3838-AD75-4424-AEE8-76748AD8A0E1}"/>
      </w:docPartPr>
      <w:docPartBody>
        <w:p w:rsidR="006F3940" w:rsidRDefault="00205FD7" w:rsidP="00205FD7">
          <w:pPr>
            <w:pStyle w:val="02304933E3CD41DD8DB723E5796F1FB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33647B317B74AA2AF8E18E4FB8FF1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80E0C5-D75D-4114-87B7-B719ED963723}"/>
      </w:docPartPr>
      <w:docPartBody>
        <w:p w:rsidR="006F3940" w:rsidRDefault="00205FD7" w:rsidP="00205FD7">
          <w:pPr>
            <w:pStyle w:val="633647B317B74AA2AF8E18E4FB8FF1C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C0B6A77F67244E38703CDCCD4793D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852928-DD4C-49F0-96FD-C5A5E08860DA}"/>
      </w:docPartPr>
      <w:docPartBody>
        <w:p w:rsidR="006F3940" w:rsidRDefault="00205FD7" w:rsidP="00205FD7">
          <w:pPr>
            <w:pStyle w:val="9C0B6A77F67244E38703CDCCD4793DA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C76C57FBB4D402293D631D8FC95A5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0B9D6-7F2B-419A-9F29-D170E5B077D4}"/>
      </w:docPartPr>
      <w:docPartBody>
        <w:p w:rsidR="006F3940" w:rsidRDefault="00205FD7" w:rsidP="00205FD7">
          <w:pPr>
            <w:pStyle w:val="6C76C57FBB4D402293D631D8FC95A50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CF66214EC3042198CBD54B58AEDF5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39D341-90CC-48D2-BA46-40DC2755C307}"/>
      </w:docPartPr>
      <w:docPartBody>
        <w:p w:rsidR="006F3940" w:rsidRDefault="00205FD7" w:rsidP="00205FD7">
          <w:pPr>
            <w:pStyle w:val="4CF66214EC3042198CBD54B58AEDF56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5083BD2F3374109970D5A433990A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2886A-7DCA-4BD3-A4BA-F81335302FD3}"/>
      </w:docPartPr>
      <w:docPartBody>
        <w:p w:rsidR="006F3940" w:rsidRDefault="00205FD7" w:rsidP="00205FD7">
          <w:pPr>
            <w:pStyle w:val="55083BD2F3374109970D5A433990A05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C65F46285AE43B6A96B363CDC5F9E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E18EE7-FE0F-4A15-B37E-0E8A3175C90B}"/>
      </w:docPartPr>
      <w:docPartBody>
        <w:p w:rsidR="006F3940" w:rsidRDefault="00205FD7" w:rsidP="00205FD7">
          <w:pPr>
            <w:pStyle w:val="FC65F46285AE43B6A96B363CDC5F9EA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EF5129A09C349DB9ED1236F85C6EA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605747-D35E-4D28-AE4E-ED82C3D97822}"/>
      </w:docPartPr>
      <w:docPartBody>
        <w:p w:rsidR="006F3940" w:rsidRDefault="00205FD7" w:rsidP="00205FD7">
          <w:pPr>
            <w:pStyle w:val="8EF5129A09C349DB9ED1236F85C6EAA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F6BD64AFCCC4D569FE5FFF0D81F12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55334-0FD5-4143-B7A2-B2D098B32FD8}"/>
      </w:docPartPr>
      <w:docPartBody>
        <w:p w:rsidR="006F3940" w:rsidRDefault="00205FD7" w:rsidP="00205FD7">
          <w:pPr>
            <w:pStyle w:val="DF6BD64AFCCC4D569FE5FFF0D81F120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39879C686544014821865F2201B2F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E0A77A-66F5-4099-8CD2-FA001E12E173}"/>
      </w:docPartPr>
      <w:docPartBody>
        <w:p w:rsidR="006F3940" w:rsidRDefault="00205FD7" w:rsidP="00205FD7">
          <w:pPr>
            <w:pStyle w:val="839879C686544014821865F2201B2F2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6A6001BDAF648919330ED7419189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8200B9-CAE6-498A-AE3F-FBCFED2C8029}"/>
      </w:docPartPr>
      <w:docPartBody>
        <w:p w:rsidR="006F3940" w:rsidRDefault="00205FD7" w:rsidP="00205FD7">
          <w:pPr>
            <w:pStyle w:val="96A6001BDAF648919330ED741918960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6EC8A5343104C91980A1F21E89EBF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1E614B-0F17-4D7B-A05B-535E6DE510C5}"/>
      </w:docPartPr>
      <w:docPartBody>
        <w:p w:rsidR="006F3940" w:rsidRDefault="00205FD7" w:rsidP="00205FD7">
          <w:pPr>
            <w:pStyle w:val="D6EC8A5343104C91980A1F21E89EBF6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A2062A18A344AA3B25B773D7A38B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6CC2E5-F2A4-4915-88A5-1E7A3C2C7731}"/>
      </w:docPartPr>
      <w:docPartBody>
        <w:p w:rsidR="006F3940" w:rsidRDefault="00205FD7" w:rsidP="00205FD7">
          <w:pPr>
            <w:pStyle w:val="3A2062A18A344AA3B25B773D7A38BD6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E221BC095DF4B80B738EC24A22FAE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31DC6-33F2-42E9-95C5-7C7254648CFC}"/>
      </w:docPartPr>
      <w:docPartBody>
        <w:p w:rsidR="006F3940" w:rsidRDefault="00205FD7" w:rsidP="00205FD7">
          <w:pPr>
            <w:pStyle w:val="DE221BC095DF4B80B738EC24A22FAE5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3588481F18F4118B2B3EB876C10E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A10CD-17DB-452F-AAD8-B0F7388B459E}"/>
      </w:docPartPr>
      <w:docPartBody>
        <w:p w:rsidR="006F3940" w:rsidRDefault="00205FD7" w:rsidP="00205FD7">
          <w:pPr>
            <w:pStyle w:val="93588481F18F4118B2B3EB876C10E77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1F51228FEDE49D98A6EABF5230B4F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E3353-72B8-4058-B10C-C135E0D951D4}"/>
      </w:docPartPr>
      <w:docPartBody>
        <w:p w:rsidR="006F3940" w:rsidRDefault="00205FD7" w:rsidP="00205FD7">
          <w:pPr>
            <w:pStyle w:val="F1F51228FEDE49D98A6EABF5230B4F1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D3D1507149148D79AED0F406ED3E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222A1-1A03-4C44-BB38-FBF79FF9C8F7}"/>
      </w:docPartPr>
      <w:docPartBody>
        <w:p w:rsidR="006F3940" w:rsidRDefault="00205FD7" w:rsidP="00205FD7">
          <w:pPr>
            <w:pStyle w:val="ED3D1507149148D79AED0F406ED3E0C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9F8108CD2184DA69444A77E267061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79A47-69F1-4A60-B93C-56595AB6663F}"/>
      </w:docPartPr>
      <w:docPartBody>
        <w:p w:rsidR="006F3940" w:rsidRDefault="00205FD7" w:rsidP="00205FD7">
          <w:pPr>
            <w:pStyle w:val="79F8108CD2184DA69444A77E267061C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A053ADABB6E4FB1BD4E152F56A4C4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A5CD8-721D-4FA0-81AB-0F1AF0B3BC97}"/>
      </w:docPartPr>
      <w:docPartBody>
        <w:p w:rsidR="006F3940" w:rsidRDefault="00205FD7" w:rsidP="00205FD7">
          <w:pPr>
            <w:pStyle w:val="8A053ADABB6E4FB1BD4E152F56A4C47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1B8579CF68941AD9643FC5A9FF262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BEC97-C99D-4A31-8BC7-3FD76A460982}"/>
      </w:docPartPr>
      <w:docPartBody>
        <w:p w:rsidR="006F3940" w:rsidRDefault="00205FD7" w:rsidP="00205FD7">
          <w:pPr>
            <w:pStyle w:val="61B8579CF68941AD9643FC5A9FF2622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36A1D4427DA448980A55048AA1B9D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440E92-37D4-492F-82E3-993CDC18D36C}"/>
      </w:docPartPr>
      <w:docPartBody>
        <w:p w:rsidR="006F3940" w:rsidRDefault="00205FD7" w:rsidP="00205FD7">
          <w:pPr>
            <w:pStyle w:val="E36A1D4427DA448980A55048AA1B9DB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B3E08D87D2F402D96CB71740A713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9CF002-6CDB-448B-9247-9510351540F5}"/>
      </w:docPartPr>
      <w:docPartBody>
        <w:p w:rsidR="006F3940" w:rsidRDefault="00205FD7" w:rsidP="00205FD7">
          <w:pPr>
            <w:pStyle w:val="1B3E08D87D2F402D96CB71740A713D4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DF9297286EA4924B2CA47397257E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FF8FB-EE27-4486-965F-CD7CB35000D6}"/>
      </w:docPartPr>
      <w:docPartBody>
        <w:p w:rsidR="006F3940" w:rsidRDefault="00205FD7" w:rsidP="00205FD7">
          <w:pPr>
            <w:pStyle w:val="9DF9297286EA4924B2CA47397257E3F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B3ED632737A4011B22F6F15BDA2FD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484A2-2E3D-4EF4-B14A-9503963957F4}"/>
      </w:docPartPr>
      <w:docPartBody>
        <w:p w:rsidR="006F3940" w:rsidRDefault="00205FD7" w:rsidP="00205FD7">
          <w:pPr>
            <w:pStyle w:val="6B3ED632737A4011B22F6F15BDA2FD0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A8E64160D294618B2CD5683AEB0A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CFC45-3B73-441A-B5C7-BB2CC8891124}"/>
      </w:docPartPr>
      <w:docPartBody>
        <w:p w:rsidR="006F3940" w:rsidRDefault="00205FD7" w:rsidP="00205FD7">
          <w:pPr>
            <w:pStyle w:val="AA8E64160D294618B2CD5683AEB0A26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3DEEBEBCF784580A18649C4D4D96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FB61F-4CF5-45A9-A87D-B87F3CA787FC}"/>
      </w:docPartPr>
      <w:docPartBody>
        <w:p w:rsidR="006F3940" w:rsidRDefault="00205FD7" w:rsidP="00205FD7">
          <w:pPr>
            <w:pStyle w:val="33DEEBEBCF784580A18649C4D4D9683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6CED41C1D3C41858ACEBEA4F7715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487136-3463-47F6-9CDD-C6D33DB1BF17}"/>
      </w:docPartPr>
      <w:docPartBody>
        <w:p w:rsidR="006F3940" w:rsidRDefault="00205FD7" w:rsidP="00205FD7">
          <w:pPr>
            <w:pStyle w:val="26CED41C1D3C41858ACEBEA4F7715FD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D3B7F87F50C42159A70F8C157E6F2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542561-B5B9-42DF-BA89-56DB8E5F82F8}"/>
      </w:docPartPr>
      <w:docPartBody>
        <w:p w:rsidR="006F3940" w:rsidRDefault="00205FD7" w:rsidP="00205FD7">
          <w:pPr>
            <w:pStyle w:val="8D3B7F87F50C42159A70F8C157E6F2E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763CE9C78A540B5B957ED4DA84A89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BE32C6-8355-422C-A496-7352D43CF8C5}"/>
      </w:docPartPr>
      <w:docPartBody>
        <w:p w:rsidR="006F3940" w:rsidRDefault="00205FD7" w:rsidP="00205FD7">
          <w:pPr>
            <w:pStyle w:val="8763CE9C78A540B5B957ED4DA84A899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51B6E9EA9B44B0985325578BAF8C2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CCD0B-1AFC-4A94-9020-73ED8A8BBEC0}"/>
      </w:docPartPr>
      <w:docPartBody>
        <w:p w:rsidR="006F3940" w:rsidRDefault="00205FD7" w:rsidP="00205FD7">
          <w:pPr>
            <w:pStyle w:val="E51B6E9EA9B44B0985325578BAF8C2B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1C32C6EA88448018EBB0848F41660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5C1F4-0668-41D6-874D-ACE0E3A1F0E5}"/>
      </w:docPartPr>
      <w:docPartBody>
        <w:p w:rsidR="006F3940" w:rsidRDefault="00205FD7" w:rsidP="00205FD7">
          <w:pPr>
            <w:pStyle w:val="01C32C6EA88448018EBB0848F41660F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FB3926713E541E8B334DD3627B01D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FC363-74E0-443F-BF83-A3BAE9168541}"/>
      </w:docPartPr>
      <w:docPartBody>
        <w:p w:rsidR="006F3940" w:rsidRDefault="00205FD7" w:rsidP="00205FD7">
          <w:pPr>
            <w:pStyle w:val="0FB3926713E541E8B334DD3627B01D7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E65E0F98286467C805147E2F2FECB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32E81-6333-49C7-9284-67632E9ABE23}"/>
      </w:docPartPr>
      <w:docPartBody>
        <w:p w:rsidR="006F3940" w:rsidRDefault="00205FD7" w:rsidP="00205FD7">
          <w:pPr>
            <w:pStyle w:val="0E65E0F98286467C805147E2F2FECB4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96D2462EBFB45A9B55CBA1A8C3B12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CF4AE1-ED0D-4FD2-8349-58B57FAB2109}"/>
      </w:docPartPr>
      <w:docPartBody>
        <w:p w:rsidR="006F3940" w:rsidRDefault="00205FD7" w:rsidP="00205FD7">
          <w:pPr>
            <w:pStyle w:val="F96D2462EBFB45A9B55CBA1A8C3B12A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35AA18630FE4DC8B3F67827EC9E2F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A1CE09-ACBF-41F7-8A7C-B4774FE8C30A}"/>
      </w:docPartPr>
      <w:docPartBody>
        <w:p w:rsidR="006F3940" w:rsidRDefault="00205FD7" w:rsidP="00205FD7">
          <w:pPr>
            <w:pStyle w:val="435AA18630FE4DC8B3F67827EC9E2F7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8CA3385235E4F25B5E6C41792753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18E32-CE7C-4A9D-B747-64CF9BAB711B}"/>
      </w:docPartPr>
      <w:docPartBody>
        <w:p w:rsidR="006F3940" w:rsidRDefault="00205FD7" w:rsidP="00205FD7">
          <w:pPr>
            <w:pStyle w:val="F8CA3385235E4F25B5E6C417927532E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3B836A558084E8A84DDFC55DC53A6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F1D2AD-81EB-4714-8F78-FD0264CA0F3B}"/>
      </w:docPartPr>
      <w:docPartBody>
        <w:p w:rsidR="006F3940" w:rsidRDefault="00205FD7" w:rsidP="00205FD7">
          <w:pPr>
            <w:pStyle w:val="93B836A558084E8A84DDFC55DC53A61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EB5EACD443E499BACB80B7DD6FED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25919-3B7C-4851-A7A1-884E1C0C7D75}"/>
      </w:docPartPr>
      <w:docPartBody>
        <w:p w:rsidR="006F3940" w:rsidRDefault="00205FD7" w:rsidP="00205FD7">
          <w:pPr>
            <w:pStyle w:val="BEB5EACD443E499BACB80B7DD6FED33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EB8BD9DAEF14E16BDB3CA6D418CE4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453DD8-18D9-4D7E-AD11-1391C4549B84}"/>
      </w:docPartPr>
      <w:docPartBody>
        <w:p w:rsidR="006F3940" w:rsidRDefault="00205FD7" w:rsidP="00205FD7">
          <w:pPr>
            <w:pStyle w:val="BEB8BD9DAEF14E16BDB3CA6D418CE48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74DD98340974E699A4631248592D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16135-9856-491A-8AEC-E60B5FBDCC13}"/>
      </w:docPartPr>
      <w:docPartBody>
        <w:p w:rsidR="006F3940" w:rsidRDefault="00205FD7" w:rsidP="00205FD7">
          <w:pPr>
            <w:pStyle w:val="874DD98340974E699A4631248592D01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7030B3407D346E2AAE0E4A94C594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385DA-7A3A-4C84-9600-147C13EC6E13}"/>
      </w:docPartPr>
      <w:docPartBody>
        <w:p w:rsidR="006F3940" w:rsidRDefault="00205FD7" w:rsidP="00205FD7">
          <w:pPr>
            <w:pStyle w:val="87030B3407D346E2AAE0E4A94C59474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9A8213FDC4F4DDAA9A4E5D373649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FFF0F6-13CE-4B73-8310-9A4E0179F9AF}"/>
      </w:docPartPr>
      <w:docPartBody>
        <w:p w:rsidR="006F3940" w:rsidRDefault="00205FD7" w:rsidP="00205FD7">
          <w:pPr>
            <w:pStyle w:val="79A8213FDC4F4DDAA9A4E5D3736490E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8653CE9060642C9BBC03181D1DDE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F1F7C-7FB2-4E83-8A3F-CA2D79A3DF90}"/>
      </w:docPartPr>
      <w:docPartBody>
        <w:p w:rsidR="006F3940" w:rsidRDefault="00205FD7" w:rsidP="00205FD7">
          <w:pPr>
            <w:pStyle w:val="C8653CE9060642C9BBC03181D1DDE9D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0D3A955E06D4C8D8B220D18B07355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389446-114F-420B-91BB-A62C5F7DDB4C}"/>
      </w:docPartPr>
      <w:docPartBody>
        <w:p w:rsidR="006F3940" w:rsidRDefault="00205FD7" w:rsidP="00205FD7">
          <w:pPr>
            <w:pStyle w:val="80D3A955E06D4C8D8B220D18B073554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96829EB81354736A17EF089885351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12E96D-2273-449B-BEC1-B95DB2D6744C}"/>
      </w:docPartPr>
      <w:docPartBody>
        <w:p w:rsidR="006F3940" w:rsidRDefault="00205FD7" w:rsidP="00205FD7">
          <w:pPr>
            <w:pStyle w:val="596829EB81354736A17EF0898853519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C656C69D4384F58B1FA8013BB0121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FD321-CDE5-4727-A3AB-765716D694C3}"/>
      </w:docPartPr>
      <w:docPartBody>
        <w:p w:rsidR="006F3940" w:rsidRDefault="00205FD7" w:rsidP="00205FD7">
          <w:pPr>
            <w:pStyle w:val="5C656C69D4384F58B1FA8013BB01219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64591D6AFAA40A8B2064FED2E47DB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D2EC4-864D-4019-B98C-DF9CA7DE669D}"/>
      </w:docPartPr>
      <w:docPartBody>
        <w:p w:rsidR="006F3940" w:rsidRDefault="00205FD7" w:rsidP="00205FD7">
          <w:pPr>
            <w:pStyle w:val="364591D6AFAA40A8B2064FED2E47DB2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550BEB1DDA9421F8F0A3FF74F2F1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CE690-FCAB-4558-BEDD-2DAE35241BEB}"/>
      </w:docPartPr>
      <w:docPartBody>
        <w:p w:rsidR="006F3940" w:rsidRDefault="00205FD7" w:rsidP="00205FD7">
          <w:pPr>
            <w:pStyle w:val="5550BEB1DDA9421F8F0A3FF74F2F1D2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5E11A5A4E32465DACE802C4557DBD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0562B3-798B-40FC-9DD5-CF2B884293B2}"/>
      </w:docPartPr>
      <w:docPartBody>
        <w:p w:rsidR="006F3940" w:rsidRDefault="00205FD7" w:rsidP="00205FD7">
          <w:pPr>
            <w:pStyle w:val="D5E11A5A4E32465DACE802C4557DBD6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C9BD1BA53E24FD2A0DC6E236CBC1C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E2AC2-60D0-4FB6-9946-8CFA88986CBB}"/>
      </w:docPartPr>
      <w:docPartBody>
        <w:p w:rsidR="006F3940" w:rsidRDefault="00205FD7" w:rsidP="00205FD7">
          <w:pPr>
            <w:pStyle w:val="4C9BD1BA53E24FD2A0DC6E236CBC1CC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681E87052E742C786A9447140FD9A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B50447-C38D-44BC-AE9F-B945289029DA}"/>
      </w:docPartPr>
      <w:docPartBody>
        <w:p w:rsidR="006F3940" w:rsidRDefault="00205FD7" w:rsidP="00205FD7">
          <w:pPr>
            <w:pStyle w:val="E681E87052E742C786A9447140FD9AC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73727EA2E914AF7A36BCED99A4DF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B8274-CC25-44DF-BB2A-5C2643097B7E}"/>
      </w:docPartPr>
      <w:docPartBody>
        <w:p w:rsidR="006F3940" w:rsidRDefault="00205FD7" w:rsidP="00205FD7">
          <w:pPr>
            <w:pStyle w:val="573727EA2E914AF7A36BCED99A4DF38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E2D116A1E76492CA19B3AEB2B765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44609-407A-4757-A11F-53DEB3F4667A}"/>
      </w:docPartPr>
      <w:docPartBody>
        <w:p w:rsidR="006F3940" w:rsidRDefault="00205FD7" w:rsidP="00205FD7">
          <w:pPr>
            <w:pStyle w:val="7E2D116A1E76492CA19B3AEB2B76554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FA7B97C348A452FA46C161A7A2911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736AB-71B8-49DE-BF98-0D69A019855A}"/>
      </w:docPartPr>
      <w:docPartBody>
        <w:p w:rsidR="006F3940" w:rsidRDefault="00205FD7" w:rsidP="00205FD7">
          <w:pPr>
            <w:pStyle w:val="BFA7B97C348A452FA46C161A7A29119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59643FC6D344F48BAD2F4036436A8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02716E-E9C3-40CF-B9D6-C1AA553B8A43}"/>
      </w:docPartPr>
      <w:docPartBody>
        <w:p w:rsidR="006F3940" w:rsidRDefault="00205FD7" w:rsidP="00205FD7">
          <w:pPr>
            <w:pStyle w:val="A59643FC6D344F48BAD2F4036436A8A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024959FF24E44AEAB94163A9459C8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6ABBCC-2ADF-4418-A767-A40BA78B03AD}"/>
      </w:docPartPr>
      <w:docPartBody>
        <w:p w:rsidR="006F3940" w:rsidRDefault="00205FD7" w:rsidP="00205FD7">
          <w:pPr>
            <w:pStyle w:val="B024959FF24E44AEAB94163A9459C85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07F749741CB4C7EB75F827E741B4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26C00B-FA5B-47DA-96CC-BBBD2B49270B}"/>
      </w:docPartPr>
      <w:docPartBody>
        <w:p w:rsidR="006F3940" w:rsidRDefault="00205FD7" w:rsidP="00205FD7">
          <w:pPr>
            <w:pStyle w:val="C07F749741CB4C7EB75F827E741B441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6AD898487E648A28F984839758EDB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17289-211A-4EEF-99D8-460B8261C946}"/>
      </w:docPartPr>
      <w:docPartBody>
        <w:p w:rsidR="006F3940" w:rsidRDefault="00205FD7" w:rsidP="00205FD7">
          <w:pPr>
            <w:pStyle w:val="B6AD898487E648A28F984839758EDB8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D4463947CBB42E4BAEBAFB266B9F8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9DC696-2074-4289-B50B-77D8514C3F4F}"/>
      </w:docPartPr>
      <w:docPartBody>
        <w:p w:rsidR="006F3940" w:rsidRDefault="00205FD7" w:rsidP="00205FD7">
          <w:pPr>
            <w:pStyle w:val="1D4463947CBB42E4BAEBAFB266B9F87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6421A17D50C468C87C44712294844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FCBFA-8B34-4F46-81ED-B33745F4DA70}"/>
      </w:docPartPr>
      <w:docPartBody>
        <w:p w:rsidR="006F3940" w:rsidRDefault="00205FD7" w:rsidP="00205FD7">
          <w:pPr>
            <w:pStyle w:val="56421A17D50C468C87C447122948443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C3AF9A68EFB445BA5A10EE6B70A5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EA9B5E-B923-465D-9432-D6E174B66B41}"/>
      </w:docPartPr>
      <w:docPartBody>
        <w:p w:rsidR="006F3940" w:rsidRDefault="00205FD7" w:rsidP="00205FD7">
          <w:pPr>
            <w:pStyle w:val="4C3AF9A68EFB445BA5A10EE6B70A50C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92ACBA3530D42719EB8FF4790837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E560AA-38DB-4844-85F2-392BC7FD7258}"/>
      </w:docPartPr>
      <w:docPartBody>
        <w:p w:rsidR="006F3940" w:rsidRDefault="00205FD7" w:rsidP="00205FD7">
          <w:pPr>
            <w:pStyle w:val="692ACBA3530D42719EB8FF479083716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A239ABFF8BB45509B33260E2D11A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79F07-1A7A-4894-A13A-CFF19D276A47}"/>
      </w:docPartPr>
      <w:docPartBody>
        <w:p w:rsidR="006F3940" w:rsidRDefault="00205FD7" w:rsidP="00205FD7">
          <w:pPr>
            <w:pStyle w:val="BA239ABFF8BB45509B33260E2D11AAC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FDC894D37984A8E82BB9E625D5A3D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CEF2B-9ECF-4D8F-B848-E18B9D1980F9}"/>
      </w:docPartPr>
      <w:docPartBody>
        <w:p w:rsidR="006F3940" w:rsidRDefault="00205FD7" w:rsidP="00205FD7">
          <w:pPr>
            <w:pStyle w:val="1FDC894D37984A8E82BB9E625D5A3DA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24C8DB36F4443ACBCB049EE6B20E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7F30B1-F491-4DAE-932E-F62852560883}"/>
      </w:docPartPr>
      <w:docPartBody>
        <w:p w:rsidR="006F3940" w:rsidRDefault="00205FD7" w:rsidP="00205FD7">
          <w:pPr>
            <w:pStyle w:val="724C8DB36F4443ACBCB049EE6B20E48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B4326F6B5554C28B116028EEF555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72CB9B-86BB-44B3-AEEB-F797E12EC8B2}"/>
      </w:docPartPr>
      <w:docPartBody>
        <w:p w:rsidR="006F3940" w:rsidRDefault="00205FD7" w:rsidP="00205FD7">
          <w:pPr>
            <w:pStyle w:val="9B4326F6B5554C28B116028EEF555ED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02BB739051B40C3A10A0BF4C1CA5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20E60-72CF-404E-9316-B979D9FE6252}"/>
      </w:docPartPr>
      <w:docPartBody>
        <w:p w:rsidR="006F3940" w:rsidRDefault="00205FD7" w:rsidP="00205FD7">
          <w:pPr>
            <w:pStyle w:val="202BB739051B40C3A10A0BF4C1CA55C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0109FB7A70C49B28138E6BAFCB47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F5499-0340-46E9-A0C7-AC86A5D2697E}"/>
      </w:docPartPr>
      <w:docPartBody>
        <w:p w:rsidR="006F3940" w:rsidRDefault="00205FD7" w:rsidP="00205FD7">
          <w:pPr>
            <w:pStyle w:val="A0109FB7A70C49B28138E6BAFCB479F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51F4FA2ABB34B038F166E9C47DD2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12A475-C8DE-4FB6-9619-D8A485C61F77}"/>
      </w:docPartPr>
      <w:docPartBody>
        <w:p w:rsidR="006F3940" w:rsidRDefault="00205FD7" w:rsidP="00205FD7">
          <w:pPr>
            <w:pStyle w:val="E51F4FA2ABB34B038F166E9C47DD2D2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396A2F719DF4146AA193FD46B6D5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1E76E4-9232-4FDA-82A6-2D4BADA2C03F}"/>
      </w:docPartPr>
      <w:docPartBody>
        <w:p w:rsidR="006F3940" w:rsidRDefault="00205FD7" w:rsidP="00205FD7">
          <w:pPr>
            <w:pStyle w:val="4396A2F719DF4146AA193FD46B6D5CD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D307CFC58404866B1CA9D6B671098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477480-A4A4-45D5-89AB-827E0189AD57}"/>
      </w:docPartPr>
      <w:docPartBody>
        <w:p w:rsidR="006F3940" w:rsidRDefault="00205FD7" w:rsidP="00205FD7">
          <w:pPr>
            <w:pStyle w:val="7D307CFC58404866B1CA9D6B6710981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68D7090C1CC4D6295A87317033014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D8434-D024-479B-8B62-A50DE46955D3}"/>
      </w:docPartPr>
      <w:docPartBody>
        <w:p w:rsidR="006F3940" w:rsidRDefault="00205FD7" w:rsidP="00205FD7">
          <w:pPr>
            <w:pStyle w:val="868D7090C1CC4D6295A873170330145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AD1EC66592D422995A8C60B9A43A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00D217-C3E2-451B-BC81-50A07ED2CB99}"/>
      </w:docPartPr>
      <w:docPartBody>
        <w:p w:rsidR="006F3940" w:rsidRDefault="00205FD7" w:rsidP="00205FD7">
          <w:pPr>
            <w:pStyle w:val="7AD1EC66592D422995A8C60B9A43AA1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CB6F131B66141BC969C6647CEFC4A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1F2939-3BF3-4361-8D72-17D7B9371D24}"/>
      </w:docPartPr>
      <w:docPartBody>
        <w:p w:rsidR="006F3940" w:rsidRDefault="00205FD7" w:rsidP="00205FD7">
          <w:pPr>
            <w:pStyle w:val="1CB6F131B66141BC969C6647CEFC4A2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EED3E2A07744BCE8B028A3FC4303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4463F-63E1-40C3-ADCC-1B933C3834D9}"/>
      </w:docPartPr>
      <w:docPartBody>
        <w:p w:rsidR="006F3940" w:rsidRDefault="00205FD7" w:rsidP="00205FD7">
          <w:pPr>
            <w:pStyle w:val="3EED3E2A07744BCE8B028A3FC4303DB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7E52E01AB1848F8AA21F051A11CA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ADF46-80AF-48BD-9861-B1D668A019CB}"/>
      </w:docPartPr>
      <w:docPartBody>
        <w:p w:rsidR="006F3940" w:rsidRDefault="00205FD7" w:rsidP="00205FD7">
          <w:pPr>
            <w:pStyle w:val="27E52E01AB1848F8AA21F051A11CA13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20F7CF9B6B2499FB1062F578C9B4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E854A-2EFF-4ED2-91C6-3A2E66F0EE37}"/>
      </w:docPartPr>
      <w:docPartBody>
        <w:p w:rsidR="006F3940" w:rsidRDefault="00205FD7" w:rsidP="00205FD7">
          <w:pPr>
            <w:pStyle w:val="A20F7CF9B6B2499FB1062F578C9B49E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91416232AA94081BDBDE905F2D82C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8F4AF-4B51-4232-B844-73B1EA839B40}"/>
      </w:docPartPr>
      <w:docPartBody>
        <w:p w:rsidR="006F3940" w:rsidRDefault="00205FD7" w:rsidP="00205FD7">
          <w:pPr>
            <w:pStyle w:val="491416232AA94081BDBDE905F2D82CD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B2E8E7AED2C4284A1BA9FB0A65CE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254C0-6F25-4698-AA4E-696A97CB510A}"/>
      </w:docPartPr>
      <w:docPartBody>
        <w:p w:rsidR="006F3940" w:rsidRDefault="00205FD7" w:rsidP="00205FD7">
          <w:pPr>
            <w:pStyle w:val="CB2E8E7AED2C4284A1BA9FB0A65CE36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D19FCDFD476457D8FED0AA04A63F6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DE1E4E-906B-4598-A13C-8A5C3CC199F1}"/>
      </w:docPartPr>
      <w:docPartBody>
        <w:p w:rsidR="006F3940" w:rsidRDefault="00205FD7" w:rsidP="00205FD7">
          <w:pPr>
            <w:pStyle w:val="6D19FCDFD476457D8FED0AA04A63F62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21E2C31AF844E89869CC176CE2ECF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DB3F6-2A71-4CC3-86FE-F97AA98F416D}"/>
      </w:docPartPr>
      <w:docPartBody>
        <w:p w:rsidR="006F3940" w:rsidRDefault="00205FD7" w:rsidP="00205FD7">
          <w:pPr>
            <w:pStyle w:val="D21E2C31AF844E89869CC176CE2ECF7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13DF6AB43EF49CEAE6AC8708FF74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D2CC1-30CA-4927-B5FF-3EC35CE82B18}"/>
      </w:docPartPr>
      <w:docPartBody>
        <w:p w:rsidR="006F3940" w:rsidRDefault="00205FD7" w:rsidP="00205FD7">
          <w:pPr>
            <w:pStyle w:val="413DF6AB43EF49CEAE6AC8708FF74CA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84E38DC6B0248058C8E7002EFBD5A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C25C0E-B2F2-44F0-B299-510BB7020863}"/>
      </w:docPartPr>
      <w:docPartBody>
        <w:p w:rsidR="006F3940" w:rsidRDefault="00205FD7" w:rsidP="00205FD7">
          <w:pPr>
            <w:pStyle w:val="284E38DC6B0248058C8E7002EFBD5A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233886198614A5EB00635D3072E3F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1CDC2E-CDA4-4028-A40A-E43071091189}"/>
      </w:docPartPr>
      <w:docPartBody>
        <w:p w:rsidR="006F3940" w:rsidRDefault="00205FD7" w:rsidP="00205FD7">
          <w:pPr>
            <w:pStyle w:val="7233886198614A5EB00635D3072E3F4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4FE760B2AB24DC5825B8BD503748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E241FE-4669-44F8-A787-EF3EDAE6A458}"/>
      </w:docPartPr>
      <w:docPartBody>
        <w:p w:rsidR="006F3940" w:rsidRDefault="00205FD7" w:rsidP="00205FD7">
          <w:pPr>
            <w:pStyle w:val="A4FE760B2AB24DC5825B8BD503748EB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709015005074ABCAACDCC8DC1F660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8726F-7FDC-431E-B760-0F074B117A77}"/>
      </w:docPartPr>
      <w:docPartBody>
        <w:p w:rsidR="006F3940" w:rsidRDefault="00205FD7" w:rsidP="00205FD7">
          <w:pPr>
            <w:pStyle w:val="A709015005074ABCAACDCC8DC1F660A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75C3DDBFE154E7DBC03491D1B6B54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8ADA91-7FA6-433D-8948-B5770C276465}"/>
      </w:docPartPr>
      <w:docPartBody>
        <w:p w:rsidR="006F3940" w:rsidRDefault="00205FD7" w:rsidP="00205FD7">
          <w:pPr>
            <w:pStyle w:val="F75C3DDBFE154E7DBC03491D1B6B54A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8FB44AAA5C7464B9889D946C01D30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CFA5E-BAAF-4BAA-9C6C-E05625BED30A}"/>
      </w:docPartPr>
      <w:docPartBody>
        <w:p w:rsidR="006F3940" w:rsidRDefault="00205FD7" w:rsidP="00205FD7">
          <w:pPr>
            <w:pStyle w:val="38FB44AAA5C7464B9889D946C01D307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DDE626B31E34B6591DD1486E3B6E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8F8B6-C347-42C9-A41B-D5B80D0722BE}"/>
      </w:docPartPr>
      <w:docPartBody>
        <w:p w:rsidR="006F3940" w:rsidRDefault="00205FD7" w:rsidP="00205FD7">
          <w:pPr>
            <w:pStyle w:val="6DDE626B31E34B6591DD1486E3B6EC1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4CDB95E02914ABB800C1A07278D2F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C82961-7210-45B6-9438-40DBA8254D94}"/>
      </w:docPartPr>
      <w:docPartBody>
        <w:p w:rsidR="006F3940" w:rsidRDefault="00205FD7" w:rsidP="00205FD7">
          <w:pPr>
            <w:pStyle w:val="C4CDB95E02914ABB800C1A07278D2F1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5E3EADEBAA54160BC21AB4E4006A3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DD4B8-2A04-4F83-9735-D0921DCD6616}"/>
      </w:docPartPr>
      <w:docPartBody>
        <w:p w:rsidR="006F3940" w:rsidRDefault="00205FD7" w:rsidP="00205FD7">
          <w:pPr>
            <w:pStyle w:val="15E3EADEBAA54160BC21AB4E4006A39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5701AAD8BF641EE9DAAEF1AB64FD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4BFA2-66EB-4F34-A79D-604060D1CF83}"/>
      </w:docPartPr>
      <w:docPartBody>
        <w:p w:rsidR="006F3940" w:rsidRDefault="00205FD7" w:rsidP="00205FD7">
          <w:pPr>
            <w:pStyle w:val="35701AAD8BF641EE9DAAEF1AB64FD40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012218F39A440D5B86BE9060D217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38C64-88A8-4367-904F-FDCEAA2CC821}"/>
      </w:docPartPr>
      <w:docPartBody>
        <w:p w:rsidR="006F3940" w:rsidRDefault="00205FD7" w:rsidP="00205FD7">
          <w:pPr>
            <w:pStyle w:val="8012218F39A440D5B86BE9060D2173E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FD919A533334D7EBB4680FEDA15F3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7DDE52-A8BF-4A1C-8087-351EFD3D0349}"/>
      </w:docPartPr>
      <w:docPartBody>
        <w:p w:rsidR="006F3940" w:rsidRDefault="00205FD7" w:rsidP="00205FD7">
          <w:pPr>
            <w:pStyle w:val="3FD919A533334D7EBB4680FEDA15F31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205FD7"/>
    <w:rsid w:val="006F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05FD7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13</Pages>
  <Words>5009</Words>
  <Characters>31562</Characters>
  <Application>Microsoft Office Word</Application>
  <DocSecurity>0</DocSecurity>
  <Lines>263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36499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2020-11-18T08:16:00Z</dcterms:created>
  <dcterms:modified xsi:type="dcterms:W3CDTF">2020-11-18T08:16:00Z</dcterms:modified>
  <cp:category>Praxisablauf</cp:category>
</cp:coreProperties>
</file>