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81"/>
        <w:gridCol w:w="8029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461C13" w:rsidP="00461C13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Dokumentation der durchgeführten Routineüberprüfungen zur Sicherung der ordnungsgemäßen Funktion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C7BBF" w:rsidRPr="00DC7BBF" w:rsidRDefault="00DC7BBF" w:rsidP="00DC7BBF">
      <w:pPr>
        <w:pStyle w:val="Listenabsatz"/>
        <w:spacing w:before="240" w:after="120" w:line="240" w:lineRule="auto"/>
        <w:ind w:left="0"/>
        <w:rPr>
          <w:rFonts w:ascii="Arial" w:hAnsi="Arial" w:cs="Arial"/>
          <w:b/>
          <w:bCs/>
          <w:sz w:val="20"/>
        </w:rPr>
      </w:pPr>
      <w:r w:rsidRPr="00DC7BBF">
        <w:rPr>
          <w:rFonts w:ascii="Arial" w:hAnsi="Arial" w:cs="Arial"/>
          <w:b/>
          <w:sz w:val="20"/>
        </w:rPr>
        <w:t>Durchführung von täglichen Routineprüfungen am RDG:</w:t>
      </w:r>
      <w:r w:rsidRPr="00DC7BBF">
        <w:rPr>
          <w:rFonts w:ascii="Arial" w:hAnsi="Arial" w:cs="Arial"/>
          <w:b/>
          <w:bCs/>
          <w:sz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</w:rPr>
          <w:alias w:val="Gerätetyp"/>
          <w:tag w:val="Gerätetyp"/>
          <w:id w:val="-589853531"/>
          <w:placeholder>
            <w:docPart w:val="A5E4EE9356B241ABA7779AC51B24061F"/>
          </w:placeholder>
          <w:showingPlcHdr/>
        </w:sdtPr>
        <w:sdtEndPr/>
        <w:sdtContent>
          <w:r w:rsidRPr="00DC7BBF">
            <w:rPr>
              <w:rStyle w:val="Platzhaltertext"/>
              <w:rFonts w:ascii="Arial" w:hAnsi="Arial" w:cs="Arial"/>
              <w:b/>
              <w:color w:val="auto"/>
              <w:sz w:val="20"/>
            </w:rPr>
            <w:t>Typ eintragen</w:t>
          </w:r>
        </w:sdtContent>
      </w:sdt>
      <w:r w:rsidR="000042D7">
        <w:rPr>
          <w:rFonts w:ascii="Arial" w:hAnsi="Arial" w:cs="Arial"/>
          <w:b/>
          <w:bCs/>
          <w:sz w:val="20"/>
        </w:rPr>
        <w:t xml:space="preserve">, </w:t>
      </w:r>
      <w:r w:rsidRPr="00DC7BBF">
        <w:rPr>
          <w:rFonts w:ascii="Arial" w:hAnsi="Arial" w:cs="Arial"/>
          <w:b/>
          <w:sz w:val="20"/>
        </w:rPr>
        <w:t>nach Herstellerangaben und deren Dokumentation:</w:t>
      </w:r>
    </w:p>
    <w:p w:rsidR="00DC7BBF" w:rsidRPr="00DC7BBF" w:rsidRDefault="00DC7BBF" w:rsidP="00DC7BBF">
      <w:pPr>
        <w:spacing w:line="240" w:lineRule="auto"/>
        <w:ind w:left="360"/>
        <w:rPr>
          <w:rFonts w:ascii="Arial" w:hAnsi="Arial" w:cs="Arial"/>
          <w:sz w:val="22"/>
          <w:szCs w:val="22"/>
        </w:rPr>
      </w:pPr>
      <w:r w:rsidRPr="00DC7BBF">
        <w:rPr>
          <w:rFonts w:ascii="Arial" w:hAnsi="Arial" w:cs="Arial"/>
          <w:sz w:val="22"/>
          <w:szCs w:val="22"/>
        </w:rPr>
        <w:t xml:space="preserve">Jahr: </w:t>
      </w:r>
      <w:sdt>
        <w:sdtPr>
          <w:rPr>
            <w:rFonts w:ascii="Arial" w:hAnsi="Arial" w:cs="Arial"/>
            <w:sz w:val="22"/>
            <w:szCs w:val="22"/>
          </w:rPr>
          <w:alias w:val="Jahr"/>
          <w:tag w:val="Jahr"/>
          <w:id w:val="1199978906"/>
          <w:placeholder>
            <w:docPart w:val="35B050CC0E6E46B1B6DA11E1ADB9C9A8"/>
          </w:placeholder>
          <w:showingPlcHdr/>
          <w:comboBox>
            <w:listItem w:value="Wählen Sie ein Element aus.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</w:comboBox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</w:r>
      <w:r w:rsidRPr="00DC7BBF">
        <w:rPr>
          <w:rFonts w:ascii="Arial" w:hAnsi="Arial" w:cs="Arial"/>
          <w:sz w:val="22"/>
          <w:szCs w:val="22"/>
        </w:rPr>
        <w:tab/>
        <w:t>Monat:</w:t>
      </w:r>
      <w:r w:rsidRPr="00DC7BBF">
        <w:rPr>
          <w:rFonts w:ascii="Arial" w:hAnsi="Arial" w:cs="Arial"/>
          <w:sz w:val="22"/>
          <w:szCs w:val="22"/>
        </w:rPr>
        <w:tab/>
        <w:t xml:space="preserve"> </w:t>
      </w:r>
      <w:sdt>
        <w:sdtPr>
          <w:rPr>
            <w:rFonts w:ascii="Arial" w:hAnsi="Arial" w:cs="Arial"/>
            <w:sz w:val="16"/>
            <w:szCs w:val="16"/>
          </w:rPr>
          <w:alias w:val="Monat"/>
          <w:tag w:val="Monat"/>
          <w:id w:val="-623308603"/>
          <w:placeholder>
            <w:docPart w:val="06395E2527404DFF8DAAE90ECF233EAD"/>
          </w:placeholder>
          <w:showingPlcHdr/>
          <w:dropDownList>
            <w:listItem w:value="Wählen Sie ein Element aus."/>
            <w:listItem w:displayText="Monat" w:value="Monat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dropDownList>
        </w:sdtPr>
        <w:sdtEndPr/>
        <w:sdtContent>
          <w:r w:rsidRPr="00DC7BBF">
            <w:rPr>
              <w:rStyle w:val="Platzhaltertext"/>
              <w:rFonts w:ascii="Arial" w:eastAsia="Calibri" w:hAnsi="Arial" w:cs="Arial"/>
              <w:color w:val="auto"/>
              <w:sz w:val="20"/>
            </w:rPr>
            <w:t>Wählen Sie ein Element aus.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523"/>
        <w:gridCol w:w="2981"/>
        <w:gridCol w:w="908"/>
        <w:gridCol w:w="1068"/>
        <w:gridCol w:w="2295"/>
        <w:gridCol w:w="6234"/>
      </w:tblGrid>
      <w:tr w:rsidR="00461C13" w:rsidRPr="00461C13" w:rsidTr="00461C13">
        <w:trPr>
          <w:tblHeader/>
        </w:trPr>
        <w:tc>
          <w:tcPr>
            <w:tcW w:w="2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 xml:space="preserve">Lfd. Nr. </w:t>
            </w:r>
          </w:p>
        </w:tc>
        <w:tc>
          <w:tcPr>
            <w:tcW w:w="118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Welche Routineprüfung wird durchgeführt?</w:t>
            </w:r>
          </w:p>
        </w:tc>
        <w:tc>
          <w:tcPr>
            <w:tcW w:w="6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Prüfung erfolgreich?</w:t>
            </w:r>
          </w:p>
        </w:tc>
        <w:tc>
          <w:tcPr>
            <w:tcW w:w="7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Datum:</w:t>
            </w:r>
          </w:p>
        </w:tc>
        <w:tc>
          <w:tcPr>
            <w:tcW w:w="21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A5338C" w:rsidRPr="00461C13" w:rsidRDefault="00A5338C" w:rsidP="00A5338C">
            <w:pPr>
              <w:spacing w:before="60" w:after="6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461C13">
              <w:rPr>
                <w:rFonts w:ascii="Arial" w:hAnsi="Arial" w:cs="Arial"/>
                <w:b/>
                <w:sz w:val="16"/>
                <w:szCs w:val="16"/>
              </w:rPr>
              <w:t>Unterschrift/Namenskürzel</w:t>
            </w:r>
          </w:p>
        </w:tc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61117688"/>
            <w:placeholder>
              <w:docPart w:val="E53B5C700B9D4BFCABBBD4C051D0135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89277356"/>
            <w:placeholder>
              <w:docPart w:val="A82B2E7BC46046AD84C983AC8B12D498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83555735"/>
            <w:placeholder>
              <w:docPart w:val="47320D2798424921A3882ADF4CB5F0D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44776773"/>
            <w:placeholder>
              <w:docPart w:val="3F65FF1DC137498187490DCDBD52EC2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82527012"/>
            <w:placeholder>
              <w:docPart w:val="4BC00B256DEB44879B4D91AC5C12422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707375"/>
            <w:placeholder>
              <w:docPart w:val="C008F504A93C46CABB5E05D0E9C8105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12973982"/>
            <w:placeholder>
              <w:docPart w:val="D203D155DDA14769A3D143C77E7220C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75435628"/>
            <w:placeholder>
              <w:docPart w:val="827AF0397385479EAE2C8BD52693494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92739560"/>
            <w:placeholder>
              <w:docPart w:val="1D690C2B78B24A69B7281F85E441E8D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95919838"/>
            <w:placeholder>
              <w:docPart w:val="9E90BFCE96AC4762889FAF90E34AD4C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01336756"/>
            <w:placeholder>
              <w:docPart w:val="415CB4AB116F4F86962A9AC82E731B9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38926284"/>
            <w:placeholder>
              <w:docPart w:val="CB02DCE2BE244B74BAEA23BA6F725B6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1622188579"/>
                <w:placeholder>
                  <w:docPart w:val="ABC34EFF5E1F4CEF93DD8C2D033E083A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27210219"/>
            <w:placeholder>
              <w:docPart w:val="253BD1EDEB4B44AA8FCE3A086691089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28218100"/>
            <w:placeholder>
              <w:docPart w:val="ADCF1A69F9C34836B50BCF5050F48B0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03620308"/>
            <w:placeholder>
              <w:docPart w:val="D2AFADB0C9664946831C8890B305E3C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86293442"/>
            <w:placeholder>
              <w:docPart w:val="967341A92DFD4248BAE3F49054CE3A31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54582647"/>
            <w:placeholder>
              <w:docPart w:val="8CF3CC0A5A9F452B9B0186FEB0752E2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28998377"/>
            <w:placeholder>
              <w:docPart w:val="E9CB4E8D7F8448509C268095F67E063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09267705"/>
            <w:placeholder>
              <w:docPart w:val="C4179C3ED16441438822008D810F24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07552888"/>
            <w:placeholder>
              <w:docPart w:val="10A1F7FAB1254D4CBD0D95F26210232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17596804"/>
            <w:placeholder>
              <w:docPart w:val="B20AB3B877CC4314ACC3B8E0EBB0D6F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36468555"/>
            <w:placeholder>
              <w:docPart w:val="7DF5EA5FC842460BAADB91161ECD188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67905884"/>
            <w:placeholder>
              <w:docPart w:val="00811FF3A9234F06A73813F8266FB52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0959844"/>
            <w:placeholder>
              <w:docPart w:val="F761AB3A8DF54596AB1C790E3BB1D21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01730730"/>
            <w:placeholder>
              <w:docPart w:val="0872D52472814480ABD6D9025CABB6C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6753767"/>
            <w:placeholder>
              <w:docPart w:val="7A03CAC290904E6E95BB6619BE248020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1206220261"/>
                <w:placeholder>
                  <w:docPart w:val="24403D72E86D4E24AFBF66A5ABEB8225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03788353"/>
            <w:placeholder>
              <w:docPart w:val="CB85DCF53E984C2CAB28FF78D917776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36341897"/>
            <w:placeholder>
              <w:docPart w:val="EC5CF616D47D4B879630B4070E7CA28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85366044"/>
            <w:placeholder>
              <w:docPart w:val="7D14BAE069D54E16BB669AFDDFC903B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3670222"/>
            <w:placeholder>
              <w:docPart w:val="03BF1707669E4A6AA6AC74B18C8C7D26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0565765"/>
            <w:placeholder>
              <w:docPart w:val="E27AA6D55D334CFEA7C01C79DA7D7C1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29377697"/>
            <w:placeholder>
              <w:docPart w:val="8D02977E7D7D42E487E85B756AD4086A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80911367"/>
            <w:placeholder>
              <w:docPart w:val="B10A145407EC482EB03A7FC1A6A1CF6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6517959"/>
            <w:placeholder>
              <w:docPart w:val="58E2C87D632E4F6D850CA449623A444F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63849933"/>
            <w:placeholder>
              <w:docPart w:val="38089AB17F1B49C2A716C6A9AB88968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37817361"/>
            <w:placeholder>
              <w:docPart w:val="2C750812D54B48D990ADE64E9D78FC8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66521464"/>
            <w:placeholder>
              <w:docPart w:val="B56753022FB94B80BE9D457B6A34D0E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66036790"/>
            <w:placeholder>
              <w:docPart w:val="6B49CF5F250444DE97D83C2B01D9A24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76053613"/>
            <w:placeholder>
              <w:docPart w:val="07EE9EDA88C04BA9A8462158C1AF452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949686152"/>
            <w:placeholder>
              <w:docPart w:val="0CC69F26D30D4EB28074981F3972E63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565541059"/>
                <w:placeholder>
                  <w:docPart w:val="FD6B61D277964A4C847C37A92AF195E5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56925140"/>
            <w:placeholder>
              <w:docPart w:val="AC247D996F554331B1F841616058B57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24885581"/>
            <w:placeholder>
              <w:docPart w:val="D8981893F4DB4702BEE01CEF6E0F451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37747077"/>
            <w:placeholder>
              <w:docPart w:val="57DF2D872AFF44B0B3D2D23D6917089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50453821"/>
            <w:placeholder>
              <w:docPart w:val="6686EB944BC643AEA82AA259262C054D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23859977"/>
            <w:placeholder>
              <w:docPart w:val="2A54BB38D9D049B18EDD3A5B4EAD68D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63660871"/>
            <w:placeholder>
              <w:docPart w:val="7B51AF2E55B1400F86455B897BE5A3B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09026076"/>
            <w:placeholder>
              <w:docPart w:val="AFCFA1CF11A44DBFAC71C0E2683DA72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72786830"/>
            <w:placeholder>
              <w:docPart w:val="E1E56F37EAFE42A48D99BDC862A3A8B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974872"/>
            <w:placeholder>
              <w:docPart w:val="B4B8E856FC1A479E8AC2BC7D557F77D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56065443"/>
            <w:placeholder>
              <w:docPart w:val="1237D88799B240E09B5E99DFEEAD8D3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73644728"/>
            <w:placeholder>
              <w:docPart w:val="E469810BF5C347B7922D113C29B9202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5579747"/>
            <w:placeholder>
              <w:docPart w:val="391CA343A71D4BE5924DD61BA731F8D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53914596"/>
            <w:placeholder>
              <w:docPart w:val="8012A1AE2028474D9B55128E2532C50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 xml:space="preserve">Klicken Sie hier, um ein 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lastRenderedPageBreak/>
                  <w:t>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75468834"/>
            <w:placeholder>
              <w:docPart w:val="0F0A9A7D352442E79B994539579BD8B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-911315572"/>
                <w:placeholder>
                  <w:docPart w:val="D7B036176EAE43B3A1497EEF7ED9D58F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95977686"/>
            <w:placeholder>
              <w:docPart w:val="927FCEDC995A4E1795F57B8CC591943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07499947"/>
            <w:placeholder>
              <w:docPart w:val="BA897DA5826D48E09AD026EE7C5EC47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02718010"/>
            <w:placeholder>
              <w:docPart w:val="96F0ABE8DF6F46C28315ABF2AD0D004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93048256"/>
            <w:placeholder>
              <w:docPart w:val="14787303D8554CD1B10F496C63612532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468205577"/>
            <w:placeholder>
              <w:docPart w:val="D0516735E62C46E6840B3607A4C3070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61618377"/>
            <w:placeholder>
              <w:docPart w:val="C76671A15DE14880A8A180285BD8F90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136363553"/>
            <w:placeholder>
              <w:docPart w:val="70DF7E72FF7841ECB9FE872EE058CFC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61383199"/>
            <w:placeholder>
              <w:docPart w:val="63B4844ADB604AA38632B949D72C7056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80573338"/>
            <w:placeholder>
              <w:docPart w:val="D97A969E9BD046618D2D149C6D1C0DE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53158374"/>
            <w:placeholder>
              <w:docPart w:val="1184AF68D60740FDB4C621F8865EA1C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46509851"/>
            <w:placeholder>
              <w:docPart w:val="B3A4B07861344244847D69D6FD006BB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90911041"/>
            <w:placeholder>
              <w:docPart w:val="CED295D60ABB4C658382B7D87877C5E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5576775"/>
            <w:placeholder>
              <w:docPart w:val="588CE7D588C547FDA518272857744D8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78712893"/>
            <w:placeholder>
              <w:docPart w:val="592A0C7306D6407ABF3C56A8B395926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1886215452"/>
                <w:placeholder>
                  <w:docPart w:val="61AF66585CEF4E8B8BCBCB02774EA4B0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30972360"/>
            <w:placeholder>
              <w:docPart w:val="1A01F58E82D54790BA5FD2081AF4CE1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64420998"/>
            <w:placeholder>
              <w:docPart w:val="CA5C719522BA475885A9D2E2EB935D7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00439285"/>
            <w:placeholder>
              <w:docPart w:val="BD32714216F84674A997578ECD2530F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77178116"/>
            <w:placeholder>
              <w:docPart w:val="12D010B4E9FD4121A2B617E71BCB1AB1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33964772"/>
            <w:placeholder>
              <w:docPart w:val="71021FC6D727449987607A0A8167EB2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44189212"/>
            <w:placeholder>
              <w:docPart w:val="9021C639CC3346CDB1A1766F2BFCD7F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20185530"/>
            <w:placeholder>
              <w:docPart w:val="7EEAD1AC880041C994ED42D1E2C2EDB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59491256"/>
            <w:placeholder>
              <w:docPart w:val="906EA83FF16E40639B51C4BAB66318FA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14631802"/>
            <w:placeholder>
              <w:docPart w:val="18A14EBFBFB24B14A763971B99A7AEC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67645503"/>
            <w:placeholder>
              <w:docPart w:val="7F407959E274402DA983A5603A8D77B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90500840"/>
            <w:placeholder>
              <w:docPart w:val="FD9EB4A2DC0C4E17BF114FDFB26A9A2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00576959"/>
            <w:placeholder>
              <w:docPart w:val="C35E1C1C78FC4B8DB7084FD4723A63A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9031979"/>
            <w:placeholder>
              <w:docPart w:val="DE4DFF22B8E54BE6A2B7D7CB69DC5A6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14970308"/>
            <w:placeholder>
              <w:docPart w:val="1A05B62846C448A388D3F9D65105584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-1354408496"/>
                <w:placeholder>
                  <w:docPart w:val="9EE5E8CF0B424040A83FEBEF4D96A9B6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51221571"/>
            <w:placeholder>
              <w:docPart w:val="B6246A8B5E7C42B1B59FF32F7AF4321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03209400"/>
            <w:placeholder>
              <w:docPart w:val="CF6DEA2D6003439CA858C6A80BC3AC4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21902407"/>
            <w:placeholder>
              <w:docPart w:val="BBC10DCA22AC42D3BEAFB5892DA8B26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64069180"/>
            <w:placeholder>
              <w:docPart w:val="D00CB93CE88144A291FC0F96DCD859FF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89629340"/>
            <w:placeholder>
              <w:docPart w:val="20B9CF8E84CC4E508247D1A0988406D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56133238"/>
            <w:placeholder>
              <w:docPart w:val="88C2B2E07130423D94762D04FF9190E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31558526"/>
            <w:placeholder>
              <w:docPart w:val="BD37A2EFE95B4B4CA972FF7565CD03B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41302184"/>
            <w:placeholder>
              <w:docPart w:val="10166C0B15C34B809DDB6EE9B93EE2FB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94381025"/>
            <w:placeholder>
              <w:docPart w:val="B8E48A437D724514953C465EB917475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05270395"/>
            <w:placeholder>
              <w:docPart w:val="1794551F400245F2A212B9863F30FE4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40003214"/>
            <w:placeholder>
              <w:docPart w:val="7661806A742A418CB607436D2B8203F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29370195"/>
            <w:placeholder>
              <w:docPart w:val="44DF965332BF47959813000221EB6AD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16050636"/>
            <w:placeholder>
              <w:docPart w:val="325FA077BAA5493CB2323C9B4ADE6D6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02543392"/>
            <w:placeholder>
              <w:docPart w:val="DB265AC54DBD4DE0948310E3088AEE4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753709909"/>
                <w:placeholder>
                  <w:docPart w:val="25F1E260E2864BECABD461D5903BBA57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52009270"/>
            <w:placeholder>
              <w:docPart w:val="CC30D1BE7EB24245A1C2E18D3E6D7CC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40766031"/>
            <w:placeholder>
              <w:docPart w:val="552BDC78257747A98CBEC4DFFC7E139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6640535"/>
            <w:placeholder>
              <w:docPart w:val="888FC0B0C5C146A193D79AD50E30C0B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08109230"/>
            <w:placeholder>
              <w:docPart w:val="7934D364147B47E4A4736519F931872F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60848888"/>
            <w:placeholder>
              <w:docPart w:val="DF218805B63E41F2AE6E81825411237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31190616"/>
            <w:placeholder>
              <w:docPart w:val="E5B0763EC8944EA290DDF4B74335F28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83533290"/>
            <w:placeholder>
              <w:docPart w:val="D44246F798CB4FB89037AAADC49325D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54151841"/>
            <w:placeholder>
              <w:docPart w:val="6129508CA6B1437BB77BCE73D6E4F82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41981665"/>
            <w:placeholder>
              <w:docPart w:val="5A8DD8022DE841CC8D7545607D3A3DA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03329981"/>
            <w:placeholder>
              <w:docPart w:val="E694CB1887944474A305E22A4B58ADF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38677905"/>
            <w:placeholder>
              <w:docPart w:val="488F6E9064524249B90C5D9B605B26A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49270524"/>
            <w:placeholder>
              <w:docPart w:val="8CB1019E782B42CEA0099347B50A257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69451274"/>
            <w:placeholder>
              <w:docPart w:val="97EDD416E5A84270B9A65DC1AC54009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21231386"/>
            <w:placeholder>
              <w:docPart w:val="E9B55CEA75644480A1B4E625740E36D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1537544045"/>
                <w:placeholder>
                  <w:docPart w:val="DF4F611991C045AD9342F9351281522A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39578545"/>
            <w:placeholder>
              <w:docPart w:val="3F1D768C9B814B71AAC9039455AC370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71070150"/>
            <w:placeholder>
              <w:docPart w:val="4D41A13337104FC69AE3865B18208C4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4572879"/>
            <w:placeholder>
              <w:docPart w:val="CD328EDD02C54506AEAE246385FC2BD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23003495"/>
            <w:placeholder>
              <w:docPart w:val="42C580E60125405B90F26415047B13BD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46228681"/>
            <w:placeholder>
              <w:docPart w:val="B9E2EA73182943B0B651E3791201EDB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24835240"/>
            <w:placeholder>
              <w:docPart w:val="FA2BE05AE5A8461EA4CD93A4FD37627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1345527"/>
            <w:placeholder>
              <w:docPart w:val="98FDF45004194130815EACF925667C6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31008931"/>
            <w:placeholder>
              <w:docPart w:val="8CD62E2A8F864737A398A5F47C191B2A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34016092"/>
            <w:placeholder>
              <w:docPart w:val="613C3D964B544D0692081F87BA4E027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 xml:space="preserve">Klicken Sie hier, um ein 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lastRenderedPageBreak/>
                  <w:t>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53163203"/>
            <w:placeholder>
              <w:docPart w:val="C9F9B9EB2635401A9DCB7B91EBE091D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7268246"/>
            <w:placeholder>
              <w:docPart w:val="8091C83B19644A3AA9E02E071198079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85509329"/>
            <w:placeholder>
              <w:docPart w:val="68C4DD46E399427BA930B298CAC63AD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4709955"/>
            <w:placeholder>
              <w:docPart w:val="A7446972C6B24ACDBF9F6E4DFDAAD1B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41744144"/>
            <w:placeholder>
              <w:docPart w:val="D2706A4B56344D59AACC9E33085DACC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-1078589716"/>
                <w:placeholder>
                  <w:docPart w:val="5D038D6E83D446CFAA150E09D16F0A4C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52657333"/>
            <w:placeholder>
              <w:docPart w:val="D13DB355BAF34547AF050A37437AC66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95769748"/>
            <w:placeholder>
              <w:docPart w:val="25B34B7EC429465DAF052AADD467ED5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44750827"/>
            <w:placeholder>
              <w:docPart w:val="81A16B1C051B4A35BF8A414DCF29A6E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73369754"/>
            <w:placeholder>
              <w:docPart w:val="97560549C5DC4F4D93FD54E1D70C1AC0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56181583"/>
            <w:placeholder>
              <w:docPart w:val="F43B479500744DBDB044DEC19B5E17D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84665611"/>
            <w:placeholder>
              <w:docPart w:val="88ABDF608D994A33BDAF8ADEA21206B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00065864"/>
            <w:placeholder>
              <w:docPart w:val="BFE8129266E2450BB710496BFCB61DF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32955763"/>
            <w:placeholder>
              <w:docPart w:val="9828D0D7CAE2437DB8AC06F960CD673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23014649"/>
            <w:placeholder>
              <w:docPart w:val="9F476F5056DC4F49B727C204C621F65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75334870"/>
            <w:placeholder>
              <w:docPart w:val="EE44FDAD15E3413889E2D9E7B8EA7A5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88059603"/>
            <w:placeholder>
              <w:docPart w:val="DCDCA6D29779456F93BA427A8185488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36891509"/>
            <w:placeholder>
              <w:docPart w:val="E63F6D1312104F17B00BA68C7716F20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87416500"/>
            <w:placeholder>
              <w:docPart w:val="F78515C0C4974C648AA8049D98A8937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37539527"/>
            <w:placeholder>
              <w:docPart w:val="3897C1D06A054495B943CEA13B49E9A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938567088"/>
                <w:placeholder>
                  <w:docPart w:val="F80F6BB8AC2E4815A6C1B9EAB444C44C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64119370"/>
            <w:placeholder>
              <w:docPart w:val="61DAB268739645828A62CD843BED03E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00625052"/>
            <w:placeholder>
              <w:docPart w:val="A0CE4D73AD1A4C128EC54343077ACA6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16558116"/>
            <w:placeholder>
              <w:docPart w:val="3B94A80992EC48508AEA57DAED5A4EF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23162164"/>
            <w:placeholder>
              <w:docPart w:val="16EE1E3B9A5B4173A05AB5EC2FD1264C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79866533"/>
            <w:placeholder>
              <w:docPart w:val="FAC475D783A942AF96ED6EB1C2110B0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92277802"/>
            <w:placeholder>
              <w:docPart w:val="48C4BE90389749ED9FC3E91FA54B9BA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09973322"/>
            <w:placeholder>
              <w:docPart w:val="052B2DCD054A42CEBA0CCB1270639B3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10906527"/>
            <w:placeholder>
              <w:docPart w:val="A4BE88788C754A7EA6DEDA0567EA2A7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0963222"/>
            <w:placeholder>
              <w:docPart w:val="ED8367E9C7A549C5ACF0A6B98769030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90558659"/>
            <w:placeholder>
              <w:docPart w:val="891D7BED975042A4962B8EC5C4030FD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8533567"/>
            <w:placeholder>
              <w:docPart w:val="969F6A9435D943388DB1073C004DDDE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89563459"/>
            <w:placeholder>
              <w:docPart w:val="4FD4253BF9A142D3B60F8CDDCC6448C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6470534"/>
            <w:placeholder>
              <w:docPart w:val="F3616AB252864F9BB4E0D19B101871D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61301078"/>
            <w:placeholder>
              <w:docPart w:val="D1212EB592A24C929DA2C3C4490ED35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1755703495"/>
                <w:placeholder>
                  <w:docPart w:val="5F32F7F0630941F0B357502860AC39A2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29316346"/>
            <w:placeholder>
              <w:docPart w:val="0B03072F219742459BA6241A53EAD34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78689100"/>
            <w:placeholder>
              <w:docPart w:val="F49237B3A0A4468B896197720B74564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35339685"/>
            <w:placeholder>
              <w:docPart w:val="FF1AFDDFB34A4668A9591F7DCA9B1E85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91423269"/>
            <w:placeholder>
              <w:docPart w:val="C0D3BDAF0BC840B990C8774532E60DDF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47263084"/>
            <w:placeholder>
              <w:docPart w:val="9B8508D48BCF44F4936D52C1FC798AA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071440"/>
            <w:placeholder>
              <w:docPart w:val="64784EFFD7EA460593AF38FDC1513C9E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4349154"/>
            <w:placeholder>
              <w:docPart w:val="E5835823C85C4D19B1EFFEBB866C482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666596305"/>
            <w:placeholder>
              <w:docPart w:val="FFAB7CB688DA48B6B3DC6155CD7E1FF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35398458"/>
            <w:placeholder>
              <w:docPart w:val="2FA1664E1686478199683B553EF9B2F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72174500"/>
            <w:placeholder>
              <w:docPart w:val="15F8ADA7F9AA418089F8E96D0DDDE31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18313929"/>
            <w:placeholder>
              <w:docPart w:val="2997862CE5BB4699BF40943FD94DB46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56363847"/>
            <w:placeholder>
              <w:docPart w:val="75B709C1A92540C593B57C8D6E42947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31824458"/>
            <w:placeholder>
              <w:docPart w:val="37DE8F55EC6F4A1EBF925A88F896DE6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37219068"/>
            <w:placeholder>
              <w:docPart w:val="859A6C1775394B8BA6E6E47E95DC054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-1724046645"/>
                <w:placeholder>
                  <w:docPart w:val="6DA120C7968A4C8BAC4ACBE58FF92D30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25481226"/>
            <w:placeholder>
              <w:docPart w:val="350E58B9FA254B31B2F62FF08D2FBFB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20420615"/>
            <w:placeholder>
              <w:docPart w:val="3B839A00B0874EDB8D4734B559436CF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36283701"/>
            <w:placeholder>
              <w:docPart w:val="B9CD6D7DF7514FDB879A66C88E70415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103293441"/>
            <w:placeholder>
              <w:docPart w:val="1474572EF9584170BC7290EA4D17FBDD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77528489"/>
            <w:placeholder>
              <w:docPart w:val="BE98755743594EFC879851C2F74E2C1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45442986"/>
            <w:placeholder>
              <w:docPart w:val="A9436372D19B42A6B17ED8D4A2D08D0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36123236"/>
            <w:placeholder>
              <w:docPart w:val="BC2DD117746F41B4B15D92240D19930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23483851"/>
            <w:placeholder>
              <w:docPart w:val="68102E7403AA4911A534088E4A506B7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10261756"/>
            <w:placeholder>
              <w:docPart w:val="84BD141594314358BB5D92852C3EA78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22860801"/>
            <w:placeholder>
              <w:docPart w:val="97242654D9B94B8B9938101D8EE61A3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84003572"/>
            <w:placeholder>
              <w:docPart w:val="F31CA952E3164DB99F6C316B027F1CF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05683718"/>
            <w:placeholder>
              <w:docPart w:val="D2709A97A8E140E98E050A57FD5F5BF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74950421"/>
            <w:placeholder>
              <w:docPart w:val="7FC48F273F8C44018F2C51EACDFBB33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88182153"/>
            <w:placeholder>
              <w:docPart w:val="C63C08D13CFB4253BDE3A20071875F6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-1482999852"/>
                <w:placeholder>
                  <w:docPart w:val="FEBF4DFCD0294F67B48168F1EA573964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49707830"/>
            <w:placeholder>
              <w:docPart w:val="29DEBA460D8345998403FB2E312A94B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781792374"/>
            <w:placeholder>
              <w:docPart w:val="F9367C0325F84C57AB8BD67BE0EE6E6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21946137"/>
            <w:placeholder>
              <w:docPart w:val="CE76B160D5D0476BB93EDA2E6F636DB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76777580"/>
            <w:placeholder>
              <w:docPart w:val="B687C974EB3049B1A02EE630883DCA8D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10218219"/>
            <w:placeholder>
              <w:docPart w:val="7A3310550E8E40F3BD604EC1507B0EA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 xml:space="preserve">Klicken Sie hier, um ein 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lastRenderedPageBreak/>
                  <w:t>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19916262"/>
            <w:placeholder>
              <w:docPart w:val="85F8C0B0BA994ABC93E7920FE41BFAFA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81799515"/>
            <w:placeholder>
              <w:docPart w:val="8515D80A9F3843BF8D4EF8A6A78E102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35358678"/>
            <w:placeholder>
              <w:docPart w:val="481609C4EA8A4BB091FD707FA553FD6A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2348145"/>
            <w:placeholder>
              <w:docPart w:val="3C384EE253D6434392C9B8A347671B3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971634238"/>
            <w:placeholder>
              <w:docPart w:val="711FE71A1B2B4927B22884C275EA03B8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93642302"/>
            <w:placeholder>
              <w:docPart w:val="915CD17700114F4CB74F7754BE99409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64404407"/>
            <w:placeholder>
              <w:docPart w:val="348EB18F893640389B4FE1920C122AD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253889936"/>
            <w:placeholder>
              <w:docPart w:val="4DA8597D35AB458184E1DFA8C249DDB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78291268"/>
            <w:placeholder>
              <w:docPart w:val="45908E7EC8B34EECADD3862A37C4DB8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958374294"/>
                <w:placeholder>
                  <w:docPart w:val="9A8333A347424E41928B6C06E3658500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55870428"/>
            <w:placeholder>
              <w:docPart w:val="FCC1C43594F94DCD8DE96B2A1276B97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83550982"/>
            <w:placeholder>
              <w:docPart w:val="DAAD00624D5549E2B49A49FA56008AA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27742881"/>
            <w:placeholder>
              <w:docPart w:val="3F3700994FA841F183E16E7E3BA615C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526147778"/>
            <w:placeholder>
              <w:docPart w:val="0CC6FF1024B64480980400B53472898F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95837110"/>
            <w:placeholder>
              <w:docPart w:val="5576C7B9DA2B4AAFB4946107F856754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84129317"/>
            <w:placeholder>
              <w:docPart w:val="339B8B31FA1E42F39F5B843FFCE4BFB9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8008501"/>
            <w:placeholder>
              <w:docPart w:val="E8F7FFD5B935470F83E625167967A1C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644508590"/>
            <w:placeholder>
              <w:docPart w:val="0387DF10EF614DC29A45B23AF6BB65B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0930846"/>
            <w:placeholder>
              <w:docPart w:val="45C2C9203AAB475FB78E1FEC5C43D1C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37784850"/>
            <w:placeholder>
              <w:docPart w:val="6298B5633237463AB0A60AE3ED5CFEF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41107369"/>
            <w:placeholder>
              <w:docPart w:val="0EC71DBFA08D48579C15FD0E568FA99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14664955"/>
            <w:placeholder>
              <w:docPart w:val="7453F77B51234E5E85B77C6C33916768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58919720"/>
            <w:placeholder>
              <w:docPart w:val="DFD2F5DAFF214E3688F3FB7404FAB62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18954390"/>
            <w:placeholder>
              <w:docPart w:val="0F977600B4FA4595ABD83D542B7B624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1466227960"/>
                <w:placeholder>
                  <w:docPart w:val="DA795A7D0E6046B396BA13980F5FDE2A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879886234"/>
            <w:placeholder>
              <w:docPart w:val="28869A0BBB334249BC1B5CAA9E1043A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130350227"/>
            <w:placeholder>
              <w:docPart w:val="7EEACAA0CD374DD5A8ACED9C610FF8FB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74488563"/>
            <w:placeholder>
              <w:docPart w:val="B2310C7FC1EB4CB8AAC2F5F34A1673A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66108205"/>
            <w:placeholder>
              <w:docPart w:val="7D8D429460C34DEFB19C3C4D6D1B3B42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96915671"/>
            <w:placeholder>
              <w:docPart w:val="99400A7E3DEA46CE91ADD0CFD69464A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77919088"/>
            <w:placeholder>
              <w:docPart w:val="15A2D2A35CB741118A5A49331A7F383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74142831"/>
            <w:placeholder>
              <w:docPart w:val="E88BE144E79C4F71BF2BA5BDFFD161C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45386604"/>
            <w:placeholder>
              <w:docPart w:val="47CB1253A50549188FEBA5A84EF460D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68683428"/>
            <w:placeholder>
              <w:docPart w:val="380449AB16434213B5F1B4A4F6107DE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77215078"/>
            <w:placeholder>
              <w:docPart w:val="AD5D72A083DE4683962D25AD12EF6D8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27926161"/>
            <w:placeholder>
              <w:docPart w:val="5F4F3BEE49224ECFB7E5EB4DF38697F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123527713"/>
            <w:placeholder>
              <w:docPart w:val="B9800279841D496DBD32CA72AE36414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25596171"/>
            <w:placeholder>
              <w:docPart w:val="FEAF75688C104515B0A1A4BE9B6E1D7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798333110"/>
            <w:placeholder>
              <w:docPart w:val="8381546D7EEA4A51861AA75CED0B36D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862864365"/>
                <w:placeholder>
                  <w:docPart w:val="0A413E553ED243D0B042E3F14655CFF9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89120045"/>
            <w:placeholder>
              <w:docPart w:val="0449AAE3046D4326AFCD492F5C41E38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37097269"/>
            <w:placeholder>
              <w:docPart w:val="B8E10CEF2E2A4356BF873B33B37F268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84951531"/>
            <w:placeholder>
              <w:docPart w:val="40791E669A914C05A9385B3ED7FD15C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643883603"/>
            <w:placeholder>
              <w:docPart w:val="6E239DFD469F45F08C06528584904B0D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65932096"/>
            <w:placeholder>
              <w:docPart w:val="613A723882054EC189897444454350F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53861704"/>
            <w:placeholder>
              <w:docPart w:val="31B6630EEA3B47719158D2C7F3F3314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31868179"/>
            <w:placeholder>
              <w:docPart w:val="770C388F0C3C4A43BF1E6F235CFDAC1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493885059"/>
            <w:placeholder>
              <w:docPart w:val="AC1927190F2A4A35AFBFA93E50318AE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13887081"/>
            <w:placeholder>
              <w:docPart w:val="4B93D72C0A9C46C88C8E37937B4C63A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73616278"/>
            <w:placeholder>
              <w:docPart w:val="723B1CF6E14E44EDAA2DA893F46627A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21253072"/>
            <w:placeholder>
              <w:docPart w:val="90FFF69ABC2B442F95C83B38161A6C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13084055"/>
            <w:placeholder>
              <w:docPart w:val="FA7B127D966B4B97BC6CE9B874CA0CC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93327506"/>
            <w:placeholder>
              <w:docPart w:val="CF622E505479473AAD9F604CF7B381F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27753033"/>
            <w:placeholder>
              <w:docPart w:val="8814911B13E746CABA123AA5AE35F99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-192459967"/>
                <w:placeholder>
                  <w:docPart w:val="021037B362154F398FBE8CBDC6DCDF9F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28577590"/>
            <w:placeholder>
              <w:docPart w:val="FA52CB43B40944FC97CD13846854A42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16267988"/>
            <w:placeholder>
              <w:docPart w:val="CC836AC4EB48452E8E0A6188A268E3A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18285678"/>
            <w:placeholder>
              <w:docPart w:val="66B00BF830CD470A9E94BA3F6A57992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8118888"/>
            <w:placeholder>
              <w:docPart w:val="3BF296EBD20843C89FEDE65BB33C7DBA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93531658"/>
            <w:placeholder>
              <w:docPart w:val="096FBD9488F54AFAA3FA85149CC4D33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084751825"/>
            <w:placeholder>
              <w:docPart w:val="C14AF8A28FF340C8B9E28780EDAEF0BC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22981574"/>
            <w:placeholder>
              <w:docPart w:val="ECF26D588F6540FC9FA753E91DCA0B1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35253729"/>
            <w:placeholder>
              <w:docPart w:val="613842EAE5424668A115A823473EA0C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63346194"/>
            <w:placeholder>
              <w:docPart w:val="1B47185979C74776BA90CB21B675C1B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37753195"/>
            <w:placeholder>
              <w:docPart w:val="3857AADDE6A04753BBFAECDD16D4A057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77698804"/>
            <w:placeholder>
              <w:docPart w:val="4297C89E866B4043B945AAF85AEECDD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14280168"/>
            <w:placeholder>
              <w:docPart w:val="3CA892D4F9C14D0CBF31AE850A30472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69120117"/>
            <w:placeholder>
              <w:docPart w:val="0F621743AF1744099801ADB5DDDCC0F3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99625450"/>
            <w:placeholder>
              <w:docPart w:val="8903A74D6D704696A081E1E0F2B6C8B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-1916162023"/>
                <w:placeholder>
                  <w:docPart w:val="BB9FB4C5C9464F44AFF0038C0DF432A2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 xml:space="preserve">Klicken Sie </w:t>
                </w: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lastRenderedPageBreak/>
                  <w:t>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lastRenderedPageBreak/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99420546"/>
            <w:placeholder>
              <w:docPart w:val="67469772847F4E36A9563DE2E8230C0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 xml:space="preserve">Klicken Sie hier, um ein 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lastRenderedPageBreak/>
                  <w:t>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61727371"/>
            <w:placeholder>
              <w:docPart w:val="E51552B74F9242FD9668270460BFF8F3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87527806"/>
            <w:placeholder>
              <w:docPart w:val="F9F2E2800FA6491F8C50BA97421E195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111346138"/>
            <w:placeholder>
              <w:docPart w:val="EAAE4ABEC9F94D3A823605C8D5BDDF48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60874462"/>
            <w:placeholder>
              <w:docPart w:val="05A6BF28EF0C4D28BEEF31198F5E8E6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99727488"/>
            <w:placeholder>
              <w:docPart w:val="9791C3F022344556A121369E0B9823C7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92728639"/>
            <w:placeholder>
              <w:docPart w:val="BAFA109BBF554B088945A9A3FE0E191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47907598"/>
            <w:placeholder>
              <w:docPart w:val="D2D9CE5F86DA4C629CFB71516CFAC9C9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01881716"/>
            <w:placeholder>
              <w:docPart w:val="C909481FDC1A4100BB381E012CA7F2E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760755629"/>
            <w:placeholder>
              <w:docPart w:val="575CB18C89744C1284CECB594D477B4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91561540"/>
            <w:placeholder>
              <w:docPart w:val="F9741702F15E478C985AAE2E5ABC3D3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42201002"/>
            <w:placeholder>
              <w:docPart w:val="88248E75DAC044ADA2842415B8956FD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87912189"/>
            <w:placeholder>
              <w:docPart w:val="5E9984D0EEEC4BB0B69ED613BDFFA83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75549883"/>
            <w:placeholder>
              <w:docPart w:val="01D941932D384AB4B64E5813113E7369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71018116"/>
                <w:placeholder>
                  <w:docPart w:val="CEEA2BA3CC8C4DA7B32F17EE16D0C988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989513490"/>
            <w:placeholder>
              <w:docPart w:val="177FFA4E944E4F13802AAEF12E94637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361586563"/>
            <w:placeholder>
              <w:docPart w:val="DC30EA1711154D8FACFA6277705D2D92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39137778"/>
            <w:placeholder>
              <w:docPart w:val="41AE92FD64004EE4993C7A198D7BDFC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93514909"/>
            <w:placeholder>
              <w:docPart w:val="A7D8CC879FF4441B8467457674A7F068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68940255"/>
            <w:placeholder>
              <w:docPart w:val="0855AD42F8F94362A2A7972B0F5F78C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582592261"/>
            <w:placeholder>
              <w:docPart w:val="A58C6F5530F848D2B59F607B6B334951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7869157"/>
            <w:placeholder>
              <w:docPart w:val="55841B2061B24F8DA79B034931F5EBB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503595522"/>
            <w:placeholder>
              <w:docPart w:val="7448DD528A204BF79452F4C34235023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94795705"/>
            <w:placeholder>
              <w:docPart w:val="868C7AC3E5FC4140BD3CA79FC4018AE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73147795"/>
            <w:placeholder>
              <w:docPart w:val="703FDFC88E614209A75171B70E88AAA6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78937649"/>
            <w:placeholder>
              <w:docPart w:val="AB64E1375F9E4ACD9D1F1FBF31ED5C7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99808702"/>
            <w:placeholder>
              <w:docPart w:val="DB33BB4162FA40ED91C8A95278B41208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42898005"/>
            <w:placeholder>
              <w:docPart w:val="1E5788E7952242F3ABB5CB3BB7AE801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859929562"/>
            <w:placeholder>
              <w:docPart w:val="A43B75220C354E7388B73978D8266F9A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400872814"/>
                <w:placeholder>
                  <w:docPart w:val="52AFA4368271442F90EE995D7D6EE7C4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49143506"/>
            <w:placeholder>
              <w:docPart w:val="0723643CC194442A9C7D632C65BCDF9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33718236"/>
            <w:placeholder>
              <w:docPart w:val="95EAA5A906BD4AF4986AF07E74B41D1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9861113"/>
            <w:placeholder>
              <w:docPart w:val="463CCEED5CEB42F7AD4887624BCA502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94570429"/>
            <w:placeholder>
              <w:docPart w:val="83508D625D4244F0ADF8EF5397EAB4E3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85174736"/>
            <w:placeholder>
              <w:docPart w:val="AC93A27970474C519CD2B22701F77B6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18687591"/>
            <w:placeholder>
              <w:docPart w:val="EED17BC6CE4C41539AE699A13EE362C5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61174525"/>
            <w:placeholder>
              <w:docPart w:val="EE358A535E8246538380E3B8BD661BC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54934569"/>
            <w:placeholder>
              <w:docPart w:val="3ACF69A6C4E547F9B4BEB7A9B22464A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8506928"/>
            <w:placeholder>
              <w:docPart w:val="109C9C23317443CC9EB40AF10F537D3A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89032581"/>
            <w:placeholder>
              <w:docPart w:val="9431808CD23B40EA9AEE33585D9056E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63880054"/>
            <w:placeholder>
              <w:docPart w:val="A403545C22364DE48CA048DAAB0083E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878929997"/>
            <w:placeholder>
              <w:docPart w:val="17D39C6A85184FBBBD31325DAD7190E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27571201"/>
            <w:placeholder>
              <w:docPart w:val="B7BF996E774E438AA45D20CD50D3B94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71580828"/>
            <w:placeholder>
              <w:docPart w:val="E7FF633CCCC34EADA301A98A7728B35E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-1029184397"/>
                <w:placeholder>
                  <w:docPart w:val="6EC9647B67E043C78ABCD132C6EEF6D6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60131417"/>
            <w:placeholder>
              <w:docPart w:val="EDFC0BFBB90C46928216B6043E7A3A3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94102822"/>
            <w:placeholder>
              <w:docPart w:val="840F70FF015F42EF937042392CDD9A2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17712774"/>
            <w:placeholder>
              <w:docPart w:val="4FE48E292B0349C58C639C8F8175A566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266147410"/>
            <w:placeholder>
              <w:docPart w:val="0D242FD14C754D4AB84B73A07BF32812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27190980"/>
            <w:placeholder>
              <w:docPart w:val="CF3D03595D4D45ECB76818BC6A6004D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376904131"/>
            <w:placeholder>
              <w:docPart w:val="8E9E186D05B048D98FF95DB8197E03E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723050945"/>
            <w:placeholder>
              <w:docPart w:val="DA21068340CC4F0E9A82BD7E7BE06D8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377977248"/>
            <w:placeholder>
              <w:docPart w:val="2A6A4472F0D04766A1DCD3475025F4B0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28440650"/>
            <w:placeholder>
              <w:docPart w:val="8C2A6B3071194CB7A03790B6CF83333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484927523"/>
            <w:placeholder>
              <w:docPart w:val="3C77691B3D024D6693C36F5CB759F79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4621619"/>
            <w:placeholder>
              <w:docPart w:val="32F50EC0CD1246DE978D560E0EC540A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519547"/>
            <w:placeholder>
              <w:docPart w:val="50A92C17C6624B2FBC3CD89E1C6122A8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9750863"/>
            <w:placeholder>
              <w:docPart w:val="31568102864042B2B9A69B689A6715E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481963090"/>
            <w:placeholder>
              <w:docPart w:val="1EBE30CC9D534B36B52F19660181124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682859639"/>
                <w:placeholder>
                  <w:docPart w:val="852F64B871A048F7952BA66954E575D2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99310816"/>
            <w:placeholder>
              <w:docPart w:val="91C069BD55D9494394C84C60A1F42CE1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335919207"/>
            <w:placeholder>
              <w:docPart w:val="A860DFA00C13488099D8FD0FE9F1D44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461C13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87283288"/>
            <w:placeholder>
              <w:docPart w:val="F34033E54C9B42208F482AFF1D36401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114177826"/>
            <w:placeholder>
              <w:docPart w:val="5605E31C0EF54A628D22073DB333C1FF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858424840"/>
            <w:placeholder>
              <w:docPart w:val="A2FB2813AA4145D5921D61683758832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991983391"/>
            <w:placeholder>
              <w:docPart w:val="49641833C9C6424B98BBF5FA530C77C2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601627240"/>
            <w:placeholder>
              <w:docPart w:val="459FAC4E0F2A4FFBB2423CAF1E2EC924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183054979"/>
            <w:placeholder>
              <w:docPart w:val="895860B4E2B1408E94766972F9F02EF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51626647"/>
            <w:placeholder>
              <w:docPart w:val="D849752F395B4BB9B1319190B56C516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16323771"/>
            <w:placeholder>
              <w:docPart w:val="F72326FE637A4CBBB33DA798491EFA61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20216597"/>
            <w:placeholder>
              <w:docPart w:val="8CA355D50CA54EF68F27F4575039A12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 xml:space="preserve">Klicken Sie hier, um ein 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lastRenderedPageBreak/>
                  <w:t>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09761793"/>
            <w:placeholder>
              <w:docPart w:val="D10F642C86974962AD602DF0982B5034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74022044"/>
            <w:placeholder>
              <w:docPart w:val="3C60FDE6FC4942F9AC1393ED21EDDB2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2055307676"/>
            <w:placeholder>
              <w:docPart w:val="CA268758948E47A6B6B527979C4AD81C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505327129"/>
                <w:placeholder>
                  <w:docPart w:val="A4CA9F8DD8A5474EA771EFC7168107D1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44669715"/>
            <w:placeholder>
              <w:docPart w:val="061432A1B0F54DBA8D6FA54DD1668C2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31249519"/>
            <w:placeholder>
              <w:docPart w:val="8B551C833C5F4158A8FF52201E9D97F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top w:val="single" w:sz="12" w:space="0" w:color="auto"/>
            </w:tcBorders>
          </w:tcPr>
          <w:p w:rsidR="00461C13" w:rsidRPr="00461C13" w:rsidRDefault="00461C13" w:rsidP="00A5338C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6"/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1008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Chemie/Dosierung</w:t>
            </w:r>
          </w:p>
        </w:tc>
        <w:tc>
          <w:tcPr>
            <w:tcW w:w="307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Ja</w:t>
            </w:r>
          </w:p>
        </w:tc>
        <w:tc>
          <w:tcPr>
            <w:tcW w:w="361" w:type="pct"/>
            <w:tcBorders>
              <w:top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61C13"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43696757"/>
            <w:placeholder>
              <w:docPart w:val="29F419AD3DDC4594B29B8BE3B63AAEDD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451291263"/>
            <w:placeholder>
              <w:docPart w:val="CCC60FE0E0554806B8D683596C96B453"/>
            </w:placeholder>
            <w:showingPlcHdr/>
          </w:sdtPr>
          <w:sdtEndPr/>
          <w:sdtContent>
            <w:tc>
              <w:tcPr>
                <w:tcW w:w="2108" w:type="pct"/>
                <w:tcBorders>
                  <w:top w:val="single" w:sz="12" w:space="0" w:color="auto"/>
                </w:tcBorders>
                <w:shd w:val="clear" w:color="auto" w:fill="auto"/>
              </w:tcPr>
              <w:p w:rsidR="00461C13" w:rsidRPr="00461C13" w:rsidRDefault="00461C13" w:rsidP="00A5338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Flusensiebe groß/fein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142338138"/>
            <w:placeholder>
              <w:docPart w:val="F09FA1B684984D06AFC9D1EA205CA5B9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249541443"/>
            <w:placeholder>
              <w:docPart w:val="3A18E8378326440B9250934DF4D66973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A5338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Pumpensumpf</w:t>
            </w:r>
          </w:p>
        </w:tc>
        <w:tc>
          <w:tcPr>
            <w:tcW w:w="307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86068997"/>
            <w:placeholder>
              <w:docPart w:val="1C40A17B408240CA84978281A9456A8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-942146364"/>
            <w:placeholder>
              <w:docPart w:val="098E1D3C02744C1C926C401C6A287E78"/>
            </w:placeholder>
            <w:showingPlcHdr/>
          </w:sdtPr>
          <w:sdtEndPr/>
          <w:sdtContent>
            <w:tc>
              <w:tcPr>
                <w:tcW w:w="2108" w:type="pct"/>
                <w:shd w:val="clear" w:color="auto" w:fill="auto"/>
              </w:tcPr>
              <w:p w:rsidR="00461C13" w:rsidRPr="00461C13" w:rsidRDefault="00461C13" w:rsidP="00A5338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Kontrolle der Dreharme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04535870"/>
            <w:placeholder>
              <w:docPart w:val="37785FCA156D4453A6F86EFB64A9538F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14096717"/>
            <w:placeholder>
              <w:docPart w:val="E9AB062322314580AE5B1AAD1A4A96C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A5338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Beschickungswagen Anschlüsse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51665326"/>
            <w:placeholder>
              <w:docPart w:val="BD74DB2B552D4088890D3DC0065B7C20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2095887157"/>
            <w:placeholder>
              <w:docPart w:val="E8D2D4FFC7974981B07143DAE702C6F5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A5338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>Sichtkontrolle Innenraum / Außen</w:t>
            </w:r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80260607"/>
            <w:placeholder>
              <w:docPart w:val="3433BF72C4D84DC788028A8F61A0886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866189790"/>
            <w:placeholder>
              <w:docPart w:val="FD6157EB64934C1D864D534A1562FDAF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A5338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  <w:tr w:rsidR="00461C13" w:rsidRPr="00461C13" w:rsidTr="00461C13">
        <w:tc>
          <w:tcPr>
            <w:tcW w:w="263" w:type="pct"/>
            <w:tcBorders>
              <w:bottom w:val="single" w:sz="12" w:space="0" w:color="auto"/>
            </w:tcBorders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08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A5338C">
            <w:pPr>
              <w:spacing w:before="0"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61C13">
              <w:rPr>
                <w:rFonts w:ascii="Arial" w:eastAsia="Calibri" w:hAnsi="Arial" w:cs="Arial"/>
                <w:sz w:val="16"/>
                <w:szCs w:val="16"/>
              </w:rPr>
              <w:t xml:space="preserve">Sonstige (Dokumentation) </w:t>
            </w:r>
            <w:sdt>
              <w:sdtPr>
                <w:rPr>
                  <w:rFonts w:ascii="Arial" w:eastAsia="Calibri" w:hAnsi="Arial" w:cs="Arial"/>
                  <w:sz w:val="16"/>
                  <w:szCs w:val="16"/>
                </w:rPr>
                <w:id w:val="341519412"/>
                <w:placeholder>
                  <w:docPart w:val="FFCCC095EEBD4C98ADCED126F99939D1"/>
                </w:placeholder>
                <w:showingPlcHdr/>
              </w:sdtPr>
              <w:sdtEndPr/>
              <w:sdtContent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sdtContent>
            </w:sdt>
          </w:p>
        </w:tc>
        <w:tc>
          <w:tcPr>
            <w:tcW w:w="307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Ja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shd w:val="clear" w:color="auto" w:fill="auto"/>
          </w:tcPr>
          <w:p w:rsidR="00461C13" w:rsidRPr="00461C13" w:rsidRDefault="00461C13" w:rsidP="00461C1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1C13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1C13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A73EF">
              <w:rPr>
                <w:rFonts w:ascii="Arial" w:hAnsi="Arial" w:cs="Arial"/>
                <w:sz w:val="16"/>
                <w:szCs w:val="16"/>
              </w:rPr>
            </w:r>
            <w:r w:rsidR="009A73E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61C13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61C13"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77361270"/>
            <w:placeholder>
              <w:docPart w:val="2AE68AB025184B559FEB32CB5A86F46B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6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461C13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Klicken Sie hier, um ein Datum einz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u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g</w:t>
                </w:r>
                <w:r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e</w:t>
                </w:r>
                <w:r w:rsidRPr="00461C13">
                  <w:rPr>
                    <w:rStyle w:val="Platzhaltertext"/>
                    <w:rFonts w:ascii="Arial" w:hAnsi="Arial" w:cs="Arial"/>
                    <w:color w:val="auto"/>
                    <w:sz w:val="16"/>
                    <w:szCs w:val="16"/>
                  </w:rPr>
                  <w:t>ben.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alias w:val="Namenskürzel"/>
            <w:tag w:val="Namenskürzel"/>
            <w:id w:val="1536772425"/>
            <w:placeholder>
              <w:docPart w:val="919E670B957B49D593AB5A7E79BD2DED"/>
            </w:placeholder>
            <w:showingPlcHdr/>
          </w:sdtPr>
          <w:sdtEndPr/>
          <w:sdtContent>
            <w:tc>
              <w:tcPr>
                <w:tcW w:w="2108" w:type="pct"/>
                <w:tcBorders>
                  <w:bottom w:val="single" w:sz="12" w:space="0" w:color="auto"/>
                </w:tcBorders>
                <w:shd w:val="clear" w:color="auto" w:fill="auto"/>
              </w:tcPr>
              <w:p w:rsidR="00461C13" w:rsidRPr="00461C13" w:rsidRDefault="00461C13" w:rsidP="00A5338C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 w:rsidRPr="00461C13">
                  <w:rPr>
                    <w:rFonts w:ascii="Arial" w:eastAsia="Calibri" w:hAnsi="Arial" w:cs="Arial"/>
                    <w:sz w:val="16"/>
                    <w:szCs w:val="16"/>
                  </w:rPr>
                  <w:t>Klicken Sie hier, um Text einzugeben.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DC7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38" w:h="11906" w:orient="landscape" w:code="9"/>
      <w:pgMar w:top="1418" w:right="1134" w:bottom="1418" w:left="1134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D95" w:rsidRDefault="00617D95">
      <w:pPr>
        <w:spacing w:before="0" w:after="0" w:line="240" w:lineRule="auto"/>
      </w:pPr>
      <w:r>
        <w:separator/>
      </w:r>
    </w:p>
  </w:endnote>
  <w:end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27" w:rsidRDefault="00217C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8"/>
      <w:gridCol w:w="7696"/>
      <w:gridCol w:w="2265"/>
      <w:gridCol w:w="3051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701BC0">
            <w:rPr>
              <w:rFonts w:ascii="Arial" w:hAnsi="Arial" w:cs="Arial"/>
              <w:noProof/>
              <w:sz w:val="16"/>
              <w:szCs w:val="16"/>
            </w:rPr>
            <w:t>FB 01.2 Routineüberprüfung RDG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  <w:placeholder>
              <w:docPart w:val="A5E4EE9356B241ABA7779AC51B24061F"/>
            </w:placeholder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9A73EF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placeholder>
                <w:docPart w:val="35B050CC0E6E46B1B6DA11E1ADB9C9A8"/>
              </w:placeholder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217C27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bookmarkStart w:id="1" w:name="_GoBack"/>
          <w:bookmarkEnd w:id="1"/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placeholder>
              <w:docPart w:val="06395E2527404DFF8DAAE90ECF233EAD"/>
            </w:placeholder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9A73EF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placeholder>
                <w:docPart w:val="4BC00B256DEB44879B4D91AC5C124222"/>
              </w:placeholder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9A73EF">
            <w:rPr>
              <w:rFonts w:ascii="Arial" w:hAnsi="Arial" w:cs="Arial"/>
              <w:noProof/>
              <w:sz w:val="16"/>
              <w:szCs w:val="16"/>
            </w:rPr>
            <w:t>11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9A73EF">
            <w:rPr>
              <w:rFonts w:ascii="Arial" w:hAnsi="Arial" w:cs="Arial"/>
              <w:noProof/>
              <w:sz w:val="16"/>
              <w:szCs w:val="16"/>
            </w:rPr>
            <w:t>11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E309F3" wp14:editId="3C019D46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8242F8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>
      <w:rPr>
        <w:rFonts w:ascii="Arial" w:hAnsi="Arial"/>
        <w:i/>
        <w:noProof/>
        <w:sz w:val="16"/>
      </w:rPr>
      <w:t>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3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617D95">
      <w:rPr>
        <w:rFonts w:ascii="Arial" w:hAnsi="Arial"/>
        <w:i/>
        <w:noProof/>
        <w:sz w:val="16"/>
      </w:rPr>
      <w:t>Dokument1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D95" w:rsidRDefault="00617D95">
      <w:pPr>
        <w:spacing w:before="0" w:after="0" w:line="240" w:lineRule="auto"/>
      </w:pPr>
      <w:r>
        <w:separator/>
      </w:r>
    </w:p>
  </w:footnote>
  <w:footnote w:type="continuationSeparator" w:id="0">
    <w:p w:rsidR="00617D95" w:rsidRDefault="00617D9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C27" w:rsidRDefault="00217C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3338"/>
      <w:gridCol w:w="8109"/>
      <w:gridCol w:w="3339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701BC0">
            <w:rPr>
              <w:rFonts w:ascii="Arial" w:hAnsi="Arial"/>
              <w:noProof/>
            </w:rPr>
            <w:t>FB 01.2 Routineüberprüfung RDG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9A73EF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5431121E" wp14:editId="7990DACB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placeholder>
            <w:docPart w:val="E53B5C700B9D4BFCABBBD4C051D01358"/>
          </w:placeholder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31F6EDCF" wp14:editId="690DF7A9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55883BB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4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6"/>
  </w:num>
  <w:num w:numId="3">
    <w:abstractNumId w:val="35"/>
  </w:num>
  <w:num w:numId="4">
    <w:abstractNumId w:val="6"/>
  </w:num>
  <w:num w:numId="5">
    <w:abstractNumId w:val="34"/>
  </w:num>
  <w:num w:numId="6">
    <w:abstractNumId w:val="15"/>
  </w:num>
  <w:num w:numId="7">
    <w:abstractNumId w:val="33"/>
  </w:num>
  <w:num w:numId="8">
    <w:abstractNumId w:val="27"/>
  </w:num>
  <w:num w:numId="9">
    <w:abstractNumId w:val="1"/>
  </w:num>
  <w:num w:numId="10">
    <w:abstractNumId w:val="8"/>
  </w:num>
  <w:num w:numId="11">
    <w:abstractNumId w:val="3"/>
  </w:num>
  <w:num w:numId="12">
    <w:abstractNumId w:val="17"/>
  </w:num>
  <w:num w:numId="13">
    <w:abstractNumId w:val="32"/>
  </w:num>
  <w:num w:numId="14">
    <w:abstractNumId w:val="18"/>
  </w:num>
  <w:num w:numId="15">
    <w:abstractNumId w:val="20"/>
  </w:num>
  <w:num w:numId="16">
    <w:abstractNumId w:val="38"/>
  </w:num>
  <w:num w:numId="17">
    <w:abstractNumId w:val="0"/>
  </w:num>
  <w:num w:numId="18">
    <w:abstractNumId w:val="4"/>
  </w:num>
  <w:num w:numId="19">
    <w:abstractNumId w:val="25"/>
  </w:num>
  <w:num w:numId="20">
    <w:abstractNumId w:val="21"/>
  </w:num>
  <w:num w:numId="21">
    <w:abstractNumId w:val="23"/>
  </w:num>
  <w:num w:numId="22">
    <w:abstractNumId w:val="5"/>
  </w:num>
  <w:num w:numId="23">
    <w:abstractNumId w:val="14"/>
  </w:num>
  <w:num w:numId="24">
    <w:abstractNumId w:val="9"/>
  </w:num>
  <w:num w:numId="25">
    <w:abstractNumId w:val="7"/>
  </w:num>
  <w:num w:numId="26">
    <w:abstractNumId w:val="10"/>
  </w:num>
  <w:num w:numId="27">
    <w:abstractNumId w:val="12"/>
  </w:num>
  <w:num w:numId="28">
    <w:abstractNumId w:val="29"/>
  </w:num>
  <w:num w:numId="29">
    <w:abstractNumId w:val="13"/>
  </w:num>
  <w:num w:numId="30">
    <w:abstractNumId w:val="36"/>
  </w:num>
  <w:num w:numId="31">
    <w:abstractNumId w:val="26"/>
  </w:num>
  <w:num w:numId="32">
    <w:abstractNumId w:val="11"/>
  </w:num>
  <w:num w:numId="33">
    <w:abstractNumId w:val="22"/>
  </w:num>
  <w:num w:numId="34">
    <w:abstractNumId w:val="24"/>
  </w:num>
  <w:num w:numId="35">
    <w:abstractNumId w:val="19"/>
  </w:num>
  <w:num w:numId="36">
    <w:abstractNumId w:val="31"/>
  </w:num>
  <w:num w:numId="37">
    <w:abstractNumId w:val="30"/>
  </w:num>
  <w:num w:numId="38">
    <w:abstractNumId w:val="37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042D7"/>
    <w:rsid w:val="00012601"/>
    <w:rsid w:val="0003530F"/>
    <w:rsid w:val="0009338D"/>
    <w:rsid w:val="000F0AB0"/>
    <w:rsid w:val="00121E98"/>
    <w:rsid w:val="00123B10"/>
    <w:rsid w:val="00182334"/>
    <w:rsid w:val="00192B6E"/>
    <w:rsid w:val="0019763F"/>
    <w:rsid w:val="001B0A1B"/>
    <w:rsid w:val="00217C27"/>
    <w:rsid w:val="0025444D"/>
    <w:rsid w:val="00264D99"/>
    <w:rsid w:val="002702F8"/>
    <w:rsid w:val="00276EE0"/>
    <w:rsid w:val="0029165F"/>
    <w:rsid w:val="00303ED4"/>
    <w:rsid w:val="00332F0F"/>
    <w:rsid w:val="00356F5E"/>
    <w:rsid w:val="0037088C"/>
    <w:rsid w:val="003765D9"/>
    <w:rsid w:val="003D5253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601AE0"/>
    <w:rsid w:val="00617D95"/>
    <w:rsid w:val="00621EDF"/>
    <w:rsid w:val="00657842"/>
    <w:rsid w:val="006D2F2F"/>
    <w:rsid w:val="006F6EC7"/>
    <w:rsid w:val="00700F95"/>
    <w:rsid w:val="00701BC0"/>
    <w:rsid w:val="007168A8"/>
    <w:rsid w:val="00724532"/>
    <w:rsid w:val="0079087E"/>
    <w:rsid w:val="007E4F13"/>
    <w:rsid w:val="008441F4"/>
    <w:rsid w:val="00880DA8"/>
    <w:rsid w:val="008847AD"/>
    <w:rsid w:val="00887EC8"/>
    <w:rsid w:val="00895C9E"/>
    <w:rsid w:val="008B224E"/>
    <w:rsid w:val="008D5F77"/>
    <w:rsid w:val="0096433C"/>
    <w:rsid w:val="00992A3D"/>
    <w:rsid w:val="009933F4"/>
    <w:rsid w:val="00996E3F"/>
    <w:rsid w:val="009A73EF"/>
    <w:rsid w:val="00A17983"/>
    <w:rsid w:val="00A22C85"/>
    <w:rsid w:val="00A23A85"/>
    <w:rsid w:val="00A52F4B"/>
    <w:rsid w:val="00A5338C"/>
    <w:rsid w:val="00A86546"/>
    <w:rsid w:val="00A907E9"/>
    <w:rsid w:val="00AA6BC8"/>
    <w:rsid w:val="00B14BDF"/>
    <w:rsid w:val="00B52EDE"/>
    <w:rsid w:val="00B61393"/>
    <w:rsid w:val="00BA273D"/>
    <w:rsid w:val="00BD70A8"/>
    <w:rsid w:val="00BF149E"/>
    <w:rsid w:val="00C17988"/>
    <w:rsid w:val="00C201B6"/>
    <w:rsid w:val="00C910D6"/>
    <w:rsid w:val="00D31D43"/>
    <w:rsid w:val="00D56E0F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14DA8"/>
    <w:rsid w:val="00E43736"/>
    <w:rsid w:val="00E45939"/>
    <w:rsid w:val="00E758F8"/>
    <w:rsid w:val="00E849A4"/>
    <w:rsid w:val="00E90E89"/>
    <w:rsid w:val="00EB47C7"/>
    <w:rsid w:val="00EF392B"/>
    <w:rsid w:val="00EF5081"/>
    <w:rsid w:val="00F872E9"/>
    <w:rsid w:val="00F9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D4D3F5FB-11D4-48AA-9119-F4A0F0007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arija%20Krau&#223;%20(Server)\extern\Kunden\ZKN\Unterlagen%20Stand%2006-18\Formbl&#228;tter\FB%2001.2%20Routine&#252;berpr&#252;fung%20RD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A26759" w:rsidRDefault="00A26759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5E4EE9356B241ABA7779AC51B240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69D8A-51D0-4FA4-884B-22AB14079A8E}"/>
      </w:docPartPr>
      <w:docPartBody>
        <w:p w:rsidR="00A26759" w:rsidRDefault="00A26759">
          <w:pPr>
            <w:pStyle w:val="A5E4EE9356B241ABA7779AC51B24061F"/>
          </w:pPr>
          <w:r w:rsidRPr="00DC7BBF">
            <w:rPr>
              <w:rStyle w:val="Platzhaltertext"/>
              <w:rFonts w:ascii="Arial" w:hAnsi="Arial" w:cs="Arial"/>
              <w:b/>
              <w:sz w:val="20"/>
            </w:rPr>
            <w:t>Typ eintragen</w:t>
          </w:r>
        </w:p>
      </w:docPartBody>
    </w:docPart>
    <w:docPart>
      <w:docPartPr>
        <w:name w:val="35B050CC0E6E46B1B6DA11E1ADB9C9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CF49E1-23BF-4F20-8BD7-D7D3DCE5E557}"/>
      </w:docPartPr>
      <w:docPartBody>
        <w:p w:rsidR="00A26759" w:rsidRDefault="00A26759">
          <w:pPr>
            <w:pStyle w:val="35B050CC0E6E46B1B6DA11E1ADB9C9A8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06395E2527404DFF8DAAE90ECF233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360E9-BC2B-47D6-BB5A-FBD2CC94CBA3}"/>
      </w:docPartPr>
      <w:docPartBody>
        <w:p w:rsidR="00A26759" w:rsidRDefault="00A26759">
          <w:pPr>
            <w:pStyle w:val="06395E2527404DFF8DAAE90ECF233EAD"/>
          </w:pPr>
          <w:r w:rsidRPr="00DC7BBF">
            <w:rPr>
              <w:rStyle w:val="Platzhaltertext"/>
              <w:rFonts w:ascii="Arial" w:eastAsia="Calibri" w:hAnsi="Arial" w:cs="Arial"/>
              <w:sz w:val="20"/>
            </w:rPr>
            <w:t>Wählen Sie ein Element aus.</w:t>
          </w:r>
        </w:p>
      </w:docPartBody>
    </w:docPart>
    <w:docPart>
      <w:docPartPr>
        <w:name w:val="E53B5C700B9D4BFCABBBD4C051D013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69B77D-1B40-4555-A4BE-D63716E0A03F}"/>
      </w:docPartPr>
      <w:docPartBody>
        <w:p w:rsidR="00A26759" w:rsidRDefault="00A26759">
          <w:pPr>
            <w:pStyle w:val="E53B5C700B9D4BFCABBBD4C051D013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82B2E7BC46046AD84C983AC8B12D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E893F4-D1FD-4A48-928F-48FE3E97A507}"/>
      </w:docPartPr>
      <w:docPartBody>
        <w:p w:rsidR="00A26759" w:rsidRDefault="00A26759">
          <w:pPr>
            <w:pStyle w:val="A82B2E7BC46046AD84C983AC8B12D49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7320D2798424921A3882ADF4CB5F0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CC3C52-2E7A-49D5-A643-FC5A52244B07}"/>
      </w:docPartPr>
      <w:docPartBody>
        <w:p w:rsidR="00A26759" w:rsidRDefault="00A26759">
          <w:pPr>
            <w:pStyle w:val="47320D2798424921A3882ADF4CB5F0D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F65FF1DC137498187490DCDBD52EC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B5B349-DBCD-4AAE-A035-D22DB76E8F44}"/>
      </w:docPartPr>
      <w:docPartBody>
        <w:p w:rsidR="00A26759" w:rsidRDefault="00A26759">
          <w:pPr>
            <w:pStyle w:val="3F65FF1DC137498187490DCDBD52EC2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BC00B256DEB44879B4D91AC5C124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50EEB1-D56C-4DF0-B5F7-1714EDE5F29B}"/>
      </w:docPartPr>
      <w:docPartBody>
        <w:p w:rsidR="00A26759" w:rsidRDefault="00A26759">
          <w:pPr>
            <w:pStyle w:val="4BC00B256DEB44879B4D91AC5C1242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008F504A93C46CABB5E05D0E9C810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15DD82-A8B4-4539-B7C0-13618DCACC1D}"/>
      </w:docPartPr>
      <w:docPartBody>
        <w:p w:rsidR="00A26759" w:rsidRDefault="00A26759">
          <w:pPr>
            <w:pStyle w:val="C008F504A93C46CABB5E05D0E9C8105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203D155DDA14769A3D143C77E7220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54EAE2-65E1-4979-BAD6-068DBE12808F}"/>
      </w:docPartPr>
      <w:docPartBody>
        <w:p w:rsidR="00A26759" w:rsidRDefault="00A26759">
          <w:pPr>
            <w:pStyle w:val="D203D155DDA14769A3D143C77E7220C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27AF0397385479EAE2C8BD5269349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7B816-60C1-4D76-868C-E79D65496D94}"/>
      </w:docPartPr>
      <w:docPartBody>
        <w:p w:rsidR="00A26759" w:rsidRDefault="00A26759">
          <w:pPr>
            <w:pStyle w:val="827AF0397385479EAE2C8BD52693494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D690C2B78B24A69B7281F85E441E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6C8DBF-6785-44FA-8504-76A4CE5DB418}"/>
      </w:docPartPr>
      <w:docPartBody>
        <w:p w:rsidR="00A26759" w:rsidRDefault="00A26759">
          <w:pPr>
            <w:pStyle w:val="1D690C2B78B24A69B7281F85E441E8D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E90BFCE96AC4762889FAF90E34AD4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EE2B1-63C1-491E-9D45-9CF3CED0F922}"/>
      </w:docPartPr>
      <w:docPartBody>
        <w:p w:rsidR="00A26759" w:rsidRDefault="00A26759">
          <w:pPr>
            <w:pStyle w:val="9E90BFCE96AC4762889FAF90E34AD4C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15CB4AB116F4F86962A9AC82E731B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AF155B-D66E-4A3A-B908-38BFBFD812C7}"/>
      </w:docPartPr>
      <w:docPartBody>
        <w:p w:rsidR="00A26759" w:rsidRDefault="00A26759">
          <w:pPr>
            <w:pStyle w:val="415CB4AB116F4F86962A9AC82E731B9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B02DCE2BE244B74BAEA23BA6F725B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7568E-2635-405B-BD66-49F14BA1212D}"/>
      </w:docPartPr>
      <w:docPartBody>
        <w:p w:rsidR="00A26759" w:rsidRDefault="00A26759">
          <w:pPr>
            <w:pStyle w:val="CB02DCE2BE244B74BAEA23BA6F725B6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BC34EFF5E1F4CEF93DD8C2D033E08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01B071-9D68-4A09-9CA6-0F8D96350CCE}"/>
      </w:docPartPr>
      <w:docPartBody>
        <w:p w:rsidR="00A26759" w:rsidRDefault="00A26759">
          <w:pPr>
            <w:pStyle w:val="ABC34EFF5E1F4CEF93DD8C2D033E083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53BD1EDEB4B44AA8FCE3A08669108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1ECB4-FC0F-42E7-8A86-1784052349CA}"/>
      </w:docPartPr>
      <w:docPartBody>
        <w:p w:rsidR="00A26759" w:rsidRDefault="00A26759">
          <w:pPr>
            <w:pStyle w:val="253BD1EDEB4B44AA8FCE3A086691089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DCF1A69F9C34836B50BCF5050F48B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4E6F1-A888-4198-9507-9E74613AD0C8}"/>
      </w:docPartPr>
      <w:docPartBody>
        <w:p w:rsidR="00A26759" w:rsidRDefault="00A26759">
          <w:pPr>
            <w:pStyle w:val="ADCF1A69F9C34836B50BCF5050F48B0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2AFADB0C9664946831C8890B305E3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30440F-5D24-414A-B2D1-A536753FD505}"/>
      </w:docPartPr>
      <w:docPartBody>
        <w:p w:rsidR="00A26759" w:rsidRDefault="00A26759">
          <w:pPr>
            <w:pStyle w:val="D2AFADB0C9664946831C8890B305E3C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67341A92DFD4248BAE3F49054CE3A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3CDF8C-CF63-4833-B15A-1CB1C18814A4}"/>
      </w:docPartPr>
      <w:docPartBody>
        <w:p w:rsidR="00A26759" w:rsidRDefault="00A26759">
          <w:pPr>
            <w:pStyle w:val="967341A92DFD4248BAE3F49054CE3A3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CF3CC0A5A9F452B9B0186FEB0752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4EF225-926B-4964-A51F-79ED415AB63E}"/>
      </w:docPartPr>
      <w:docPartBody>
        <w:p w:rsidR="00A26759" w:rsidRDefault="00A26759">
          <w:pPr>
            <w:pStyle w:val="8CF3CC0A5A9F452B9B0186FEB0752E2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9CB4E8D7F8448509C268095F67E0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D7D3CB-C6D8-49C7-8787-8B1C311E8B37}"/>
      </w:docPartPr>
      <w:docPartBody>
        <w:p w:rsidR="00A26759" w:rsidRDefault="00A26759">
          <w:pPr>
            <w:pStyle w:val="E9CB4E8D7F8448509C268095F67E063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4179C3ED16441438822008D810F24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A23FCE-A8EC-4650-8179-1FAEED724697}"/>
      </w:docPartPr>
      <w:docPartBody>
        <w:p w:rsidR="00A26759" w:rsidRDefault="00A26759">
          <w:pPr>
            <w:pStyle w:val="C4179C3ED16441438822008D810F24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0A1F7FAB1254D4CBD0D95F2621023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DCDC1-6E89-4FC3-856B-E7D44DAF56D2}"/>
      </w:docPartPr>
      <w:docPartBody>
        <w:p w:rsidR="00A26759" w:rsidRDefault="00A26759">
          <w:pPr>
            <w:pStyle w:val="10A1F7FAB1254D4CBD0D95F26210232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20AB3B877CC4314ACC3B8E0EBB0D6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D0E20C-691E-4795-933F-F39752DEFF05}"/>
      </w:docPartPr>
      <w:docPartBody>
        <w:p w:rsidR="00A26759" w:rsidRDefault="00A26759">
          <w:pPr>
            <w:pStyle w:val="B20AB3B877CC4314ACC3B8E0EBB0D6F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DF5EA5FC842460BAADB91161ECD1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C4005C-20FA-4E02-9BDD-D8D834C0D67E}"/>
      </w:docPartPr>
      <w:docPartBody>
        <w:p w:rsidR="00A26759" w:rsidRDefault="00A26759">
          <w:pPr>
            <w:pStyle w:val="7DF5EA5FC842460BAADB91161ECD188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0811FF3A9234F06A73813F8266FB5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58AAC7-3F40-4378-A014-AC4CB92F05BB}"/>
      </w:docPartPr>
      <w:docPartBody>
        <w:p w:rsidR="00A26759" w:rsidRDefault="00A26759">
          <w:pPr>
            <w:pStyle w:val="00811FF3A9234F06A73813F8266FB52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761AB3A8DF54596AB1C790E3BB1D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DDF11B-47FB-48A0-9B66-76B2395B586F}"/>
      </w:docPartPr>
      <w:docPartBody>
        <w:p w:rsidR="00A26759" w:rsidRDefault="00A26759">
          <w:pPr>
            <w:pStyle w:val="F761AB3A8DF54596AB1C790E3BB1D21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872D52472814480ABD6D9025CABB6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A12A12-04FB-4C3F-80C0-F5E795076B18}"/>
      </w:docPartPr>
      <w:docPartBody>
        <w:p w:rsidR="00A26759" w:rsidRDefault="00A26759">
          <w:pPr>
            <w:pStyle w:val="0872D52472814480ABD6D9025CABB6C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A03CAC290904E6E95BB6619BE2480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C4394-66F1-48C5-B0D7-1C51561CD6B7}"/>
      </w:docPartPr>
      <w:docPartBody>
        <w:p w:rsidR="00A26759" w:rsidRDefault="00A26759">
          <w:pPr>
            <w:pStyle w:val="7A03CAC290904E6E95BB6619BE24802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4403D72E86D4E24AFBF66A5ABEB82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D7F44E-A62F-421F-8A16-1456D73B205A}"/>
      </w:docPartPr>
      <w:docPartBody>
        <w:p w:rsidR="00A26759" w:rsidRDefault="00A26759">
          <w:pPr>
            <w:pStyle w:val="24403D72E86D4E24AFBF66A5ABEB822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B85DCF53E984C2CAB28FF78D9177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93044E-5207-4F7E-B07D-5106F8B7E62B}"/>
      </w:docPartPr>
      <w:docPartBody>
        <w:p w:rsidR="00A26759" w:rsidRDefault="00A26759">
          <w:pPr>
            <w:pStyle w:val="CB85DCF53E984C2CAB28FF78D917776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C5CF616D47D4B879630B4070E7CA2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D4450-4182-4081-84C0-519BB907B06B}"/>
      </w:docPartPr>
      <w:docPartBody>
        <w:p w:rsidR="00A26759" w:rsidRDefault="00A26759">
          <w:pPr>
            <w:pStyle w:val="EC5CF616D47D4B879630B4070E7CA28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D14BAE069D54E16BB669AFDDFC903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7F3B9D-8D11-4E5C-9363-30BB6D4D1C3F}"/>
      </w:docPartPr>
      <w:docPartBody>
        <w:p w:rsidR="00A26759" w:rsidRDefault="00A26759">
          <w:pPr>
            <w:pStyle w:val="7D14BAE069D54E16BB669AFDDFC903B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3BF1707669E4A6AA6AC74B18C8C7D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F442A-E61B-4553-A0B9-B5B8BD3A4DA8}"/>
      </w:docPartPr>
      <w:docPartBody>
        <w:p w:rsidR="00A26759" w:rsidRDefault="00A26759">
          <w:pPr>
            <w:pStyle w:val="03BF1707669E4A6AA6AC74B18C8C7D2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27AA6D55D334CFEA7C01C79DA7D7C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D64E94-E729-43EC-9146-53796DD66951}"/>
      </w:docPartPr>
      <w:docPartBody>
        <w:p w:rsidR="00A26759" w:rsidRDefault="00A26759">
          <w:pPr>
            <w:pStyle w:val="E27AA6D55D334CFEA7C01C79DA7D7C1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D02977E7D7D42E487E85B756AD408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D4801-E8EA-4508-8B38-B11D878ED9A4}"/>
      </w:docPartPr>
      <w:docPartBody>
        <w:p w:rsidR="00A26759" w:rsidRDefault="00A26759">
          <w:pPr>
            <w:pStyle w:val="8D02977E7D7D42E487E85B756AD4086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10A145407EC482EB03A7FC1A6A1C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1BEC49-515F-41A4-9CB2-71B2FC547EED}"/>
      </w:docPartPr>
      <w:docPartBody>
        <w:p w:rsidR="00A26759" w:rsidRDefault="00A26759">
          <w:pPr>
            <w:pStyle w:val="B10A145407EC482EB03A7FC1A6A1CF6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8E2C87D632E4F6D850CA449623A44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326F24-71E6-4067-B0E1-678000762077}"/>
      </w:docPartPr>
      <w:docPartBody>
        <w:p w:rsidR="00A26759" w:rsidRDefault="00A26759">
          <w:pPr>
            <w:pStyle w:val="58E2C87D632E4F6D850CA449623A444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8089AB17F1B49C2A716C6A9AB889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9826A7-C5D1-434E-90F6-E5FCBB1CAAD9}"/>
      </w:docPartPr>
      <w:docPartBody>
        <w:p w:rsidR="00A26759" w:rsidRDefault="00A26759">
          <w:pPr>
            <w:pStyle w:val="38089AB17F1B49C2A716C6A9AB88968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C750812D54B48D990ADE64E9D78FC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57FF6-38CE-49A6-9790-466C59707BAE}"/>
      </w:docPartPr>
      <w:docPartBody>
        <w:p w:rsidR="00A26759" w:rsidRDefault="00A26759">
          <w:pPr>
            <w:pStyle w:val="2C750812D54B48D990ADE64E9D78FC8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56753022FB94B80BE9D457B6A34D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8CAE91-A8E6-4DD9-A29A-9043D4B6993A}"/>
      </w:docPartPr>
      <w:docPartBody>
        <w:p w:rsidR="00A26759" w:rsidRDefault="00A26759">
          <w:pPr>
            <w:pStyle w:val="B56753022FB94B80BE9D457B6A34D0E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B49CF5F250444DE97D83C2B01D9A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6AAF40-B2D4-45DF-8C44-46BEC3980E0E}"/>
      </w:docPartPr>
      <w:docPartBody>
        <w:p w:rsidR="00A26759" w:rsidRDefault="00A26759">
          <w:pPr>
            <w:pStyle w:val="6B49CF5F250444DE97D83C2B01D9A24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7EE9EDA88C04BA9A8462158C1AF45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74620A-F9BF-402F-89E0-83276B520F20}"/>
      </w:docPartPr>
      <w:docPartBody>
        <w:p w:rsidR="00A26759" w:rsidRDefault="00A26759">
          <w:pPr>
            <w:pStyle w:val="07EE9EDA88C04BA9A8462158C1AF452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CC69F26D30D4EB28074981F3972E6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99A32D-21FE-4E5F-B03E-D25A450FD506}"/>
      </w:docPartPr>
      <w:docPartBody>
        <w:p w:rsidR="00A26759" w:rsidRDefault="00A26759">
          <w:pPr>
            <w:pStyle w:val="0CC69F26D30D4EB28074981F3972E63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D6B61D277964A4C847C37A92AF195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BE6356-F768-40DC-83B3-BF39C8401113}"/>
      </w:docPartPr>
      <w:docPartBody>
        <w:p w:rsidR="00A26759" w:rsidRDefault="00A26759">
          <w:pPr>
            <w:pStyle w:val="FD6B61D277964A4C847C37A92AF195E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C247D996F554331B1F841616058B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78B2D4-E342-40D8-B011-BD6043D5A211}"/>
      </w:docPartPr>
      <w:docPartBody>
        <w:p w:rsidR="00A26759" w:rsidRDefault="00A26759">
          <w:pPr>
            <w:pStyle w:val="AC247D996F554331B1F841616058B57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8981893F4DB4702BEE01CEF6E0F45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0B856-4DF0-48A2-991B-1B6B127BD6B0}"/>
      </w:docPartPr>
      <w:docPartBody>
        <w:p w:rsidR="00A26759" w:rsidRDefault="00A26759">
          <w:pPr>
            <w:pStyle w:val="D8981893F4DB4702BEE01CEF6E0F451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7DF2D872AFF44B0B3D2D23D691708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FC904-A3D0-44CC-A88E-1A9E0D11B9C3}"/>
      </w:docPartPr>
      <w:docPartBody>
        <w:p w:rsidR="00A26759" w:rsidRDefault="00A26759">
          <w:pPr>
            <w:pStyle w:val="57DF2D872AFF44B0B3D2D23D6917089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686EB944BC643AEA82AA259262C0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E27393-E82F-4F65-A38E-756C844F3186}"/>
      </w:docPartPr>
      <w:docPartBody>
        <w:p w:rsidR="00A26759" w:rsidRDefault="00A26759">
          <w:pPr>
            <w:pStyle w:val="6686EB944BC643AEA82AA259262C054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A54BB38D9D049B18EDD3A5B4EAD68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1EA514-9BC9-4563-BFB5-D515D30108B3}"/>
      </w:docPartPr>
      <w:docPartBody>
        <w:p w:rsidR="00A26759" w:rsidRDefault="00A26759">
          <w:pPr>
            <w:pStyle w:val="2A54BB38D9D049B18EDD3A5B4EAD68D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B51AF2E55B1400F86455B897BE5A3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92105B-3B45-474D-8FB9-FBA1624D6196}"/>
      </w:docPartPr>
      <w:docPartBody>
        <w:p w:rsidR="00A26759" w:rsidRDefault="00A26759">
          <w:pPr>
            <w:pStyle w:val="7B51AF2E55B1400F86455B897BE5A3B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FCFA1CF11A44DBFAC71C0E2683DA7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1DE64A-A7BE-46A4-B5A7-793ADE53688F}"/>
      </w:docPartPr>
      <w:docPartBody>
        <w:p w:rsidR="00A26759" w:rsidRDefault="00A26759">
          <w:pPr>
            <w:pStyle w:val="AFCFA1CF11A44DBFAC71C0E2683DA72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1E56F37EAFE42A48D99BDC862A3A8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9B9390-1C63-4771-9182-1318C26B3C49}"/>
      </w:docPartPr>
      <w:docPartBody>
        <w:p w:rsidR="00A26759" w:rsidRDefault="00A26759">
          <w:pPr>
            <w:pStyle w:val="E1E56F37EAFE42A48D99BDC862A3A8B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4B8E856FC1A479E8AC2BC7D557F77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67FBD1-4B5C-401E-8DB6-5D8B17FEEE06}"/>
      </w:docPartPr>
      <w:docPartBody>
        <w:p w:rsidR="00A26759" w:rsidRDefault="00A26759">
          <w:pPr>
            <w:pStyle w:val="B4B8E856FC1A479E8AC2BC7D557F77D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237D88799B240E09B5E99DFEEAD8D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0D48E9-67A2-49D8-893D-4A724FAC2C04}"/>
      </w:docPartPr>
      <w:docPartBody>
        <w:p w:rsidR="00A26759" w:rsidRDefault="00A26759">
          <w:pPr>
            <w:pStyle w:val="1237D88799B240E09B5E99DFEEAD8D3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469810BF5C347B7922D113C29B92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E998B4-4131-41B5-9848-C7AE6180DBB9}"/>
      </w:docPartPr>
      <w:docPartBody>
        <w:p w:rsidR="00A26759" w:rsidRDefault="00A26759">
          <w:pPr>
            <w:pStyle w:val="E469810BF5C347B7922D113C29B9202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91CA343A71D4BE5924DD61BA731F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74C52-09E7-4AC7-B330-40C25AC1C14A}"/>
      </w:docPartPr>
      <w:docPartBody>
        <w:p w:rsidR="00A26759" w:rsidRDefault="00A26759">
          <w:pPr>
            <w:pStyle w:val="391CA343A71D4BE5924DD61BA731F8D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012A1AE2028474D9B55128E2532C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997530-7E2D-4D15-9143-0330B30A6C73}"/>
      </w:docPartPr>
      <w:docPartBody>
        <w:p w:rsidR="00A26759" w:rsidRDefault="00A26759">
          <w:pPr>
            <w:pStyle w:val="8012A1AE2028474D9B55128E2532C50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F0A9A7D352442E79B994539579BD8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91B012-8498-4342-8A73-7C04649A78F1}"/>
      </w:docPartPr>
      <w:docPartBody>
        <w:p w:rsidR="00A26759" w:rsidRDefault="00A26759">
          <w:pPr>
            <w:pStyle w:val="0F0A9A7D352442E79B994539579BD8B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7B036176EAE43B3A1497EEF7ED9D5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E192FD-FDA0-4D54-A661-06F346EE5366}"/>
      </w:docPartPr>
      <w:docPartBody>
        <w:p w:rsidR="00A26759" w:rsidRDefault="00A26759">
          <w:pPr>
            <w:pStyle w:val="D7B036176EAE43B3A1497EEF7ED9D58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27FCEDC995A4E1795F57B8CC59194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0BA50B-60E8-4220-A6D9-40F4B5570474}"/>
      </w:docPartPr>
      <w:docPartBody>
        <w:p w:rsidR="00A26759" w:rsidRDefault="00A26759">
          <w:pPr>
            <w:pStyle w:val="927FCEDC995A4E1795F57B8CC591943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A897DA5826D48E09AD026EE7C5EC4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792661-B5E8-4AE6-89E6-0304443D4476}"/>
      </w:docPartPr>
      <w:docPartBody>
        <w:p w:rsidR="00A26759" w:rsidRDefault="00A26759">
          <w:pPr>
            <w:pStyle w:val="BA897DA5826D48E09AD026EE7C5EC47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6F0ABE8DF6F46C28315ABF2AD0D00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9C9469-84D3-4C6B-BEDF-DCC3E7EAD60E}"/>
      </w:docPartPr>
      <w:docPartBody>
        <w:p w:rsidR="00A26759" w:rsidRDefault="00A26759">
          <w:pPr>
            <w:pStyle w:val="96F0ABE8DF6F46C28315ABF2AD0D004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4787303D8554CD1B10F496C636125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FD71C-38FE-4E63-9416-898CB963442C}"/>
      </w:docPartPr>
      <w:docPartBody>
        <w:p w:rsidR="00A26759" w:rsidRDefault="00A26759">
          <w:pPr>
            <w:pStyle w:val="14787303D8554CD1B10F496C6361253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0516735E62C46E6840B3607A4C307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224FB-4C60-45F4-9B86-D896E05ED090}"/>
      </w:docPartPr>
      <w:docPartBody>
        <w:p w:rsidR="00A26759" w:rsidRDefault="00A26759">
          <w:pPr>
            <w:pStyle w:val="D0516735E62C46E6840B3607A4C3070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76671A15DE14880A8A180285BD8F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EF0FBE-BFF2-4ABF-BC1D-84F62DD31375}"/>
      </w:docPartPr>
      <w:docPartBody>
        <w:p w:rsidR="00A26759" w:rsidRDefault="00A26759">
          <w:pPr>
            <w:pStyle w:val="C76671A15DE14880A8A180285BD8F90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0DF7E72FF7841ECB9FE872EE058C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7ADCED-7A97-4DE9-923D-FA53A2C054FB}"/>
      </w:docPartPr>
      <w:docPartBody>
        <w:p w:rsidR="00A26759" w:rsidRDefault="00A26759">
          <w:pPr>
            <w:pStyle w:val="70DF7E72FF7841ECB9FE872EE058CFC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3B4844ADB604AA38632B949D72C70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FA1059-E293-468A-A9F2-A469094F2BDE}"/>
      </w:docPartPr>
      <w:docPartBody>
        <w:p w:rsidR="00A26759" w:rsidRDefault="00A26759">
          <w:pPr>
            <w:pStyle w:val="63B4844ADB604AA38632B949D72C705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97A969E9BD046618D2D149C6D1C0D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1CA2CE-D185-4A83-A74B-222D36736B1D}"/>
      </w:docPartPr>
      <w:docPartBody>
        <w:p w:rsidR="00A26759" w:rsidRDefault="00A26759">
          <w:pPr>
            <w:pStyle w:val="D97A969E9BD046618D2D149C6D1C0DE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184AF68D60740FDB4C621F8865EA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6C8534-3871-4CB0-B2E7-4BF28EA5C3CE}"/>
      </w:docPartPr>
      <w:docPartBody>
        <w:p w:rsidR="00A26759" w:rsidRDefault="00A26759">
          <w:pPr>
            <w:pStyle w:val="1184AF68D60740FDB4C621F8865EA1C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3A4B07861344244847D69D6FD006B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496AE4-8878-40D7-AD56-C8FE760D5719}"/>
      </w:docPartPr>
      <w:docPartBody>
        <w:p w:rsidR="00A26759" w:rsidRDefault="00A26759">
          <w:pPr>
            <w:pStyle w:val="B3A4B07861344244847D69D6FD006BB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ED295D60ABB4C658382B7D87877C5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ACA53A-0D92-4497-AE6F-124B8BAFC1C0}"/>
      </w:docPartPr>
      <w:docPartBody>
        <w:p w:rsidR="00A26759" w:rsidRDefault="00A26759">
          <w:pPr>
            <w:pStyle w:val="CED295D60ABB4C658382B7D87877C5E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8CE7D588C547FDA518272857744D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502745-C9EB-4008-8FAC-4D77D5645936}"/>
      </w:docPartPr>
      <w:docPartBody>
        <w:p w:rsidR="00A26759" w:rsidRDefault="00A26759">
          <w:pPr>
            <w:pStyle w:val="588CE7D588C547FDA518272857744D8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92A0C7306D6407ABF3C56A8B39592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84D1A-79FC-4670-BE0D-4E4C2955E73D}"/>
      </w:docPartPr>
      <w:docPartBody>
        <w:p w:rsidR="00A26759" w:rsidRDefault="00A26759">
          <w:pPr>
            <w:pStyle w:val="592A0C7306D6407ABF3C56A8B395926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1AF66585CEF4E8B8BCBCB02774EA4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82D45E-E232-4716-95A9-ADBDCEA7755C}"/>
      </w:docPartPr>
      <w:docPartBody>
        <w:p w:rsidR="00A26759" w:rsidRDefault="00A26759">
          <w:pPr>
            <w:pStyle w:val="61AF66585CEF4E8B8BCBCB02774EA4B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A01F58E82D54790BA5FD2081AF4CE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2E147C-9694-438F-A796-03F9A6FA7CF0}"/>
      </w:docPartPr>
      <w:docPartBody>
        <w:p w:rsidR="00A26759" w:rsidRDefault="00A26759">
          <w:pPr>
            <w:pStyle w:val="1A01F58E82D54790BA5FD2081AF4CE1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A5C719522BA475885A9D2E2EB935D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06B2B7-6701-4891-8572-6906BB90DD93}"/>
      </w:docPartPr>
      <w:docPartBody>
        <w:p w:rsidR="00A26759" w:rsidRDefault="00A26759">
          <w:pPr>
            <w:pStyle w:val="CA5C719522BA475885A9D2E2EB935D7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D32714216F84674A997578ECD2530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B0108A-33EF-4AC2-B23A-2A9047256F27}"/>
      </w:docPartPr>
      <w:docPartBody>
        <w:p w:rsidR="00A26759" w:rsidRDefault="00A26759">
          <w:pPr>
            <w:pStyle w:val="BD32714216F84674A997578ECD2530F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2D010B4E9FD4121A2B617E71BCB1A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508213-A689-4593-B81E-45426DE7271D}"/>
      </w:docPartPr>
      <w:docPartBody>
        <w:p w:rsidR="00A26759" w:rsidRDefault="00A26759">
          <w:pPr>
            <w:pStyle w:val="12D010B4E9FD4121A2B617E71BCB1AB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1021FC6D727449987607A0A8167EB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477DB0-083A-4676-AC65-A08E75BF8F12}"/>
      </w:docPartPr>
      <w:docPartBody>
        <w:p w:rsidR="00A26759" w:rsidRDefault="00A26759">
          <w:pPr>
            <w:pStyle w:val="71021FC6D727449987607A0A8167EB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021C639CC3346CDB1A1766F2BFCD7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A1C63D-636A-42A5-A415-38DE5D49E3BF}"/>
      </w:docPartPr>
      <w:docPartBody>
        <w:p w:rsidR="00A26759" w:rsidRDefault="00A26759">
          <w:pPr>
            <w:pStyle w:val="9021C639CC3346CDB1A1766F2BFCD7F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EEAD1AC880041C994ED42D1E2C2ED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A66D9-F130-4D96-9CDD-43CB05A251D2}"/>
      </w:docPartPr>
      <w:docPartBody>
        <w:p w:rsidR="00A26759" w:rsidRDefault="00A26759">
          <w:pPr>
            <w:pStyle w:val="7EEAD1AC880041C994ED42D1E2C2EDB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06EA83FF16E40639B51C4BAB66318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564C77-C9BE-4FAB-AD0B-BD93E1927DEE}"/>
      </w:docPartPr>
      <w:docPartBody>
        <w:p w:rsidR="00A26759" w:rsidRDefault="00A26759">
          <w:pPr>
            <w:pStyle w:val="906EA83FF16E40639B51C4BAB66318F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8A14EBFBFB24B14A763971B99A7A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03BE51-0AE0-404C-A999-684D8AB49DAE}"/>
      </w:docPartPr>
      <w:docPartBody>
        <w:p w:rsidR="00A26759" w:rsidRDefault="00A26759">
          <w:pPr>
            <w:pStyle w:val="18A14EBFBFB24B14A763971B99A7AEC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F407959E274402DA983A5603A8D7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17F1BF-A7A0-4537-9FEE-10A3560C2455}"/>
      </w:docPartPr>
      <w:docPartBody>
        <w:p w:rsidR="00A26759" w:rsidRDefault="00A26759">
          <w:pPr>
            <w:pStyle w:val="7F407959E274402DA983A5603A8D77B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D9EB4A2DC0C4E17BF114FDFB26A9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F95DF1-C410-4D48-B1D5-B03C4C9C1705}"/>
      </w:docPartPr>
      <w:docPartBody>
        <w:p w:rsidR="00A26759" w:rsidRDefault="00A26759">
          <w:pPr>
            <w:pStyle w:val="FD9EB4A2DC0C4E17BF114FDFB26A9A2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35E1C1C78FC4B8DB7084FD4723A63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84646-585F-413F-808B-D1647295CF80}"/>
      </w:docPartPr>
      <w:docPartBody>
        <w:p w:rsidR="00A26759" w:rsidRDefault="00A26759">
          <w:pPr>
            <w:pStyle w:val="C35E1C1C78FC4B8DB7084FD4723A63A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E4DFF22B8E54BE6A2B7D7CB69DC5A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75A2B-887A-4617-8FD8-B062C3BD646F}"/>
      </w:docPartPr>
      <w:docPartBody>
        <w:p w:rsidR="00A26759" w:rsidRDefault="00A26759">
          <w:pPr>
            <w:pStyle w:val="DE4DFF22B8E54BE6A2B7D7CB69DC5A6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A05B62846C448A388D3F9D6510558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C402A9-4789-4E63-BADD-DC6C27FCDEC1}"/>
      </w:docPartPr>
      <w:docPartBody>
        <w:p w:rsidR="00A26759" w:rsidRDefault="00A26759">
          <w:pPr>
            <w:pStyle w:val="1A05B62846C448A388D3F9D65105584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EE5E8CF0B424040A83FEBEF4D96A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ED16C-D4CC-4F97-9D22-5A01CE85AE1E}"/>
      </w:docPartPr>
      <w:docPartBody>
        <w:p w:rsidR="00A26759" w:rsidRDefault="00A26759">
          <w:pPr>
            <w:pStyle w:val="9EE5E8CF0B424040A83FEBEF4D96A9B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6246A8B5E7C42B1B59FF32F7AF432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EC6A01-1AD1-4C71-86D6-0E4D6FC43EBC}"/>
      </w:docPartPr>
      <w:docPartBody>
        <w:p w:rsidR="00A26759" w:rsidRDefault="00A26759">
          <w:pPr>
            <w:pStyle w:val="B6246A8B5E7C42B1B59FF32F7AF4321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F6DEA2D6003439CA858C6A80BC3AC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27F6C2-49E4-4337-B853-226DC169AE65}"/>
      </w:docPartPr>
      <w:docPartBody>
        <w:p w:rsidR="00A26759" w:rsidRDefault="00A26759">
          <w:pPr>
            <w:pStyle w:val="CF6DEA2D6003439CA858C6A80BC3AC4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BC10DCA22AC42D3BEAFB5892DA8B2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8C433C-9B29-4E8A-A58A-F3DA6F4DA01F}"/>
      </w:docPartPr>
      <w:docPartBody>
        <w:p w:rsidR="00A26759" w:rsidRDefault="00A26759">
          <w:pPr>
            <w:pStyle w:val="BBC10DCA22AC42D3BEAFB5892DA8B26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00CB93CE88144A291FC0F96DCD859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9DDF57-7312-46F2-B754-53D1E367A56F}"/>
      </w:docPartPr>
      <w:docPartBody>
        <w:p w:rsidR="00A26759" w:rsidRDefault="00A26759">
          <w:pPr>
            <w:pStyle w:val="D00CB93CE88144A291FC0F96DCD859F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0B9CF8E84CC4E508247D1A098840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01908E-978F-4E93-A436-99A019C14368}"/>
      </w:docPartPr>
      <w:docPartBody>
        <w:p w:rsidR="00A26759" w:rsidRDefault="00A26759">
          <w:pPr>
            <w:pStyle w:val="20B9CF8E84CC4E508247D1A0988406D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8C2B2E07130423D94762D04FF919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846F5-8FFD-49FD-A11F-B1675290B6C2}"/>
      </w:docPartPr>
      <w:docPartBody>
        <w:p w:rsidR="00A26759" w:rsidRDefault="00A26759">
          <w:pPr>
            <w:pStyle w:val="88C2B2E07130423D94762D04FF9190E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D37A2EFE95B4B4CA972FF7565CD0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7EE1D-9BEC-4963-8B35-011080A2F7A4}"/>
      </w:docPartPr>
      <w:docPartBody>
        <w:p w:rsidR="00A26759" w:rsidRDefault="00A26759">
          <w:pPr>
            <w:pStyle w:val="BD37A2EFE95B4B4CA972FF7565CD03B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0166C0B15C34B809DDB6EE9B93EE2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B81663-67D8-4EE9-BCAB-BA11B3C0AC73}"/>
      </w:docPartPr>
      <w:docPartBody>
        <w:p w:rsidR="00A26759" w:rsidRDefault="00A26759">
          <w:pPr>
            <w:pStyle w:val="10166C0B15C34B809DDB6EE9B93EE2F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8E48A437D724514953C465EB91747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0D9124-5A59-47FB-9ECF-6624E9154555}"/>
      </w:docPartPr>
      <w:docPartBody>
        <w:p w:rsidR="00A26759" w:rsidRDefault="00A26759">
          <w:pPr>
            <w:pStyle w:val="B8E48A437D724514953C465EB91747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794551F400245F2A212B9863F30FE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45A0BF-0FFF-4439-AE17-1066DAC46486}"/>
      </w:docPartPr>
      <w:docPartBody>
        <w:p w:rsidR="00A26759" w:rsidRDefault="00A26759">
          <w:pPr>
            <w:pStyle w:val="1794551F400245F2A212B9863F30FE4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661806A742A418CB607436D2B8203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33A33-D263-46D4-B776-3571A975A556}"/>
      </w:docPartPr>
      <w:docPartBody>
        <w:p w:rsidR="00A26759" w:rsidRDefault="00A26759">
          <w:pPr>
            <w:pStyle w:val="7661806A742A418CB607436D2B8203F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4DF965332BF47959813000221EB6A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85AC2-20CA-49FB-8791-45F94298E572}"/>
      </w:docPartPr>
      <w:docPartBody>
        <w:p w:rsidR="00A26759" w:rsidRDefault="00A26759">
          <w:pPr>
            <w:pStyle w:val="44DF965332BF47959813000221EB6AD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25FA077BAA5493CB2323C9B4ADE6D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9ADEB8-F7C2-4337-A7F8-D4ED7DA5C3F0}"/>
      </w:docPartPr>
      <w:docPartBody>
        <w:p w:rsidR="00A26759" w:rsidRDefault="00A26759">
          <w:pPr>
            <w:pStyle w:val="325FA077BAA5493CB2323C9B4ADE6D6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B265AC54DBD4DE0948310E3088AE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FDB92C-EA41-4026-B0AE-184AC047C2D2}"/>
      </w:docPartPr>
      <w:docPartBody>
        <w:p w:rsidR="00A26759" w:rsidRDefault="00A26759">
          <w:pPr>
            <w:pStyle w:val="DB265AC54DBD4DE0948310E3088AEE4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5F1E260E2864BECABD461D5903BB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EFBECC-EE73-4F07-A592-70CED83BC819}"/>
      </w:docPartPr>
      <w:docPartBody>
        <w:p w:rsidR="00A26759" w:rsidRDefault="00A26759">
          <w:pPr>
            <w:pStyle w:val="25F1E260E2864BECABD461D5903BBA5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C30D1BE7EB24245A1C2E18D3E6D7C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8D8812-D705-40A7-94D6-3B3DB3F1AFCF}"/>
      </w:docPartPr>
      <w:docPartBody>
        <w:p w:rsidR="00A26759" w:rsidRDefault="00A26759">
          <w:pPr>
            <w:pStyle w:val="CC30D1BE7EB24245A1C2E18D3E6D7CC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52BDC78257747A98CBEC4DFFC7E13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ED3F77-59A6-4930-9DB2-7B80DC65B7B2}"/>
      </w:docPartPr>
      <w:docPartBody>
        <w:p w:rsidR="00A26759" w:rsidRDefault="00A26759">
          <w:pPr>
            <w:pStyle w:val="552BDC78257747A98CBEC4DFFC7E139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88FC0B0C5C146A193D79AD50E30C0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42A24D-2574-467E-B34D-9E133E772BC4}"/>
      </w:docPartPr>
      <w:docPartBody>
        <w:p w:rsidR="00A26759" w:rsidRDefault="00A26759">
          <w:pPr>
            <w:pStyle w:val="888FC0B0C5C146A193D79AD50E30C0B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934D364147B47E4A4736519F9318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94AE75-D21D-4EAF-8F06-3871DB2C1741}"/>
      </w:docPartPr>
      <w:docPartBody>
        <w:p w:rsidR="00A26759" w:rsidRDefault="00A26759">
          <w:pPr>
            <w:pStyle w:val="7934D364147B47E4A4736519F931872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F218805B63E41F2AE6E818254112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053C1-11CE-47E9-8A01-3D54C00923FC}"/>
      </w:docPartPr>
      <w:docPartBody>
        <w:p w:rsidR="00A26759" w:rsidRDefault="00A26759">
          <w:pPr>
            <w:pStyle w:val="DF218805B63E41F2AE6E81825411237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5B0763EC8944EA290DDF4B74335F2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CFD978-4FCF-42C3-91D7-8BB3B851F068}"/>
      </w:docPartPr>
      <w:docPartBody>
        <w:p w:rsidR="00A26759" w:rsidRDefault="00A26759">
          <w:pPr>
            <w:pStyle w:val="E5B0763EC8944EA290DDF4B74335F28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44246F798CB4FB89037AAADC49325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6A75F-488A-47EE-B267-CF98574DACAE}"/>
      </w:docPartPr>
      <w:docPartBody>
        <w:p w:rsidR="00A26759" w:rsidRDefault="00A26759">
          <w:pPr>
            <w:pStyle w:val="D44246F798CB4FB89037AAADC49325D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129508CA6B1437BB77BCE73D6E4F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A3E9C-282F-4370-8B2C-52B664A3799E}"/>
      </w:docPartPr>
      <w:docPartBody>
        <w:p w:rsidR="00A26759" w:rsidRDefault="00A26759">
          <w:pPr>
            <w:pStyle w:val="6129508CA6B1437BB77BCE73D6E4F82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A8DD8022DE841CC8D7545607D3A3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EEF2C-D788-4496-B934-4AE2385E9834}"/>
      </w:docPartPr>
      <w:docPartBody>
        <w:p w:rsidR="00A26759" w:rsidRDefault="00A26759">
          <w:pPr>
            <w:pStyle w:val="5A8DD8022DE841CC8D7545607D3A3DA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694CB1887944474A305E22A4B58AD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1E5F7-1000-43F9-8D9C-9CE059C14A6C}"/>
      </w:docPartPr>
      <w:docPartBody>
        <w:p w:rsidR="00A26759" w:rsidRDefault="00A26759">
          <w:pPr>
            <w:pStyle w:val="E694CB1887944474A305E22A4B58ADF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88F6E9064524249B90C5D9B605B26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CEB2A1-76F4-4508-941A-CB71FAED015F}"/>
      </w:docPartPr>
      <w:docPartBody>
        <w:p w:rsidR="00A26759" w:rsidRDefault="00A26759">
          <w:pPr>
            <w:pStyle w:val="488F6E9064524249B90C5D9B605B26A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CB1019E782B42CEA0099347B50A25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23EB2-A901-40FD-B138-1B4D954253F1}"/>
      </w:docPartPr>
      <w:docPartBody>
        <w:p w:rsidR="00A26759" w:rsidRDefault="00A26759">
          <w:pPr>
            <w:pStyle w:val="8CB1019E782B42CEA0099347B50A257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7EDD416E5A84270B9A65DC1AC5400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29F52-E600-4773-82D1-60E16576180E}"/>
      </w:docPartPr>
      <w:docPartBody>
        <w:p w:rsidR="00A26759" w:rsidRDefault="00A26759">
          <w:pPr>
            <w:pStyle w:val="97EDD416E5A84270B9A65DC1AC54009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9B55CEA75644480A1B4E625740E36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863CD7-BE99-4993-96EA-06FD7E0389D2}"/>
      </w:docPartPr>
      <w:docPartBody>
        <w:p w:rsidR="00A26759" w:rsidRDefault="00A26759">
          <w:pPr>
            <w:pStyle w:val="E9B55CEA75644480A1B4E625740E36D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F4F611991C045AD9342F935128152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555F1C-D23B-4803-A059-E3E35E3CA35F}"/>
      </w:docPartPr>
      <w:docPartBody>
        <w:p w:rsidR="00A26759" w:rsidRDefault="00A26759">
          <w:pPr>
            <w:pStyle w:val="DF4F611991C045AD9342F9351281522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F1D768C9B814B71AAC9039455AC37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97BA1B-2321-4CFE-B229-D17E1C62C3CF}"/>
      </w:docPartPr>
      <w:docPartBody>
        <w:p w:rsidR="00A26759" w:rsidRDefault="00A26759">
          <w:pPr>
            <w:pStyle w:val="3F1D768C9B814B71AAC9039455AC370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D41A13337104FC69AE3865B18208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026A3B-6CBA-4033-9F50-C5EEAF1FF218}"/>
      </w:docPartPr>
      <w:docPartBody>
        <w:p w:rsidR="00A26759" w:rsidRDefault="00A26759">
          <w:pPr>
            <w:pStyle w:val="4D41A13337104FC69AE3865B18208C4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D328EDD02C54506AEAE246385FC2B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B4A807-B619-4C4F-95BD-06E9B47E04AE}"/>
      </w:docPartPr>
      <w:docPartBody>
        <w:p w:rsidR="00A26759" w:rsidRDefault="00A26759">
          <w:pPr>
            <w:pStyle w:val="CD328EDD02C54506AEAE246385FC2BD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2C580E60125405B90F26415047B13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B60D05-6332-45B0-8975-D7EDD4965FEB}"/>
      </w:docPartPr>
      <w:docPartBody>
        <w:p w:rsidR="00A26759" w:rsidRDefault="00A26759">
          <w:pPr>
            <w:pStyle w:val="42C580E60125405B90F26415047B13B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9E2EA73182943B0B651E3791201ED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058FA0-23D5-45BB-A7BC-887EB8136532}"/>
      </w:docPartPr>
      <w:docPartBody>
        <w:p w:rsidR="00A26759" w:rsidRDefault="00A26759">
          <w:pPr>
            <w:pStyle w:val="B9E2EA73182943B0B651E3791201EDB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A2BE05AE5A8461EA4CD93A4FD3762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CFF72-7627-4841-BDE4-D091F3B952CD}"/>
      </w:docPartPr>
      <w:docPartBody>
        <w:p w:rsidR="00A26759" w:rsidRDefault="00A26759">
          <w:pPr>
            <w:pStyle w:val="FA2BE05AE5A8461EA4CD93A4FD37627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8FDF45004194130815EACF925667C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94B41-B2E9-4698-A9BF-BABBDF27E86E}"/>
      </w:docPartPr>
      <w:docPartBody>
        <w:p w:rsidR="00A26759" w:rsidRDefault="00A26759">
          <w:pPr>
            <w:pStyle w:val="98FDF45004194130815EACF925667C6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CD62E2A8F864737A398A5F47C191B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37B0EA-BA7E-458E-A945-21BCCB05A6BF}"/>
      </w:docPartPr>
      <w:docPartBody>
        <w:p w:rsidR="00A26759" w:rsidRDefault="00A26759">
          <w:pPr>
            <w:pStyle w:val="8CD62E2A8F864737A398A5F47C191B2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13C3D964B544D0692081F87BA4E0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E08A3-B08F-4FB5-9F95-1A4DE023AB3E}"/>
      </w:docPartPr>
      <w:docPartBody>
        <w:p w:rsidR="00A26759" w:rsidRDefault="00A26759">
          <w:pPr>
            <w:pStyle w:val="613C3D964B544D0692081F87BA4E027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9F9B9EB2635401A9DCB7B91EBE091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A1F606-A5C9-4E60-8DD0-791C6FAFC57F}"/>
      </w:docPartPr>
      <w:docPartBody>
        <w:p w:rsidR="00A26759" w:rsidRDefault="00A26759">
          <w:pPr>
            <w:pStyle w:val="C9F9B9EB2635401A9DCB7B91EBE091D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091C83B19644A3AA9E02E07119807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F76B2-8D9F-411F-9F2C-54D741ED9806}"/>
      </w:docPartPr>
      <w:docPartBody>
        <w:p w:rsidR="00A26759" w:rsidRDefault="00A26759">
          <w:pPr>
            <w:pStyle w:val="8091C83B19644A3AA9E02E071198079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8C4DD46E399427BA930B298CAC63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EA1A15-BAB4-4EBA-BD48-87F5520EF46D}"/>
      </w:docPartPr>
      <w:docPartBody>
        <w:p w:rsidR="00A26759" w:rsidRDefault="00A26759">
          <w:pPr>
            <w:pStyle w:val="68C4DD46E399427BA930B298CAC63AD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7446972C6B24ACDBF9F6E4DFDAAD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E6D63-8BA8-4B8B-A025-F5911BA88E36}"/>
      </w:docPartPr>
      <w:docPartBody>
        <w:p w:rsidR="00A26759" w:rsidRDefault="00A26759">
          <w:pPr>
            <w:pStyle w:val="A7446972C6B24ACDBF9F6E4DFDAAD1B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2706A4B56344D59AACC9E33085DAC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0069DA-3B44-4BFF-BE88-FA0F74EE8DF3}"/>
      </w:docPartPr>
      <w:docPartBody>
        <w:p w:rsidR="00A26759" w:rsidRDefault="00A26759">
          <w:pPr>
            <w:pStyle w:val="D2706A4B56344D59AACC9E33085DACC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D038D6E83D446CFAA150E09D16F0A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9CF5EC-C1E6-4026-9040-BB3D1D8B50F9}"/>
      </w:docPartPr>
      <w:docPartBody>
        <w:p w:rsidR="00A26759" w:rsidRDefault="00A26759">
          <w:pPr>
            <w:pStyle w:val="5D038D6E83D446CFAA150E09D16F0A4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13DB355BAF34547AF050A37437AC6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DB93F1-F535-46CF-BF80-64C3877DC0EE}"/>
      </w:docPartPr>
      <w:docPartBody>
        <w:p w:rsidR="00A26759" w:rsidRDefault="00A26759">
          <w:pPr>
            <w:pStyle w:val="D13DB355BAF34547AF050A37437AC66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5B34B7EC429465DAF052AADD467ED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6E1D3-7C71-41AE-A381-8FCA3E2EFE57}"/>
      </w:docPartPr>
      <w:docPartBody>
        <w:p w:rsidR="00A26759" w:rsidRDefault="00A26759">
          <w:pPr>
            <w:pStyle w:val="25B34B7EC429465DAF052AADD467ED5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1A16B1C051B4A35BF8A414DCF29A6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00564B-31F1-43C6-A3FE-7A87FB723B9E}"/>
      </w:docPartPr>
      <w:docPartBody>
        <w:p w:rsidR="00A26759" w:rsidRDefault="00A26759">
          <w:pPr>
            <w:pStyle w:val="81A16B1C051B4A35BF8A414DCF29A6E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7560549C5DC4F4D93FD54E1D70C1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4139E1-CD18-466B-B192-7BA91EB80DA0}"/>
      </w:docPartPr>
      <w:docPartBody>
        <w:p w:rsidR="00A26759" w:rsidRDefault="00A26759">
          <w:pPr>
            <w:pStyle w:val="97560549C5DC4F4D93FD54E1D70C1AC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43B479500744DBDB044DEC19B5E17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36402-BDD7-4F7B-9EE4-4E56E9E0E85A}"/>
      </w:docPartPr>
      <w:docPartBody>
        <w:p w:rsidR="00A26759" w:rsidRDefault="00A26759">
          <w:pPr>
            <w:pStyle w:val="F43B479500744DBDB044DEC19B5E17D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8ABDF608D994A33BDAF8ADEA21206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419263-2059-4A30-8AFE-F932C70FF15C}"/>
      </w:docPartPr>
      <w:docPartBody>
        <w:p w:rsidR="00A26759" w:rsidRDefault="00A26759">
          <w:pPr>
            <w:pStyle w:val="88ABDF608D994A33BDAF8ADEA21206B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FE8129266E2450BB710496BFCB61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1564FC-1DFD-4E13-8AB7-AED5E331F2E2}"/>
      </w:docPartPr>
      <w:docPartBody>
        <w:p w:rsidR="00A26759" w:rsidRDefault="00A26759">
          <w:pPr>
            <w:pStyle w:val="BFE8129266E2450BB710496BFCB61DF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828D0D7CAE2437DB8AC06F960CD67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295807-149A-4843-B8A3-70D6D535238A}"/>
      </w:docPartPr>
      <w:docPartBody>
        <w:p w:rsidR="00A26759" w:rsidRDefault="00A26759">
          <w:pPr>
            <w:pStyle w:val="9828D0D7CAE2437DB8AC06F960CD673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F476F5056DC4F49B727C204C621F6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52BDF8-4155-4DE8-B431-246117B9C396}"/>
      </w:docPartPr>
      <w:docPartBody>
        <w:p w:rsidR="00A26759" w:rsidRDefault="00A26759">
          <w:pPr>
            <w:pStyle w:val="9F476F5056DC4F49B727C204C621F65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E44FDAD15E3413889E2D9E7B8EA7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A19B8-E2B5-4E78-917B-2995E434234B}"/>
      </w:docPartPr>
      <w:docPartBody>
        <w:p w:rsidR="00A26759" w:rsidRDefault="00A26759">
          <w:pPr>
            <w:pStyle w:val="EE44FDAD15E3413889E2D9E7B8EA7A5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CDCA6D29779456F93BA427A818548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FD120E-36AA-47E4-B3B2-627C3415466E}"/>
      </w:docPartPr>
      <w:docPartBody>
        <w:p w:rsidR="00A26759" w:rsidRDefault="00A26759">
          <w:pPr>
            <w:pStyle w:val="DCDCA6D29779456F93BA427A8185488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63F6D1312104F17B00BA68C7716F2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7F7DB6-CBFB-433D-84D2-707D9C99399A}"/>
      </w:docPartPr>
      <w:docPartBody>
        <w:p w:rsidR="00A26759" w:rsidRDefault="00A26759">
          <w:pPr>
            <w:pStyle w:val="E63F6D1312104F17B00BA68C7716F20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78515C0C4974C648AA8049D98A89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D67BB8-5749-4359-B8E7-5E7FCF888C8D}"/>
      </w:docPartPr>
      <w:docPartBody>
        <w:p w:rsidR="00A26759" w:rsidRDefault="00A26759">
          <w:pPr>
            <w:pStyle w:val="F78515C0C4974C648AA8049D98A8937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897C1D06A054495B943CEA13B49E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974E90-DFE5-4D0E-A3C5-B5D7FB87C91F}"/>
      </w:docPartPr>
      <w:docPartBody>
        <w:p w:rsidR="00A26759" w:rsidRDefault="00A26759">
          <w:pPr>
            <w:pStyle w:val="3897C1D06A054495B943CEA13B49E9A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80F6BB8AC2E4815A6C1B9EAB444C4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7970E7-CFC3-4722-971E-E430FFC47041}"/>
      </w:docPartPr>
      <w:docPartBody>
        <w:p w:rsidR="00A26759" w:rsidRDefault="00A26759">
          <w:pPr>
            <w:pStyle w:val="F80F6BB8AC2E4815A6C1B9EAB444C44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1DAB268739645828A62CD843BED03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749065-16BB-422E-B588-B1B08F6F049F}"/>
      </w:docPartPr>
      <w:docPartBody>
        <w:p w:rsidR="00A26759" w:rsidRDefault="00A26759">
          <w:pPr>
            <w:pStyle w:val="61DAB268739645828A62CD843BED03E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0CE4D73AD1A4C128EC54343077ACA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1C89C5-931B-4D98-8593-31B0DDDC9534}"/>
      </w:docPartPr>
      <w:docPartBody>
        <w:p w:rsidR="00A26759" w:rsidRDefault="00A26759">
          <w:pPr>
            <w:pStyle w:val="A0CE4D73AD1A4C128EC54343077ACA6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B94A80992EC48508AEA57DAED5A4E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CC967-A647-4768-8CE6-64CDBA7487E9}"/>
      </w:docPartPr>
      <w:docPartBody>
        <w:p w:rsidR="00A26759" w:rsidRDefault="00A26759">
          <w:pPr>
            <w:pStyle w:val="3B94A80992EC48508AEA57DAED5A4EF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6EE1E3B9A5B4173A05AB5EC2FD126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C460AE-4E45-4CB7-8BC0-F8A3AC51BAEC}"/>
      </w:docPartPr>
      <w:docPartBody>
        <w:p w:rsidR="00A26759" w:rsidRDefault="00A26759">
          <w:pPr>
            <w:pStyle w:val="16EE1E3B9A5B4173A05AB5EC2FD1264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AC475D783A942AF96ED6EB1C2110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12E3B0-13FA-4E91-B70E-EAFE5546AA7B}"/>
      </w:docPartPr>
      <w:docPartBody>
        <w:p w:rsidR="00A26759" w:rsidRDefault="00A26759">
          <w:pPr>
            <w:pStyle w:val="FAC475D783A942AF96ED6EB1C2110B0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8C4BE90389749ED9FC3E91FA54B9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8D6E4F-A321-4C1C-AD32-D9DEF70CADCD}"/>
      </w:docPartPr>
      <w:docPartBody>
        <w:p w:rsidR="00A26759" w:rsidRDefault="00A26759">
          <w:pPr>
            <w:pStyle w:val="48C4BE90389749ED9FC3E91FA54B9BA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52B2DCD054A42CEBA0CCB1270639B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89CDA-6A87-4B44-B4B5-3FE5C3C263D2}"/>
      </w:docPartPr>
      <w:docPartBody>
        <w:p w:rsidR="00A26759" w:rsidRDefault="00A26759">
          <w:pPr>
            <w:pStyle w:val="052B2DCD054A42CEBA0CCB1270639B3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4BE88788C754A7EA6DEDA0567EA2A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CF9B7D-C2B8-44D2-9DB9-4F4C681BEF92}"/>
      </w:docPartPr>
      <w:docPartBody>
        <w:p w:rsidR="00A26759" w:rsidRDefault="00A26759">
          <w:pPr>
            <w:pStyle w:val="A4BE88788C754A7EA6DEDA0567EA2A7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D8367E9C7A549C5ACF0A6B9876903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197391-38CF-469F-9F9E-8C0DB2B829D7}"/>
      </w:docPartPr>
      <w:docPartBody>
        <w:p w:rsidR="00A26759" w:rsidRDefault="00A26759">
          <w:pPr>
            <w:pStyle w:val="ED8367E9C7A549C5ACF0A6B98769030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91D7BED975042A4962B8EC5C4030F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478564-3A71-4D2A-86EF-EF4E0AFF574C}"/>
      </w:docPartPr>
      <w:docPartBody>
        <w:p w:rsidR="00A26759" w:rsidRDefault="00A26759">
          <w:pPr>
            <w:pStyle w:val="891D7BED975042A4962B8EC5C4030FD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69F6A9435D943388DB1073C004DDD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DD1141-02A3-45EA-BFCE-A4082EAE3FF8}"/>
      </w:docPartPr>
      <w:docPartBody>
        <w:p w:rsidR="00A26759" w:rsidRDefault="00A26759">
          <w:pPr>
            <w:pStyle w:val="969F6A9435D943388DB1073C004DDDE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FD4253BF9A142D3B60F8CDDCC6448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745CA4-E880-4ECA-9D59-222439F231B9}"/>
      </w:docPartPr>
      <w:docPartBody>
        <w:p w:rsidR="00A26759" w:rsidRDefault="00A26759">
          <w:pPr>
            <w:pStyle w:val="4FD4253BF9A142D3B60F8CDDCC6448C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3616AB252864F9BB4E0D19B10187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FC2E49-3ABA-4998-BF5B-ADBA91E96615}"/>
      </w:docPartPr>
      <w:docPartBody>
        <w:p w:rsidR="00A26759" w:rsidRDefault="00A26759">
          <w:pPr>
            <w:pStyle w:val="F3616AB252864F9BB4E0D19B101871D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1212EB592A24C929DA2C3C4490ED3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D7A3C6-D64D-47D6-A1AB-E9F6D719E7EF}"/>
      </w:docPartPr>
      <w:docPartBody>
        <w:p w:rsidR="00A26759" w:rsidRDefault="00A26759">
          <w:pPr>
            <w:pStyle w:val="D1212EB592A24C929DA2C3C4490ED35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F32F7F0630941F0B357502860AC39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1BEC3-B69B-4E4A-A4CD-7D62C79120EA}"/>
      </w:docPartPr>
      <w:docPartBody>
        <w:p w:rsidR="00A26759" w:rsidRDefault="00A26759">
          <w:pPr>
            <w:pStyle w:val="5F32F7F0630941F0B357502860AC39A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B03072F219742459BA6241A53EAD3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2797C-C7B5-4B93-AAE4-0EF10CB99B8A}"/>
      </w:docPartPr>
      <w:docPartBody>
        <w:p w:rsidR="00A26759" w:rsidRDefault="00A26759">
          <w:pPr>
            <w:pStyle w:val="0B03072F219742459BA6241A53EAD34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49237B3A0A4468B896197720B745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C67AC8-3650-4D18-AE12-0C137ABD7FA7}"/>
      </w:docPartPr>
      <w:docPartBody>
        <w:p w:rsidR="00A26759" w:rsidRDefault="00A26759">
          <w:pPr>
            <w:pStyle w:val="F49237B3A0A4468B896197720B74564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F1AFDDFB34A4668A9591F7DCA9B1E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6115D6-E560-4ED7-8EE3-1504A10F4395}"/>
      </w:docPartPr>
      <w:docPartBody>
        <w:p w:rsidR="00A26759" w:rsidRDefault="00A26759">
          <w:pPr>
            <w:pStyle w:val="FF1AFDDFB34A4668A9591F7DCA9B1E85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0D3BDAF0BC840B990C8774532E60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85AE6-734D-428A-8203-C11397438AAF}"/>
      </w:docPartPr>
      <w:docPartBody>
        <w:p w:rsidR="00A26759" w:rsidRDefault="00A26759">
          <w:pPr>
            <w:pStyle w:val="C0D3BDAF0BC840B990C8774532E60DD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B8508D48BCF44F4936D52C1FC798A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7C04E1-A5BC-408F-8B42-2E888A06C89F}"/>
      </w:docPartPr>
      <w:docPartBody>
        <w:p w:rsidR="00A26759" w:rsidRDefault="00A26759">
          <w:pPr>
            <w:pStyle w:val="9B8508D48BCF44F4936D52C1FC798AA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4784EFFD7EA460593AF38FDC1513C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4EB67-C48D-4C9A-86DE-1630DE76292A}"/>
      </w:docPartPr>
      <w:docPartBody>
        <w:p w:rsidR="00A26759" w:rsidRDefault="00A26759">
          <w:pPr>
            <w:pStyle w:val="64784EFFD7EA460593AF38FDC1513C9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5835823C85C4D19B1EFFEBB866C48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F232EB-4DAC-43EB-A4EE-405457136328}"/>
      </w:docPartPr>
      <w:docPartBody>
        <w:p w:rsidR="00A26759" w:rsidRDefault="00A26759">
          <w:pPr>
            <w:pStyle w:val="E5835823C85C4D19B1EFFEBB866C482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FAB7CB688DA48B6B3DC6155CD7E1F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7DFC7E-A61F-407B-8641-E5DBF5ADF6C1}"/>
      </w:docPartPr>
      <w:docPartBody>
        <w:p w:rsidR="00A26759" w:rsidRDefault="00A26759">
          <w:pPr>
            <w:pStyle w:val="FFAB7CB688DA48B6B3DC6155CD7E1FF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FA1664E1686478199683B553EF9B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D2B1AB-BF39-4182-A7AF-1D47E43B81D7}"/>
      </w:docPartPr>
      <w:docPartBody>
        <w:p w:rsidR="00A26759" w:rsidRDefault="00A26759">
          <w:pPr>
            <w:pStyle w:val="2FA1664E1686478199683B553EF9B2F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5F8ADA7F9AA418089F8E96D0DDDE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99296C-9570-4BF1-BAE7-AECC71F12726}"/>
      </w:docPartPr>
      <w:docPartBody>
        <w:p w:rsidR="00A26759" w:rsidRDefault="00A26759">
          <w:pPr>
            <w:pStyle w:val="15F8ADA7F9AA418089F8E96D0DDDE31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997862CE5BB4699BF40943FD94DB4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4E40EE-7440-4874-935A-FFF3981802D4}"/>
      </w:docPartPr>
      <w:docPartBody>
        <w:p w:rsidR="00A26759" w:rsidRDefault="00A26759">
          <w:pPr>
            <w:pStyle w:val="2997862CE5BB4699BF40943FD94DB46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5B709C1A92540C593B57C8D6E4294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485F1-FC2E-4D06-AE00-81EE61B57332}"/>
      </w:docPartPr>
      <w:docPartBody>
        <w:p w:rsidR="00A26759" w:rsidRDefault="00A26759">
          <w:pPr>
            <w:pStyle w:val="75B709C1A92540C593B57C8D6E42947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7DE8F55EC6F4A1EBF925A88F896DE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10C542-9521-4A0D-92A0-FF87F8C0C906}"/>
      </w:docPartPr>
      <w:docPartBody>
        <w:p w:rsidR="00A26759" w:rsidRDefault="00A26759">
          <w:pPr>
            <w:pStyle w:val="37DE8F55EC6F4A1EBF925A88F896DE6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59A6C1775394B8BA6E6E47E95DC05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840D45-A285-4401-A5FB-B062B7056827}"/>
      </w:docPartPr>
      <w:docPartBody>
        <w:p w:rsidR="00A26759" w:rsidRDefault="00A26759">
          <w:pPr>
            <w:pStyle w:val="859A6C1775394B8BA6E6E47E95DC054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DA120C7968A4C8BAC4ACBE58FF92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0D793-795C-4CAE-A51A-D4286BFE0F60}"/>
      </w:docPartPr>
      <w:docPartBody>
        <w:p w:rsidR="00A26759" w:rsidRDefault="00A26759">
          <w:pPr>
            <w:pStyle w:val="6DA120C7968A4C8BAC4ACBE58FF92D3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50E58B9FA254B31B2F62FF08D2FB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ADF7B5-B2B0-4F3E-ADFB-677FDB40D1F4}"/>
      </w:docPartPr>
      <w:docPartBody>
        <w:p w:rsidR="00A26759" w:rsidRDefault="00A26759">
          <w:pPr>
            <w:pStyle w:val="350E58B9FA254B31B2F62FF08D2FBFB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B839A00B0874EDB8D4734B559436C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1BD015-EEB7-4868-A211-45BF9BC97C85}"/>
      </w:docPartPr>
      <w:docPartBody>
        <w:p w:rsidR="00A26759" w:rsidRDefault="00A26759">
          <w:pPr>
            <w:pStyle w:val="3B839A00B0874EDB8D4734B559436CF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9CD6D7DF7514FDB879A66C88E7041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21365A-2E38-4A2D-9231-6134DF600FDF}"/>
      </w:docPartPr>
      <w:docPartBody>
        <w:p w:rsidR="00A26759" w:rsidRDefault="00A26759">
          <w:pPr>
            <w:pStyle w:val="B9CD6D7DF7514FDB879A66C88E70415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474572EF9584170BC7290EA4D17FB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2089F0-66E3-4E3D-A113-0EC0A921351A}"/>
      </w:docPartPr>
      <w:docPartBody>
        <w:p w:rsidR="00A26759" w:rsidRDefault="00A26759">
          <w:pPr>
            <w:pStyle w:val="1474572EF9584170BC7290EA4D17FBD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E98755743594EFC879851C2F74E2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AC579D-E66E-442A-B882-7193E5E4ABAA}"/>
      </w:docPartPr>
      <w:docPartBody>
        <w:p w:rsidR="00A26759" w:rsidRDefault="00A26759">
          <w:pPr>
            <w:pStyle w:val="BE98755743594EFC879851C2F74E2C1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9436372D19B42A6B17ED8D4A2D08D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8C973-ED08-4018-A0FF-7EB49B300100}"/>
      </w:docPartPr>
      <w:docPartBody>
        <w:p w:rsidR="00A26759" w:rsidRDefault="00A26759">
          <w:pPr>
            <w:pStyle w:val="A9436372D19B42A6B17ED8D4A2D08D0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C2DD117746F41B4B15D92240D1993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DDA3B8-237B-4EEC-96BD-884325FA3DD7}"/>
      </w:docPartPr>
      <w:docPartBody>
        <w:p w:rsidR="00A26759" w:rsidRDefault="00A26759">
          <w:pPr>
            <w:pStyle w:val="BC2DD117746F41B4B15D92240D19930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8102E7403AA4911A534088E4A506B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E63F49-99A7-44DF-B38E-91EDEA455918}"/>
      </w:docPartPr>
      <w:docPartBody>
        <w:p w:rsidR="00A26759" w:rsidRDefault="00A26759">
          <w:pPr>
            <w:pStyle w:val="68102E7403AA4911A534088E4A506B7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4BD141594314358BB5D92852C3EA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CC3911-B313-426C-BA9C-9E091337D6D9}"/>
      </w:docPartPr>
      <w:docPartBody>
        <w:p w:rsidR="00A26759" w:rsidRDefault="00A26759">
          <w:pPr>
            <w:pStyle w:val="84BD141594314358BB5D92852C3EA78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7242654D9B94B8B9938101D8EE61A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CEDF8B-7C83-4309-9AA0-BE834EA2E038}"/>
      </w:docPartPr>
      <w:docPartBody>
        <w:p w:rsidR="00A26759" w:rsidRDefault="00A26759">
          <w:pPr>
            <w:pStyle w:val="97242654D9B94B8B9938101D8EE61A3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31CA952E3164DB99F6C316B027F1C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7A7A7C-8C50-40AC-B8C2-B518803634B6}"/>
      </w:docPartPr>
      <w:docPartBody>
        <w:p w:rsidR="00A26759" w:rsidRDefault="00A26759">
          <w:pPr>
            <w:pStyle w:val="F31CA952E3164DB99F6C316B027F1CF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2709A97A8E140E98E050A57FD5F5B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2BC1D0-A223-49E1-9C3D-AF81F3017B1C}"/>
      </w:docPartPr>
      <w:docPartBody>
        <w:p w:rsidR="00A26759" w:rsidRDefault="00A26759">
          <w:pPr>
            <w:pStyle w:val="D2709A97A8E140E98E050A57FD5F5BF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FC48F273F8C44018F2C51EACDFBB3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00512-A42F-4880-8C63-0DEBB297F495}"/>
      </w:docPartPr>
      <w:docPartBody>
        <w:p w:rsidR="00A26759" w:rsidRDefault="00A26759">
          <w:pPr>
            <w:pStyle w:val="7FC48F273F8C44018F2C51EACDFBB33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63C08D13CFB4253BDE3A20071875F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D4961C-1D30-400E-B07D-121F9AFDF98B}"/>
      </w:docPartPr>
      <w:docPartBody>
        <w:p w:rsidR="00A26759" w:rsidRDefault="00A26759">
          <w:pPr>
            <w:pStyle w:val="C63C08D13CFB4253BDE3A20071875F6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EBF4DFCD0294F67B48168F1EA5739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1706F9-317F-4F90-AB64-EDFCD34A3665}"/>
      </w:docPartPr>
      <w:docPartBody>
        <w:p w:rsidR="00A26759" w:rsidRDefault="00A26759">
          <w:pPr>
            <w:pStyle w:val="FEBF4DFCD0294F67B48168F1EA57396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9DEBA460D8345998403FB2E312A9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9D2DE-B8DC-4CF8-A8D3-F37B2E65060C}"/>
      </w:docPartPr>
      <w:docPartBody>
        <w:p w:rsidR="00A26759" w:rsidRDefault="00A26759">
          <w:pPr>
            <w:pStyle w:val="29DEBA460D8345998403FB2E312A94B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9367C0325F84C57AB8BD67BE0EE6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209C93-A5DB-4ECA-AE0C-53C04D298E35}"/>
      </w:docPartPr>
      <w:docPartBody>
        <w:p w:rsidR="00A26759" w:rsidRDefault="00A26759">
          <w:pPr>
            <w:pStyle w:val="F9367C0325F84C57AB8BD67BE0EE6E6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E76B160D5D0476BB93EDA2E6F636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438169-D702-436C-9F32-754C93791CC7}"/>
      </w:docPartPr>
      <w:docPartBody>
        <w:p w:rsidR="00A26759" w:rsidRDefault="00A26759">
          <w:pPr>
            <w:pStyle w:val="CE76B160D5D0476BB93EDA2E6F636DB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687C974EB3049B1A02EE630883DCA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677615-86AD-4198-BF88-5309046E6F48}"/>
      </w:docPartPr>
      <w:docPartBody>
        <w:p w:rsidR="00A26759" w:rsidRDefault="00A26759">
          <w:pPr>
            <w:pStyle w:val="B687C974EB3049B1A02EE630883DCA8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A3310550E8E40F3BD604EC1507B0E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084ED0-CECB-4483-9A18-1444AC7114C0}"/>
      </w:docPartPr>
      <w:docPartBody>
        <w:p w:rsidR="00A26759" w:rsidRDefault="00A26759">
          <w:pPr>
            <w:pStyle w:val="7A3310550E8E40F3BD604EC1507B0EA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5F8C0B0BA994ABC93E7920FE41BFA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01987D-EC73-4583-8180-7718EFFBFB32}"/>
      </w:docPartPr>
      <w:docPartBody>
        <w:p w:rsidR="00A26759" w:rsidRDefault="00A26759">
          <w:pPr>
            <w:pStyle w:val="85F8C0B0BA994ABC93E7920FE41BFAF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515D80A9F3843BF8D4EF8A6A78E10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69F516-32F1-4F28-9692-19FE6680E9A6}"/>
      </w:docPartPr>
      <w:docPartBody>
        <w:p w:rsidR="00A26759" w:rsidRDefault="00A26759">
          <w:pPr>
            <w:pStyle w:val="8515D80A9F3843BF8D4EF8A6A78E102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81609C4EA8A4BB091FD707FA553F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778507-44C8-4C4A-82C6-19C586DCAF59}"/>
      </w:docPartPr>
      <w:docPartBody>
        <w:p w:rsidR="00A26759" w:rsidRDefault="00A26759">
          <w:pPr>
            <w:pStyle w:val="481609C4EA8A4BB091FD707FA553FD6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C384EE253D6434392C9B8A347671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FA79BF-1A82-4F89-8FDA-227AB11C855F}"/>
      </w:docPartPr>
      <w:docPartBody>
        <w:p w:rsidR="00A26759" w:rsidRDefault="00A26759">
          <w:pPr>
            <w:pStyle w:val="3C384EE253D6434392C9B8A347671B3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11FE71A1B2B4927B22884C275EA03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FDA0AF-CB74-47AE-ABD5-BBC42F505D95}"/>
      </w:docPartPr>
      <w:docPartBody>
        <w:p w:rsidR="00A26759" w:rsidRDefault="00A26759">
          <w:pPr>
            <w:pStyle w:val="711FE71A1B2B4927B22884C275EA03B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15CD17700114F4CB74F7754BE9940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422C08-9BD8-4CE2-99A2-B04D80A38F3F}"/>
      </w:docPartPr>
      <w:docPartBody>
        <w:p w:rsidR="00A26759" w:rsidRDefault="00A26759">
          <w:pPr>
            <w:pStyle w:val="915CD17700114F4CB74F7754BE99409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48EB18F893640389B4FE1920C122A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AE1B4-AE54-40C8-8C23-DD992A89443C}"/>
      </w:docPartPr>
      <w:docPartBody>
        <w:p w:rsidR="00A26759" w:rsidRDefault="00A26759">
          <w:pPr>
            <w:pStyle w:val="348EB18F893640389B4FE1920C122AD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DA8597D35AB458184E1DFA8C249DD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7FDE6F-4C78-4E8A-ACC4-C80A02FF6D0A}"/>
      </w:docPartPr>
      <w:docPartBody>
        <w:p w:rsidR="00A26759" w:rsidRDefault="00A26759">
          <w:pPr>
            <w:pStyle w:val="4DA8597D35AB458184E1DFA8C249DDB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5908E7EC8B34EECADD3862A37C4DB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5D8E47-EC60-4E1E-AC6B-60FF9B032D18}"/>
      </w:docPartPr>
      <w:docPartBody>
        <w:p w:rsidR="00A26759" w:rsidRDefault="00A26759">
          <w:pPr>
            <w:pStyle w:val="45908E7EC8B34EECADD3862A37C4DB8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A8333A347424E41928B6C06E36585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5D5F60-382E-4C8D-BC93-E72879B07AB0}"/>
      </w:docPartPr>
      <w:docPartBody>
        <w:p w:rsidR="00A26759" w:rsidRDefault="00A26759">
          <w:pPr>
            <w:pStyle w:val="9A8333A347424E41928B6C06E365850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CC1C43594F94DCD8DE96B2A1276B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3B3EFF-043C-4C03-BA6E-9534250F213E}"/>
      </w:docPartPr>
      <w:docPartBody>
        <w:p w:rsidR="00A26759" w:rsidRDefault="00A26759">
          <w:pPr>
            <w:pStyle w:val="FCC1C43594F94DCD8DE96B2A1276B97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AAD00624D5549E2B49A49FA56008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3069F5-B773-4B68-882A-5C19BE4FD46A}"/>
      </w:docPartPr>
      <w:docPartBody>
        <w:p w:rsidR="00A26759" w:rsidRDefault="00A26759">
          <w:pPr>
            <w:pStyle w:val="DAAD00624D5549E2B49A49FA56008AA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F3700994FA841F183E16E7E3BA61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AE24AA-7D99-440F-A7A3-89B0D264E03C}"/>
      </w:docPartPr>
      <w:docPartBody>
        <w:p w:rsidR="00A26759" w:rsidRDefault="00A26759">
          <w:pPr>
            <w:pStyle w:val="3F3700994FA841F183E16E7E3BA615C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CC6FF1024B64480980400B5347289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2DB909-86C8-4D62-84B1-CC012FD4C3A2}"/>
      </w:docPartPr>
      <w:docPartBody>
        <w:p w:rsidR="00A26759" w:rsidRDefault="00A26759">
          <w:pPr>
            <w:pStyle w:val="0CC6FF1024B64480980400B53472898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576C7B9DA2B4AAFB4946107F8567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7315F8-E773-4114-B9E2-552280DB1474}"/>
      </w:docPartPr>
      <w:docPartBody>
        <w:p w:rsidR="00A26759" w:rsidRDefault="00A26759">
          <w:pPr>
            <w:pStyle w:val="5576C7B9DA2B4AAFB4946107F856754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39B8B31FA1E42F39F5B843FFCE4BF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2F4B1E-1BC1-464C-A0E3-25F04D7C6065}"/>
      </w:docPartPr>
      <w:docPartBody>
        <w:p w:rsidR="00A26759" w:rsidRDefault="00A26759">
          <w:pPr>
            <w:pStyle w:val="339B8B31FA1E42F39F5B843FFCE4BFB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8F7FFD5B935470F83E625167967A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8F4D40-415B-47A4-B781-860D3C98DDD8}"/>
      </w:docPartPr>
      <w:docPartBody>
        <w:p w:rsidR="00A26759" w:rsidRDefault="00A26759">
          <w:pPr>
            <w:pStyle w:val="E8F7FFD5B935470F83E625167967A1C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387DF10EF614DC29A45B23AF6BB65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4366BF-80FE-43B6-8B46-6B1EF8E7471D}"/>
      </w:docPartPr>
      <w:docPartBody>
        <w:p w:rsidR="00A26759" w:rsidRDefault="00A26759">
          <w:pPr>
            <w:pStyle w:val="0387DF10EF614DC29A45B23AF6BB65B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5C2C9203AAB475FB78E1FEC5C43D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1D9FEA-764F-4752-9995-4AA773D318E7}"/>
      </w:docPartPr>
      <w:docPartBody>
        <w:p w:rsidR="00A26759" w:rsidRDefault="00A26759">
          <w:pPr>
            <w:pStyle w:val="45C2C9203AAB475FB78E1FEC5C43D1C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298B5633237463AB0A60AE3ED5CFE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F113CB-B4CB-45D7-A253-1D8C677E8833}"/>
      </w:docPartPr>
      <w:docPartBody>
        <w:p w:rsidR="00A26759" w:rsidRDefault="00A26759">
          <w:pPr>
            <w:pStyle w:val="6298B5633237463AB0A60AE3ED5CFEF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EC71DBFA08D48579C15FD0E568FA9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957A22-DC68-4C3B-87BA-CF29EF319A01}"/>
      </w:docPartPr>
      <w:docPartBody>
        <w:p w:rsidR="00A26759" w:rsidRDefault="00A26759">
          <w:pPr>
            <w:pStyle w:val="0EC71DBFA08D48579C15FD0E568FA99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453F77B51234E5E85B77C6C339167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3B14C-66B2-4C6E-8FFB-49B1C9BC78E6}"/>
      </w:docPartPr>
      <w:docPartBody>
        <w:p w:rsidR="00A26759" w:rsidRDefault="00A26759">
          <w:pPr>
            <w:pStyle w:val="7453F77B51234E5E85B77C6C3391676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FD2F5DAFF214E3688F3FB7404FAB6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779490-F73D-4EF6-89CD-23246E699EF8}"/>
      </w:docPartPr>
      <w:docPartBody>
        <w:p w:rsidR="00A26759" w:rsidRDefault="00A26759">
          <w:pPr>
            <w:pStyle w:val="DFD2F5DAFF214E3688F3FB7404FAB62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F977600B4FA4595ABD83D542B7B6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2EF21C-36E8-47C1-B222-39396AB78A15}"/>
      </w:docPartPr>
      <w:docPartBody>
        <w:p w:rsidR="00A26759" w:rsidRDefault="00A26759">
          <w:pPr>
            <w:pStyle w:val="0F977600B4FA4595ABD83D542B7B624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A795A7D0E6046B396BA13980F5FDE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A0C7CA-CD22-445E-AAC2-513989C798A2}"/>
      </w:docPartPr>
      <w:docPartBody>
        <w:p w:rsidR="00A26759" w:rsidRDefault="00A26759">
          <w:pPr>
            <w:pStyle w:val="DA795A7D0E6046B396BA13980F5FDE2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8869A0BBB334249BC1B5CAA9E1043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935A89-D6B5-48B9-A645-F23AE504CDD9}"/>
      </w:docPartPr>
      <w:docPartBody>
        <w:p w:rsidR="00A26759" w:rsidRDefault="00A26759">
          <w:pPr>
            <w:pStyle w:val="28869A0BBB334249BC1B5CAA9E1043A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EEACAA0CD374DD5A8ACED9C610FF8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E278A-6032-465D-B148-D738516E3EDC}"/>
      </w:docPartPr>
      <w:docPartBody>
        <w:p w:rsidR="00A26759" w:rsidRDefault="00A26759">
          <w:pPr>
            <w:pStyle w:val="7EEACAA0CD374DD5A8ACED9C610FF8FB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2310C7FC1EB4CB8AAC2F5F34A1673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4F10AD-AFFB-4D64-80DA-DE5FB62EFF82}"/>
      </w:docPartPr>
      <w:docPartBody>
        <w:p w:rsidR="00A26759" w:rsidRDefault="00A26759">
          <w:pPr>
            <w:pStyle w:val="B2310C7FC1EB4CB8AAC2F5F34A1673A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D8D429460C34DEFB19C3C4D6D1B3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EBB573-5CDB-4A0C-82F3-1214AD55FC89}"/>
      </w:docPartPr>
      <w:docPartBody>
        <w:p w:rsidR="00A26759" w:rsidRDefault="00A26759">
          <w:pPr>
            <w:pStyle w:val="7D8D429460C34DEFB19C3C4D6D1B3B4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9400A7E3DEA46CE91ADD0CFD69464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6E931-174F-4D97-9BDC-3B8F144EB19F}"/>
      </w:docPartPr>
      <w:docPartBody>
        <w:p w:rsidR="00A26759" w:rsidRDefault="00A26759">
          <w:pPr>
            <w:pStyle w:val="99400A7E3DEA46CE91ADD0CFD69464A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5A2D2A35CB741118A5A49331A7F38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2EF5D9-FEF1-459D-BE5B-4E5741E7B576}"/>
      </w:docPartPr>
      <w:docPartBody>
        <w:p w:rsidR="00A26759" w:rsidRDefault="00A26759">
          <w:pPr>
            <w:pStyle w:val="15A2D2A35CB741118A5A49331A7F383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88BE144E79C4F71BF2BA5BDFFD161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665A80-7DA7-4F51-B1B3-7CEAEB3C7291}"/>
      </w:docPartPr>
      <w:docPartBody>
        <w:p w:rsidR="00A26759" w:rsidRDefault="00A26759">
          <w:pPr>
            <w:pStyle w:val="E88BE144E79C4F71BF2BA5BDFFD161C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7CB1253A50549188FEBA5A84EF46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6F94DE-60F2-4BFD-90B5-5AD89816663E}"/>
      </w:docPartPr>
      <w:docPartBody>
        <w:p w:rsidR="00A26759" w:rsidRDefault="00A26759">
          <w:pPr>
            <w:pStyle w:val="47CB1253A50549188FEBA5A84EF460D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80449AB16434213B5F1B4A4F6107D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76EB8-27B8-4990-9120-A0D021B52CE5}"/>
      </w:docPartPr>
      <w:docPartBody>
        <w:p w:rsidR="00A26759" w:rsidRDefault="00A26759">
          <w:pPr>
            <w:pStyle w:val="380449AB16434213B5F1B4A4F6107DE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D5D72A083DE4683962D25AD12EF6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2DA3FC-FB99-4DA6-A3BA-9D0054D15346}"/>
      </w:docPartPr>
      <w:docPartBody>
        <w:p w:rsidR="00A26759" w:rsidRDefault="00A26759">
          <w:pPr>
            <w:pStyle w:val="AD5D72A083DE4683962D25AD12EF6D8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F4F3BEE49224ECFB7E5EB4DF38697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2E4B75-2FEE-4C59-994E-65124942F1E6}"/>
      </w:docPartPr>
      <w:docPartBody>
        <w:p w:rsidR="00A26759" w:rsidRDefault="00A26759">
          <w:pPr>
            <w:pStyle w:val="5F4F3BEE49224ECFB7E5EB4DF38697F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9800279841D496DBD32CA72AE3641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0717EB-0E21-43ED-A5D4-956E3AC68F92}"/>
      </w:docPartPr>
      <w:docPartBody>
        <w:p w:rsidR="00A26759" w:rsidRDefault="00A26759">
          <w:pPr>
            <w:pStyle w:val="B9800279841D496DBD32CA72AE36414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EAF75688C104515B0A1A4BE9B6E1D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2BFE73-18E9-4195-8674-5E16E8C9B0AA}"/>
      </w:docPartPr>
      <w:docPartBody>
        <w:p w:rsidR="00A26759" w:rsidRDefault="00A26759">
          <w:pPr>
            <w:pStyle w:val="FEAF75688C104515B0A1A4BE9B6E1D7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381546D7EEA4A51861AA75CED0B3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17CC26-D78C-4700-9391-039C5BBB94EA}"/>
      </w:docPartPr>
      <w:docPartBody>
        <w:p w:rsidR="00A26759" w:rsidRDefault="00A26759">
          <w:pPr>
            <w:pStyle w:val="8381546D7EEA4A51861AA75CED0B36D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A413E553ED243D0B042E3F14655CF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573AE2-DCF2-42E3-975C-CA6159F61F78}"/>
      </w:docPartPr>
      <w:docPartBody>
        <w:p w:rsidR="00A26759" w:rsidRDefault="00A26759">
          <w:pPr>
            <w:pStyle w:val="0A413E553ED243D0B042E3F14655CFF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449AAE3046D4326AFCD492F5C41E3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5F9827-100D-4C41-8C67-5ACFF9664BD1}"/>
      </w:docPartPr>
      <w:docPartBody>
        <w:p w:rsidR="00A26759" w:rsidRDefault="00A26759">
          <w:pPr>
            <w:pStyle w:val="0449AAE3046D4326AFCD492F5C41E38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B8E10CEF2E2A4356BF873B33B37F26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6BA62A-B49B-4E6E-A15D-27960AB14E6E}"/>
      </w:docPartPr>
      <w:docPartBody>
        <w:p w:rsidR="00A26759" w:rsidRDefault="00A26759">
          <w:pPr>
            <w:pStyle w:val="B8E10CEF2E2A4356BF873B33B37F268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0791E669A914C05A9385B3ED7FD15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AB681-6CEF-4EF5-B7F9-6313D00400DC}"/>
      </w:docPartPr>
      <w:docPartBody>
        <w:p w:rsidR="00A26759" w:rsidRDefault="00A26759">
          <w:pPr>
            <w:pStyle w:val="40791E669A914C05A9385B3ED7FD15C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E239DFD469F45F08C06528584904B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9FC667-7875-4A7D-B719-F6A3F932FD63}"/>
      </w:docPartPr>
      <w:docPartBody>
        <w:p w:rsidR="00A26759" w:rsidRDefault="00A26759">
          <w:pPr>
            <w:pStyle w:val="6E239DFD469F45F08C06528584904B0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13A723882054EC189897444454350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02B42-EB62-486D-A520-477C0A6313C2}"/>
      </w:docPartPr>
      <w:docPartBody>
        <w:p w:rsidR="00A26759" w:rsidRDefault="00A26759">
          <w:pPr>
            <w:pStyle w:val="613A723882054EC189897444454350F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1B6630EEA3B47719158D2C7F3F33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FDB0FE-1A8F-42F1-B414-891F318F87C7}"/>
      </w:docPartPr>
      <w:docPartBody>
        <w:p w:rsidR="00A26759" w:rsidRDefault="00A26759">
          <w:pPr>
            <w:pStyle w:val="31B6630EEA3B47719158D2C7F3F3314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770C388F0C3C4A43BF1E6F235CFDA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E45D3C-155C-49F9-A332-2D35E751C95D}"/>
      </w:docPartPr>
      <w:docPartBody>
        <w:p w:rsidR="00A26759" w:rsidRDefault="00A26759">
          <w:pPr>
            <w:pStyle w:val="770C388F0C3C4A43BF1E6F235CFDAC1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C1927190F2A4A35AFBFA93E50318A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2DF1AB-843F-4C7E-B010-B37FDC227AE7}"/>
      </w:docPartPr>
      <w:docPartBody>
        <w:p w:rsidR="00A26759" w:rsidRDefault="00A26759">
          <w:pPr>
            <w:pStyle w:val="AC1927190F2A4A35AFBFA93E50318AE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B93D72C0A9C46C88C8E37937B4C63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431CCF-65EC-4CB5-83FF-D82B00B1DB42}"/>
      </w:docPartPr>
      <w:docPartBody>
        <w:p w:rsidR="00A26759" w:rsidRDefault="00A26759">
          <w:pPr>
            <w:pStyle w:val="4B93D72C0A9C46C88C8E37937B4C63A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23B1CF6E14E44EDAA2DA893F4662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305EC9-ECA0-4CBF-9C50-6A3220F59819}"/>
      </w:docPartPr>
      <w:docPartBody>
        <w:p w:rsidR="00A26759" w:rsidRDefault="00A26759">
          <w:pPr>
            <w:pStyle w:val="723B1CF6E14E44EDAA2DA893F46627A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0FFF69ABC2B442F95C83B38161A6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F6348-BFA1-4884-9811-286F98FF6CE5}"/>
      </w:docPartPr>
      <w:docPartBody>
        <w:p w:rsidR="00A26759" w:rsidRDefault="00A26759">
          <w:pPr>
            <w:pStyle w:val="90FFF69ABC2B442F95C83B38161A6C3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A7B127D966B4B97BC6CE9B874CA0C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3731EB-9507-4DEF-9B3B-80E3890D1418}"/>
      </w:docPartPr>
      <w:docPartBody>
        <w:p w:rsidR="00A26759" w:rsidRDefault="00A26759">
          <w:pPr>
            <w:pStyle w:val="FA7B127D966B4B97BC6CE9B874CA0CC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F622E505479473AAD9F604CF7B38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767ED5-26BF-4103-AD6E-3F35C0FC78FF}"/>
      </w:docPartPr>
      <w:docPartBody>
        <w:p w:rsidR="00A26759" w:rsidRDefault="00A26759">
          <w:pPr>
            <w:pStyle w:val="CF622E505479473AAD9F604CF7B381F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814911B13E746CABA123AA5AE35F9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5087DB-F143-4D41-8B54-DB8F6110177C}"/>
      </w:docPartPr>
      <w:docPartBody>
        <w:p w:rsidR="00A26759" w:rsidRDefault="00A26759">
          <w:pPr>
            <w:pStyle w:val="8814911B13E746CABA123AA5AE35F99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21037B362154F398FBE8CBDC6DCDF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5E01E9-0145-4A22-9337-AB339B9ABE87}"/>
      </w:docPartPr>
      <w:docPartBody>
        <w:p w:rsidR="00A26759" w:rsidRDefault="00A26759">
          <w:pPr>
            <w:pStyle w:val="021037B362154F398FBE8CBDC6DCDF9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A52CB43B40944FC97CD13846854A4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1E8EC-71F8-45AD-A795-A8CD54D0144A}"/>
      </w:docPartPr>
      <w:docPartBody>
        <w:p w:rsidR="00A26759" w:rsidRDefault="00A26759">
          <w:pPr>
            <w:pStyle w:val="FA52CB43B40944FC97CD13846854A42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C836AC4EB48452E8E0A6188A268E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682B85-7559-4E98-9138-29A85488C1AC}"/>
      </w:docPartPr>
      <w:docPartBody>
        <w:p w:rsidR="00A26759" w:rsidRDefault="00A26759">
          <w:pPr>
            <w:pStyle w:val="CC836AC4EB48452E8E0A6188A268E3A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6B00BF830CD470A9E94BA3F6A579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339700-16C5-4141-90B7-9A9665F2811C}"/>
      </w:docPartPr>
      <w:docPartBody>
        <w:p w:rsidR="00A26759" w:rsidRDefault="00A26759">
          <w:pPr>
            <w:pStyle w:val="66B00BF830CD470A9E94BA3F6A57992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BF296EBD20843C89FEDE65BB33C7D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9C2814-1FAB-4F77-9D37-458925A94F52}"/>
      </w:docPartPr>
      <w:docPartBody>
        <w:p w:rsidR="00A26759" w:rsidRDefault="00A26759">
          <w:pPr>
            <w:pStyle w:val="3BF296EBD20843C89FEDE65BB33C7DB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96FBD9488F54AFAA3FA85149CC4D3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9CA366-7072-411D-947B-D52A596358FF}"/>
      </w:docPartPr>
      <w:docPartBody>
        <w:p w:rsidR="00A26759" w:rsidRDefault="00A26759">
          <w:pPr>
            <w:pStyle w:val="096FBD9488F54AFAA3FA85149CC4D33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14AF8A28FF340C8B9E28780EDAEF0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D7B666-6350-4F45-B803-3992D765689B}"/>
      </w:docPartPr>
      <w:docPartBody>
        <w:p w:rsidR="00A26759" w:rsidRDefault="00A26759">
          <w:pPr>
            <w:pStyle w:val="C14AF8A28FF340C8B9E28780EDAEF0B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CF26D588F6540FC9FA753E91DCA0B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C557BE-7BB5-4FF3-B7B3-12263C334786}"/>
      </w:docPartPr>
      <w:docPartBody>
        <w:p w:rsidR="00A26759" w:rsidRDefault="00A26759">
          <w:pPr>
            <w:pStyle w:val="ECF26D588F6540FC9FA753E91DCA0B1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613842EAE5424668A115A823473EA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4F8F80-3402-4ACF-B45C-CE36C877E3FF}"/>
      </w:docPartPr>
      <w:docPartBody>
        <w:p w:rsidR="00A26759" w:rsidRDefault="00A26759">
          <w:pPr>
            <w:pStyle w:val="613842EAE5424668A115A823473EA0C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B47185979C74776BA90CB21B675C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08ABC-8AF2-4885-86F8-A93A7047C5B8}"/>
      </w:docPartPr>
      <w:docPartBody>
        <w:p w:rsidR="00A26759" w:rsidRDefault="00A26759">
          <w:pPr>
            <w:pStyle w:val="1B47185979C74776BA90CB21B675C1B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857AADDE6A04753BBFAECDD16D4A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6DB857-6D2F-4AF9-9096-23FEB0E7804A}"/>
      </w:docPartPr>
      <w:docPartBody>
        <w:p w:rsidR="00A26759" w:rsidRDefault="00A26759">
          <w:pPr>
            <w:pStyle w:val="3857AADDE6A04753BBFAECDD16D4A05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297C89E866B4043B945AAF85AEEC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22A031-F104-4810-8C48-2B22AB946345}"/>
      </w:docPartPr>
      <w:docPartBody>
        <w:p w:rsidR="00A26759" w:rsidRDefault="00A26759">
          <w:pPr>
            <w:pStyle w:val="4297C89E866B4043B945AAF85AEECDD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CA892D4F9C14D0CBF31AE850A3047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C61379-F2A3-4C33-B9F7-5AF3664C305A}"/>
      </w:docPartPr>
      <w:docPartBody>
        <w:p w:rsidR="00A26759" w:rsidRDefault="00A26759">
          <w:pPr>
            <w:pStyle w:val="3CA892D4F9C14D0CBF31AE850A30472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F621743AF1744099801ADB5DDDCC0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32E71B-55F5-432A-B80D-013C17F07C8D}"/>
      </w:docPartPr>
      <w:docPartBody>
        <w:p w:rsidR="00A26759" w:rsidRDefault="00A26759">
          <w:pPr>
            <w:pStyle w:val="0F621743AF1744099801ADB5DDDCC0F3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903A74D6D704696A081E1E0F2B6C8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41596F-E92D-4065-A124-CF1DFB22B589}"/>
      </w:docPartPr>
      <w:docPartBody>
        <w:p w:rsidR="00A26759" w:rsidRDefault="00A26759">
          <w:pPr>
            <w:pStyle w:val="8903A74D6D704696A081E1E0F2B6C8B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B9FB4C5C9464F44AFF0038C0DF432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EAC3C-5EC1-4874-B611-5D08128951D9}"/>
      </w:docPartPr>
      <w:docPartBody>
        <w:p w:rsidR="00A26759" w:rsidRDefault="00A26759">
          <w:pPr>
            <w:pStyle w:val="BB9FB4C5C9464F44AFF0038C0DF432A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7469772847F4E36A9563DE2E8230C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E40CEF-A797-43CA-87CE-62681C73F3CC}"/>
      </w:docPartPr>
      <w:docPartBody>
        <w:p w:rsidR="00A26759" w:rsidRDefault="00A26759">
          <w:pPr>
            <w:pStyle w:val="67469772847F4E36A9563DE2E8230C0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51552B74F9242FD9668270460BFF8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D98C05-4536-470C-AF44-E3C28722A0DC}"/>
      </w:docPartPr>
      <w:docPartBody>
        <w:p w:rsidR="00A26759" w:rsidRDefault="00A26759">
          <w:pPr>
            <w:pStyle w:val="E51552B74F9242FD9668270460BFF8F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9F2E2800FA6491F8C50BA97421E19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C13D32-4F14-490D-AEC1-C65A7953C3F4}"/>
      </w:docPartPr>
      <w:docPartBody>
        <w:p w:rsidR="00A26759" w:rsidRDefault="00A26759">
          <w:pPr>
            <w:pStyle w:val="F9F2E2800FA6491F8C50BA97421E195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AAE4ABEC9F94D3A823605C8D5BDDF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CEF2EF-0A75-4E30-9583-6F1DE54F84AA}"/>
      </w:docPartPr>
      <w:docPartBody>
        <w:p w:rsidR="00A26759" w:rsidRDefault="00A26759">
          <w:pPr>
            <w:pStyle w:val="EAAE4ABEC9F94D3A823605C8D5BDDF4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5A6BF28EF0C4D28BEEF31198F5E8E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305244-20CC-46A4-85AD-F41E5D130140}"/>
      </w:docPartPr>
      <w:docPartBody>
        <w:p w:rsidR="00A26759" w:rsidRDefault="00A26759">
          <w:pPr>
            <w:pStyle w:val="05A6BF28EF0C4D28BEEF31198F5E8E6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791C3F022344556A121369E0B9823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94C444-80B6-473E-ADD8-6EAE1599603C}"/>
      </w:docPartPr>
      <w:docPartBody>
        <w:p w:rsidR="00A26759" w:rsidRDefault="00A26759">
          <w:pPr>
            <w:pStyle w:val="9791C3F022344556A121369E0B9823C7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AFA109BBF554B088945A9A3FE0E19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85F9A5-0C11-483E-AD0C-6B8EA585EA1E}"/>
      </w:docPartPr>
      <w:docPartBody>
        <w:p w:rsidR="00A26759" w:rsidRDefault="00A26759">
          <w:pPr>
            <w:pStyle w:val="BAFA109BBF554B088945A9A3FE0E191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2D9CE5F86DA4C629CFB71516CFAC9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635014-5CD7-4F58-B525-4548685DBC0C}"/>
      </w:docPartPr>
      <w:docPartBody>
        <w:p w:rsidR="00A26759" w:rsidRDefault="00A26759">
          <w:pPr>
            <w:pStyle w:val="D2D9CE5F86DA4C629CFB71516CFAC9C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909481FDC1A4100BB381E012CA7F2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4E5FF-3377-4CE4-8C59-9E90517AEB43}"/>
      </w:docPartPr>
      <w:docPartBody>
        <w:p w:rsidR="00A26759" w:rsidRDefault="00A26759">
          <w:pPr>
            <w:pStyle w:val="C909481FDC1A4100BB381E012CA7F2E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75CB18C89744C1284CECB594D477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F78DD-7EB4-4D9A-86DA-E9B2ACE237E9}"/>
      </w:docPartPr>
      <w:docPartBody>
        <w:p w:rsidR="00A26759" w:rsidRDefault="00A26759">
          <w:pPr>
            <w:pStyle w:val="575CB18C89744C1284CECB594D477B4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9741702F15E478C985AAE2E5ABC3D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974D0A-8E26-4449-A4BD-7CD79163B5AE}"/>
      </w:docPartPr>
      <w:docPartBody>
        <w:p w:rsidR="00A26759" w:rsidRDefault="00A26759">
          <w:pPr>
            <w:pStyle w:val="F9741702F15E478C985AAE2E5ABC3D3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8248E75DAC044ADA2842415B8956F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D831E-CE5E-411C-914E-E30D7462AE31}"/>
      </w:docPartPr>
      <w:docPartBody>
        <w:p w:rsidR="00A26759" w:rsidRDefault="00A26759">
          <w:pPr>
            <w:pStyle w:val="88248E75DAC044ADA2842415B8956FD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E9984D0EEEC4BB0B69ED613BDFFA8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8C2CF8-1DA7-48DC-A9FE-563FC1FCE2A9}"/>
      </w:docPartPr>
      <w:docPartBody>
        <w:p w:rsidR="00A26759" w:rsidRDefault="00A26759">
          <w:pPr>
            <w:pStyle w:val="5E9984D0EEEC4BB0B69ED613BDFFA83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1D941932D384AB4B64E5813113E73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4D4A1-C62A-4BB5-8189-DD3374D627D3}"/>
      </w:docPartPr>
      <w:docPartBody>
        <w:p w:rsidR="00A26759" w:rsidRDefault="00A26759">
          <w:pPr>
            <w:pStyle w:val="01D941932D384AB4B64E5813113E7369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EEA2BA3CC8C4DA7B32F17EE16D0C9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1C71C8-BEDC-4F0B-A7C5-7432A3AECB48}"/>
      </w:docPartPr>
      <w:docPartBody>
        <w:p w:rsidR="00A26759" w:rsidRDefault="00A26759">
          <w:pPr>
            <w:pStyle w:val="CEEA2BA3CC8C4DA7B32F17EE16D0C98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77FFA4E944E4F13802AAEF12E946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AF47CB-1C0C-4275-B9CA-A6F4AAA795D6}"/>
      </w:docPartPr>
      <w:docPartBody>
        <w:p w:rsidR="00A26759" w:rsidRDefault="00A26759">
          <w:pPr>
            <w:pStyle w:val="177FFA4E944E4F13802AAEF12E94637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C30EA1711154D8FACFA6277705D2D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F84E4F-9E55-47EB-8FFC-83C96AD3F356}"/>
      </w:docPartPr>
      <w:docPartBody>
        <w:p w:rsidR="00A26759" w:rsidRDefault="00A26759">
          <w:pPr>
            <w:pStyle w:val="DC30EA1711154D8FACFA6277705D2D9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1AE92FD64004EE4993C7A198D7BD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44C83-305D-4224-9868-2F5F97F54E0E}"/>
      </w:docPartPr>
      <w:docPartBody>
        <w:p w:rsidR="00A26759" w:rsidRDefault="00A26759">
          <w:pPr>
            <w:pStyle w:val="41AE92FD64004EE4993C7A198D7BDFC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7D8CC879FF4441B8467457674A7F0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370055-ABCD-4536-A698-27A6459D6895}"/>
      </w:docPartPr>
      <w:docPartBody>
        <w:p w:rsidR="00A26759" w:rsidRDefault="00A26759">
          <w:pPr>
            <w:pStyle w:val="A7D8CC879FF4441B8467457674A7F06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855AD42F8F94362A2A7972B0F5F78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43C3A-4A6C-4B2C-B9E4-5D83D4D8CD36}"/>
      </w:docPartPr>
      <w:docPartBody>
        <w:p w:rsidR="00A26759" w:rsidRDefault="00A26759">
          <w:pPr>
            <w:pStyle w:val="0855AD42F8F94362A2A7972B0F5F78C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58C6F5530F848D2B59F607B6B334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E61249-2ACE-4F35-B036-9A67FD08BCD5}"/>
      </w:docPartPr>
      <w:docPartBody>
        <w:p w:rsidR="00A26759" w:rsidRDefault="00A26759">
          <w:pPr>
            <w:pStyle w:val="A58C6F5530F848D2B59F607B6B33495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5841B2061B24F8DA79B034931F5EB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6F3B32-C673-40AA-9BC3-1DD1998DBEF3}"/>
      </w:docPartPr>
      <w:docPartBody>
        <w:p w:rsidR="00A26759" w:rsidRDefault="00A26759">
          <w:pPr>
            <w:pStyle w:val="55841B2061B24F8DA79B034931F5EBB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448DD528A204BF79452F4C3423502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93177-06D6-4587-9CDF-FC15695357AC}"/>
      </w:docPartPr>
      <w:docPartBody>
        <w:p w:rsidR="00A26759" w:rsidRDefault="00A26759">
          <w:pPr>
            <w:pStyle w:val="7448DD528A204BF79452F4C34235023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68C7AC3E5FC4140BD3CA79FC4018A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0E05DF-DCC1-4773-9F3C-C2A2FC45A4C1}"/>
      </w:docPartPr>
      <w:docPartBody>
        <w:p w:rsidR="00A26759" w:rsidRDefault="00A26759">
          <w:pPr>
            <w:pStyle w:val="868C7AC3E5FC4140BD3CA79FC4018AE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703FDFC88E614209A75171B70E88A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7EF6A7-AE85-4B0B-9A49-7341B913FDF2}"/>
      </w:docPartPr>
      <w:docPartBody>
        <w:p w:rsidR="00A26759" w:rsidRDefault="00A26759">
          <w:pPr>
            <w:pStyle w:val="703FDFC88E614209A75171B70E88AAA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B64E1375F9E4ACD9D1F1FBF31ED5C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674D9B-2080-45EB-8EF3-84D2787DD875}"/>
      </w:docPartPr>
      <w:docPartBody>
        <w:p w:rsidR="00A26759" w:rsidRDefault="00A26759">
          <w:pPr>
            <w:pStyle w:val="AB64E1375F9E4ACD9D1F1FBF31ED5C7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B33BB4162FA40ED91C8A95278B412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5B973E-8CC3-42F9-86B1-F1229C96D2C8}"/>
      </w:docPartPr>
      <w:docPartBody>
        <w:p w:rsidR="00A26759" w:rsidRDefault="00A26759">
          <w:pPr>
            <w:pStyle w:val="DB33BB4162FA40ED91C8A95278B4120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E5788E7952242F3ABB5CB3BB7AE80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A0918-D736-4845-A608-A6D3FA675BF1}"/>
      </w:docPartPr>
      <w:docPartBody>
        <w:p w:rsidR="00A26759" w:rsidRDefault="00A26759">
          <w:pPr>
            <w:pStyle w:val="1E5788E7952242F3ABB5CB3BB7AE801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43B75220C354E7388B73978D8266F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074EF4-8E00-4590-9315-45C4EAB753FB}"/>
      </w:docPartPr>
      <w:docPartBody>
        <w:p w:rsidR="00A26759" w:rsidRDefault="00A26759">
          <w:pPr>
            <w:pStyle w:val="A43B75220C354E7388B73978D8266F9A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2AFA4368271442F90EE995D7D6EE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526AD3-C84F-4244-B06B-DED11B9A3883}"/>
      </w:docPartPr>
      <w:docPartBody>
        <w:p w:rsidR="00A26759" w:rsidRDefault="00A26759">
          <w:pPr>
            <w:pStyle w:val="52AFA4368271442F90EE995D7D6EE7C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723643CC194442A9C7D632C65BCDF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3CFA99-52E8-46C5-ACCA-B0857D714400}"/>
      </w:docPartPr>
      <w:docPartBody>
        <w:p w:rsidR="00A26759" w:rsidRDefault="00A26759">
          <w:pPr>
            <w:pStyle w:val="0723643CC194442A9C7D632C65BCDF9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5EAA5A906BD4AF4986AF07E74B41D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68A70-BC01-4BA4-B0B5-3317D23CE578}"/>
      </w:docPartPr>
      <w:docPartBody>
        <w:p w:rsidR="00A26759" w:rsidRDefault="00A26759">
          <w:pPr>
            <w:pStyle w:val="95EAA5A906BD4AF4986AF07E74B41D1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63CCEED5CEB42F7AD4887624BCA5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9085A2-7848-4732-BCF7-37868E1062E1}"/>
      </w:docPartPr>
      <w:docPartBody>
        <w:p w:rsidR="00A26759" w:rsidRDefault="00A26759">
          <w:pPr>
            <w:pStyle w:val="463CCEED5CEB42F7AD4887624BCA502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3508D625D4244F0ADF8EF5397EAB4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1D08B7-CE6B-472D-9E5E-8DDE120D5843}"/>
      </w:docPartPr>
      <w:docPartBody>
        <w:p w:rsidR="00A26759" w:rsidRDefault="00A26759">
          <w:pPr>
            <w:pStyle w:val="83508D625D4244F0ADF8EF5397EAB4E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C93A27970474C519CD2B22701F77B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94B4A-3C08-4FA0-B470-9B81D72B53A8}"/>
      </w:docPartPr>
      <w:docPartBody>
        <w:p w:rsidR="00A26759" w:rsidRDefault="00A26759">
          <w:pPr>
            <w:pStyle w:val="AC93A27970474C519CD2B22701F77B6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ED17BC6CE4C41539AE699A13EE362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11C272-03B7-4807-AC98-D857D83B8EDA}"/>
      </w:docPartPr>
      <w:docPartBody>
        <w:p w:rsidR="00A26759" w:rsidRDefault="00A26759">
          <w:pPr>
            <w:pStyle w:val="EED17BC6CE4C41539AE699A13EE362C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E358A535E8246538380E3B8BD661B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C3E48-CCEC-4D9E-BADA-0F21CFFE3097}"/>
      </w:docPartPr>
      <w:docPartBody>
        <w:p w:rsidR="00A26759" w:rsidRDefault="00A26759">
          <w:pPr>
            <w:pStyle w:val="EE358A535E8246538380E3B8BD661BC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ACF69A6C4E547F9B4BEB7A9B22464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5C2601-9254-44A7-934C-171B6E641A58}"/>
      </w:docPartPr>
      <w:docPartBody>
        <w:p w:rsidR="00A26759" w:rsidRDefault="00A26759">
          <w:pPr>
            <w:pStyle w:val="3ACF69A6C4E547F9B4BEB7A9B22464A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09C9C23317443CC9EB40AF10F537D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C57B88-E31A-4F56-A484-BD1E6A6D94DD}"/>
      </w:docPartPr>
      <w:docPartBody>
        <w:p w:rsidR="00A26759" w:rsidRDefault="00A26759">
          <w:pPr>
            <w:pStyle w:val="109C9C23317443CC9EB40AF10F537D3A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431808CD23B40EA9AEE33585D9056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FE0FC6-A9BF-4A6B-B464-B75F5D37EDB6}"/>
      </w:docPartPr>
      <w:docPartBody>
        <w:p w:rsidR="00A26759" w:rsidRDefault="00A26759">
          <w:pPr>
            <w:pStyle w:val="9431808CD23B40EA9AEE33585D9056E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403545C22364DE48CA048DAAB0083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E3E7CA-470B-4826-BC12-DB06D56C8797}"/>
      </w:docPartPr>
      <w:docPartBody>
        <w:p w:rsidR="00A26759" w:rsidRDefault="00A26759">
          <w:pPr>
            <w:pStyle w:val="A403545C22364DE48CA048DAAB0083E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7D39C6A85184FBBBD31325DAD719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E24A3-B614-4F23-8327-71E837552164}"/>
      </w:docPartPr>
      <w:docPartBody>
        <w:p w:rsidR="00A26759" w:rsidRDefault="00A26759">
          <w:pPr>
            <w:pStyle w:val="17D39C6A85184FBBBD31325DAD7190E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7BF996E774E438AA45D20CD50D3B9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A00419-11BD-446E-B22B-0BD91546E73E}"/>
      </w:docPartPr>
      <w:docPartBody>
        <w:p w:rsidR="00A26759" w:rsidRDefault="00A26759">
          <w:pPr>
            <w:pStyle w:val="B7BF996E774E438AA45D20CD50D3B94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7FF633CCCC34EADA301A98A7728B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804ED0-52C5-49C2-8031-704493C42FDA}"/>
      </w:docPartPr>
      <w:docPartBody>
        <w:p w:rsidR="00A26759" w:rsidRDefault="00A26759">
          <w:pPr>
            <w:pStyle w:val="E7FF633CCCC34EADA301A98A7728B35E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6EC9647B67E043C78ABCD132C6EEF6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608B1E-42A8-4873-8C5A-4806BCAF854C}"/>
      </w:docPartPr>
      <w:docPartBody>
        <w:p w:rsidR="00A26759" w:rsidRDefault="00A26759">
          <w:pPr>
            <w:pStyle w:val="6EC9647B67E043C78ABCD132C6EEF6D6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EDFC0BFBB90C46928216B6043E7A3A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A89388-A9F5-448F-8E3E-050AADB781EE}"/>
      </w:docPartPr>
      <w:docPartBody>
        <w:p w:rsidR="00A26759" w:rsidRDefault="00A26759">
          <w:pPr>
            <w:pStyle w:val="EDFC0BFBB90C46928216B6043E7A3A3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40F70FF015F42EF937042392CDD9A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FBC731-4104-484B-85F4-D8FE0590856D}"/>
      </w:docPartPr>
      <w:docPartBody>
        <w:p w:rsidR="00A26759" w:rsidRDefault="00A26759">
          <w:pPr>
            <w:pStyle w:val="840F70FF015F42EF937042392CDD9A2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FE48E292B0349C58C639C8F8175A5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5C152D-4FB0-4DBB-9CC7-4E4F1FCA04FC}"/>
      </w:docPartPr>
      <w:docPartBody>
        <w:p w:rsidR="00A26759" w:rsidRDefault="00A26759">
          <w:pPr>
            <w:pStyle w:val="4FE48E292B0349C58C639C8F8175A566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D242FD14C754D4AB84B73A07BF328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7F52D9-9820-4A17-B3A5-28E2F3DDD1A1}"/>
      </w:docPartPr>
      <w:docPartBody>
        <w:p w:rsidR="00A26759" w:rsidRDefault="00A26759">
          <w:pPr>
            <w:pStyle w:val="0D242FD14C754D4AB84B73A07BF3281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F3D03595D4D45ECB76818BC6A600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7D6827-2E13-4886-81D4-4F7A8B081132}"/>
      </w:docPartPr>
      <w:docPartBody>
        <w:p w:rsidR="00A26759" w:rsidRDefault="00A26759">
          <w:pPr>
            <w:pStyle w:val="CF3D03595D4D45ECB76818BC6A6004D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E9E186D05B048D98FF95DB8197E03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6B97EF-D46A-419C-95AE-1093F517CCD7}"/>
      </w:docPartPr>
      <w:docPartBody>
        <w:p w:rsidR="00A26759" w:rsidRDefault="00A26759">
          <w:pPr>
            <w:pStyle w:val="8E9E186D05B048D98FF95DB8197E03E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A21068340CC4F0E9A82BD7E7BE06D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6548D5-81DA-4053-9AE3-B97F6424B10C}"/>
      </w:docPartPr>
      <w:docPartBody>
        <w:p w:rsidR="00A26759" w:rsidRDefault="00A26759">
          <w:pPr>
            <w:pStyle w:val="DA21068340CC4F0E9A82BD7E7BE06D8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2A6A4472F0D04766A1DCD3475025F4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753F28-A4D9-4700-AA1A-F9B7F5ACDAF3}"/>
      </w:docPartPr>
      <w:docPartBody>
        <w:p w:rsidR="00A26759" w:rsidRDefault="00A26759">
          <w:pPr>
            <w:pStyle w:val="2A6A4472F0D04766A1DCD3475025F4B0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C2A6B3071194CB7A03790B6CF8333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203725-DEEB-4D55-A2AA-6E0651DCCBBD}"/>
      </w:docPartPr>
      <w:docPartBody>
        <w:p w:rsidR="00A26759" w:rsidRDefault="00A26759">
          <w:pPr>
            <w:pStyle w:val="8C2A6B3071194CB7A03790B6CF83333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C77691B3D024D6693C36F5CB759F7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2318C5-0A1F-41CC-89AC-EDFBCD6947D7}"/>
      </w:docPartPr>
      <w:docPartBody>
        <w:p w:rsidR="00A26759" w:rsidRDefault="00A26759">
          <w:pPr>
            <w:pStyle w:val="3C77691B3D024D6693C36F5CB759F79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2F50EC0CD1246DE978D560E0EC540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46AF73-25B2-41F3-ADD7-C5368823E9C5}"/>
      </w:docPartPr>
      <w:docPartBody>
        <w:p w:rsidR="00A26759" w:rsidRDefault="00A26759">
          <w:pPr>
            <w:pStyle w:val="32F50EC0CD1246DE978D560E0EC540A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0A92C17C6624B2FBC3CD89E1C6122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D36918-CD4C-4915-A7CE-A80C6C8611A1}"/>
      </w:docPartPr>
      <w:docPartBody>
        <w:p w:rsidR="00A26759" w:rsidRDefault="00A26759">
          <w:pPr>
            <w:pStyle w:val="50A92C17C6624B2FBC3CD89E1C6122A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1568102864042B2B9A69B689A6715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27FE82-AB21-4B8D-A3CD-3C0500AFD9BA}"/>
      </w:docPartPr>
      <w:docPartBody>
        <w:p w:rsidR="00A26759" w:rsidRDefault="00A26759">
          <w:pPr>
            <w:pStyle w:val="31568102864042B2B9A69B689A6715E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1EBE30CC9D534B36B52F1966018112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EEBD1D-5B80-4D4C-9F68-939F2F0664AB}"/>
      </w:docPartPr>
      <w:docPartBody>
        <w:p w:rsidR="00A26759" w:rsidRDefault="00A26759">
          <w:pPr>
            <w:pStyle w:val="1EBE30CC9D534B36B52F19660181124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52F64B871A048F7952BA66954E575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15BC4D-6E91-40E9-B628-499F18FDBDD7}"/>
      </w:docPartPr>
      <w:docPartBody>
        <w:p w:rsidR="00A26759" w:rsidRDefault="00A26759">
          <w:pPr>
            <w:pStyle w:val="852F64B871A048F7952BA66954E575D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91C069BD55D9494394C84C60A1F42C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2026A-F654-4870-8B51-07E1977B0D7A}"/>
      </w:docPartPr>
      <w:docPartBody>
        <w:p w:rsidR="00A26759" w:rsidRDefault="00A26759">
          <w:pPr>
            <w:pStyle w:val="91C069BD55D9494394C84C60A1F42CE1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A860DFA00C13488099D8FD0FE9F1D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DBE896-8EEF-4C91-9B9B-D04D6B1717EA}"/>
      </w:docPartPr>
      <w:docPartBody>
        <w:p w:rsidR="00A26759" w:rsidRDefault="00A26759">
          <w:pPr>
            <w:pStyle w:val="A860DFA00C13488099D8FD0FE9F1D44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34033E54C9B42208F482AFF1D3640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9BAD4E-3C2D-4DF8-A9E1-0C16A35C5856}"/>
      </w:docPartPr>
      <w:docPartBody>
        <w:p w:rsidR="00A26759" w:rsidRDefault="00A26759">
          <w:pPr>
            <w:pStyle w:val="F34033E54C9B42208F482AFF1D36401C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5605E31C0EF54A628D22073DB333C1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543CE8-87E9-4E6B-8AF5-C52FB9E58E71}"/>
      </w:docPartPr>
      <w:docPartBody>
        <w:p w:rsidR="00A26759" w:rsidRDefault="00A26759">
          <w:pPr>
            <w:pStyle w:val="5605E31C0EF54A628D22073DB333C1F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2FB2813AA4145D5921D6168375883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2841D-4260-47A7-88AF-BB1E80A1A0F0}"/>
      </w:docPartPr>
      <w:docPartBody>
        <w:p w:rsidR="00A26759" w:rsidRDefault="00A26759">
          <w:pPr>
            <w:pStyle w:val="A2FB2813AA4145D5921D6168375883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49641833C9C6424B98BBF5FA530C77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F464B-9A49-4DD7-A341-0F86056CE072}"/>
      </w:docPartPr>
      <w:docPartBody>
        <w:p w:rsidR="00A26759" w:rsidRDefault="00A26759">
          <w:pPr>
            <w:pStyle w:val="49641833C9C6424B98BBF5FA530C77C2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459FAC4E0F2A4FFBB2423CAF1E2EC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55A36F-7DA2-4196-B4B1-255C1BB01A73}"/>
      </w:docPartPr>
      <w:docPartBody>
        <w:p w:rsidR="00A26759" w:rsidRDefault="00A26759">
          <w:pPr>
            <w:pStyle w:val="459FAC4E0F2A4FFBB2423CAF1E2EC924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95860B4E2B1408E94766972F9F02E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966E9E-E395-49B7-9D55-2E526323F946}"/>
      </w:docPartPr>
      <w:docPartBody>
        <w:p w:rsidR="00A26759" w:rsidRDefault="00A26759">
          <w:pPr>
            <w:pStyle w:val="895860B4E2B1408E94766972F9F02EF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D849752F395B4BB9B1319190B56C5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45F98B-06B8-4206-B95E-9B766613AFE4}"/>
      </w:docPartPr>
      <w:docPartBody>
        <w:p w:rsidR="00A26759" w:rsidRDefault="00A26759">
          <w:pPr>
            <w:pStyle w:val="D849752F395B4BB9B1319190B56C516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72326FE637A4CBBB33DA798491EFA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498267-4D73-4EF7-8ACF-EB37E863AA04}"/>
      </w:docPartPr>
      <w:docPartBody>
        <w:p w:rsidR="00A26759" w:rsidRDefault="00A26759">
          <w:pPr>
            <w:pStyle w:val="F72326FE637A4CBBB33DA798491EFA6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8CA355D50CA54EF68F27F4575039A1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DAD2A-8E86-4D00-A052-B0B7AE123817}"/>
      </w:docPartPr>
      <w:docPartBody>
        <w:p w:rsidR="00A26759" w:rsidRDefault="00A26759">
          <w:pPr>
            <w:pStyle w:val="8CA355D50CA54EF68F27F4575039A122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D10F642C86974962AD602DF0982B50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B63B47-7C8C-44C5-8210-23C38637B6BA}"/>
      </w:docPartPr>
      <w:docPartBody>
        <w:p w:rsidR="00A26759" w:rsidRDefault="00A26759">
          <w:pPr>
            <w:pStyle w:val="D10F642C86974962AD602DF0982B5034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C60FDE6FC4942F9AC1393ED21EDDB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82C9A-64A6-4309-869F-2FD0560A35FA}"/>
      </w:docPartPr>
      <w:docPartBody>
        <w:p w:rsidR="00A26759" w:rsidRDefault="00A26759">
          <w:pPr>
            <w:pStyle w:val="3C60FDE6FC4942F9AC1393ED21EDDB27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A268758948E47A6B6B527979C4AD8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DCC4ED-8913-4583-B0E0-D656B9F2E78A}"/>
      </w:docPartPr>
      <w:docPartBody>
        <w:p w:rsidR="00A26759" w:rsidRDefault="00A26759">
          <w:pPr>
            <w:pStyle w:val="CA268758948E47A6B6B527979C4AD81C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4CA9F8DD8A5474EA771EFC7168107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302174-C476-497A-8EFD-87B17347C573}"/>
      </w:docPartPr>
      <w:docPartBody>
        <w:p w:rsidR="00A26759" w:rsidRDefault="00A26759">
          <w:pPr>
            <w:pStyle w:val="A4CA9F8DD8A5474EA771EFC7168107D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061432A1B0F54DBA8D6FA54DD1668C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AFE2C5-C356-447A-9884-C5EDEE803E41}"/>
      </w:docPartPr>
      <w:docPartBody>
        <w:p w:rsidR="00A26759" w:rsidRDefault="00A26759">
          <w:pPr>
            <w:pStyle w:val="061432A1B0F54DBA8D6FA54DD1668C2E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8B551C833C5F4158A8FF52201E9D97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9E83C-BA63-42CB-ADF6-C5C64F8BCD92}"/>
      </w:docPartPr>
      <w:docPartBody>
        <w:p w:rsidR="00A26759" w:rsidRDefault="00A26759">
          <w:pPr>
            <w:pStyle w:val="8B551C833C5F4158A8FF52201E9D97F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9F419AD3DDC4594B29B8BE3B63AAE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189B9E-D4A0-42C4-A25E-222E8A7F2956}"/>
      </w:docPartPr>
      <w:docPartBody>
        <w:p w:rsidR="00A26759" w:rsidRDefault="00A26759">
          <w:pPr>
            <w:pStyle w:val="29F419AD3DDC4594B29B8BE3B63AAEDD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CCC60FE0E0554806B8D683596C96B4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DC4ECB-013D-42AC-B1C5-4065A667438F}"/>
      </w:docPartPr>
      <w:docPartBody>
        <w:p w:rsidR="00A26759" w:rsidRDefault="00A26759">
          <w:pPr>
            <w:pStyle w:val="CCC60FE0E0554806B8D683596C96B45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09FA1B684984D06AFC9D1EA205CA5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302839-E16C-429D-9AC7-21F6A3B0977D}"/>
      </w:docPartPr>
      <w:docPartBody>
        <w:p w:rsidR="00A26759" w:rsidRDefault="00A26759">
          <w:pPr>
            <w:pStyle w:val="F09FA1B684984D06AFC9D1EA205CA5B9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3A18E8378326440B9250934DF4D669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56018D-ECD9-4EFC-B7CF-5DCF898842B7}"/>
      </w:docPartPr>
      <w:docPartBody>
        <w:p w:rsidR="00A26759" w:rsidRDefault="00A26759">
          <w:pPr>
            <w:pStyle w:val="3A18E8378326440B9250934DF4D66973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C40A17B408240CA84978281A9456A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1D245-8696-434E-B5C8-54727652B84C}"/>
      </w:docPartPr>
      <w:docPartBody>
        <w:p w:rsidR="00A26759" w:rsidRDefault="00A26759">
          <w:pPr>
            <w:pStyle w:val="1C40A17B408240CA84978281A9456A88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098E1D3C02744C1C926C401C6A287E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077F10-9307-4F96-A762-C8C7FDDE9219}"/>
      </w:docPartPr>
      <w:docPartBody>
        <w:p w:rsidR="00A26759" w:rsidRDefault="00A26759">
          <w:pPr>
            <w:pStyle w:val="098E1D3C02744C1C926C401C6A287E78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7785FCA156D4453A6F86EFB64A95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C4BD02-BB64-4699-896B-E4F3FAF66667}"/>
      </w:docPartPr>
      <w:docPartBody>
        <w:p w:rsidR="00A26759" w:rsidRDefault="00A26759">
          <w:pPr>
            <w:pStyle w:val="37785FCA156D4453A6F86EFB64A9538F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9AB062322314580AE5B1AAD1A4A9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9D6EC1-B452-4344-B0F8-B23D51C9AD80}"/>
      </w:docPartPr>
      <w:docPartBody>
        <w:p w:rsidR="00A26759" w:rsidRDefault="00A26759">
          <w:pPr>
            <w:pStyle w:val="E9AB062322314580AE5B1AAD1A4A96C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D74DB2B552D4088890D3DC0065B7C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C65328-1823-4E76-A3C8-0D8FD42E110D}"/>
      </w:docPartPr>
      <w:docPartBody>
        <w:p w:rsidR="00A26759" w:rsidRDefault="00A26759">
          <w:pPr>
            <w:pStyle w:val="BD74DB2B552D4088890D3DC0065B7C20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E8D2D4FFC7974981B07143DAE702C6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D17073-40A2-4700-B6D3-60E9214D4DA6}"/>
      </w:docPartPr>
      <w:docPartBody>
        <w:p w:rsidR="00A26759" w:rsidRDefault="00A26759">
          <w:pPr>
            <w:pStyle w:val="E8D2D4FFC7974981B07143DAE702C6F5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3433BF72C4D84DC788028A8F61A088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4C517-F1E5-44B8-A80C-8D1007A532B6}"/>
      </w:docPartPr>
      <w:docPartBody>
        <w:p w:rsidR="00A26759" w:rsidRDefault="00A26759">
          <w:pPr>
            <w:pStyle w:val="3433BF72C4D84DC788028A8F61A0886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FD6157EB64934C1D864D534A1562FD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D86C9-2885-4EDC-A0FB-D156E4B57B01}"/>
      </w:docPartPr>
      <w:docPartBody>
        <w:p w:rsidR="00A26759" w:rsidRDefault="00A26759">
          <w:pPr>
            <w:pStyle w:val="FD6157EB64934C1D864D534A1562FDAF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FFCCC095EEBD4C98ADCED126F99939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33E6D2-AEAA-449F-9CC3-1A70F03DE510}"/>
      </w:docPartPr>
      <w:docPartBody>
        <w:p w:rsidR="00A26759" w:rsidRDefault="00A26759">
          <w:pPr>
            <w:pStyle w:val="FFCCC095EEBD4C98ADCED126F99939D1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2AE68AB025184B559FEB32CB5A86F4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4D51F6-8EF8-4799-AFAC-243167704621}"/>
      </w:docPartPr>
      <w:docPartBody>
        <w:p w:rsidR="00A26759" w:rsidRDefault="00A26759">
          <w:pPr>
            <w:pStyle w:val="2AE68AB025184B559FEB32CB5A86F46B"/>
          </w:pP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Klicken Sie hier, um ein Datum einz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u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g</w:t>
          </w:r>
          <w:r>
            <w:rPr>
              <w:rStyle w:val="Platzhaltertext"/>
              <w:rFonts w:ascii="Arial" w:hAnsi="Arial" w:cs="Arial"/>
              <w:sz w:val="16"/>
              <w:szCs w:val="16"/>
            </w:rPr>
            <w:t>e</w:t>
          </w:r>
          <w:r w:rsidRPr="00461C13">
            <w:rPr>
              <w:rStyle w:val="Platzhaltertext"/>
              <w:rFonts w:ascii="Arial" w:hAnsi="Arial" w:cs="Arial"/>
              <w:color w:val="auto"/>
              <w:sz w:val="16"/>
              <w:szCs w:val="16"/>
            </w:rPr>
            <w:t>ben.</w:t>
          </w:r>
        </w:p>
      </w:docPartBody>
    </w:docPart>
    <w:docPart>
      <w:docPartPr>
        <w:name w:val="919E670B957B49D593AB5A7E79BD2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D43DAA-7D6B-494A-B103-15A3D4482DFF}"/>
      </w:docPartPr>
      <w:docPartBody>
        <w:p w:rsidR="00A26759" w:rsidRDefault="00A26759">
          <w:pPr>
            <w:pStyle w:val="919E670B957B49D593AB5A7E79BD2DED"/>
          </w:pPr>
          <w:r w:rsidRPr="00461C13">
            <w:rPr>
              <w:rFonts w:ascii="Arial" w:eastAsia="Calibri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759"/>
    <w:rsid w:val="00A2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 01.2 Routineüberprüfung RDG.dotx</Template>
  <TotalTime>0</TotalTime>
  <Pages>11</Pages>
  <Words>4228</Words>
  <Characters>26642</Characters>
  <Application>Microsoft Office Word</Application>
  <DocSecurity>0</DocSecurity>
  <Lines>222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30809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2002-03-24T12:07:00Z</cp:lastPrinted>
  <dcterms:created xsi:type="dcterms:W3CDTF">2020-11-18T08:15:00Z</dcterms:created>
  <dcterms:modified xsi:type="dcterms:W3CDTF">2020-11-18T08:15:00Z</dcterms:modified>
  <cp:category>Praxisablauf</cp:category>
</cp:coreProperties>
</file>