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027D2" w:rsidP="00271781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 xml:space="preserve">Dokumentation des Ansatzes der Lösung für </w:t>
                </w:r>
                <w:r w:rsidR="00A20497">
                  <w:rPr>
                    <w:rFonts w:ascii="Arial" w:hAnsi="Arial"/>
                    <w:szCs w:val="24"/>
                  </w:rPr>
                  <w:t xml:space="preserve">die </w:t>
                </w:r>
                <w:r w:rsidR="00271781">
                  <w:rPr>
                    <w:rFonts w:ascii="Arial" w:hAnsi="Arial"/>
                    <w:szCs w:val="24"/>
                  </w:rPr>
                  <w:t>manuelle Reinigung und Desinfektion ggf. auch im Ultraschallbad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A20497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A20497">
        <w:rPr>
          <w:rFonts w:ascii="Arial" w:hAnsi="Arial" w:cs="Arial"/>
          <w:b/>
          <w:sz w:val="20"/>
        </w:rPr>
        <w:t>Ansetzdokumentation für die Desinfektionswanne der Abform</w:t>
      </w:r>
      <w:r>
        <w:rPr>
          <w:rFonts w:ascii="Arial" w:hAnsi="Arial" w:cs="Arial"/>
          <w:b/>
          <w:sz w:val="20"/>
        </w:rPr>
        <w:t>ungen</w:t>
      </w:r>
      <w:r w:rsidR="00DC7BBF" w:rsidRPr="00DC7BBF">
        <w:rPr>
          <w:rFonts w:ascii="Arial" w:hAnsi="Arial" w:cs="Arial"/>
          <w:b/>
          <w:sz w:val="20"/>
        </w:rPr>
        <w:t>:</w:t>
      </w:r>
    </w:p>
    <w:p w:rsidR="00A20497" w:rsidRDefault="00A20497" w:rsidP="00A56F68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cs="Arial"/>
        </w:rPr>
      </w:pPr>
      <w:r>
        <w:rPr>
          <w:rFonts w:ascii="Arial" w:hAnsi="Arial"/>
          <w:sz w:val="20"/>
        </w:rPr>
        <w:t>Desinfektionslösung</w:t>
      </w:r>
      <w:r w:rsidRPr="00D57DD8">
        <w:rPr>
          <w:rFonts w:ascii="Arial" w:hAnsi="Arial"/>
          <w:sz w:val="20"/>
        </w:rPr>
        <w:t>:</w:t>
      </w:r>
      <w:r w:rsidRPr="00D57DD8">
        <w:rPr>
          <w:rFonts w:ascii="Arial" w:hAnsi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Material"/>
          <w:tag w:val="Material"/>
          <w:id w:val="-2094312230"/>
          <w:placeholder>
            <w:docPart w:val="9013C8146B69405A8C2A170F5F97D703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Mittel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/>
          <w:sz w:val="20"/>
        </w:rPr>
        <w:t>Konzentration</w:t>
      </w:r>
      <w:r w:rsidRPr="00841A9A">
        <w:rPr>
          <w:rFonts w:ascii="Arial" w:hAnsi="Arial"/>
          <w:sz w:val="20"/>
        </w:rPr>
        <w:t xml:space="preserve">: </w:t>
      </w:r>
      <w:sdt>
        <w:sdtPr>
          <w:rPr>
            <w:rFonts w:cs="Arial"/>
          </w:rPr>
          <w:alias w:val="Konzentration"/>
          <w:tag w:val="Konzentration"/>
          <w:id w:val="1375046058"/>
          <w:placeholder>
            <w:docPart w:val="C3F735DA4E2842488DDCBEB4B075AAFA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Konz.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</w:p>
    <w:p w:rsidR="00A20497" w:rsidRPr="00EB36AB" w:rsidRDefault="00A20497" w:rsidP="00A20497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ascii="Arial" w:hAnsi="Arial"/>
          <w:sz w:val="20"/>
        </w:rPr>
      </w:pPr>
      <w:r w:rsidRPr="00EB36AB">
        <w:rPr>
          <w:rFonts w:ascii="Arial" w:hAnsi="Arial"/>
          <w:sz w:val="20"/>
        </w:rPr>
        <w:t>Einwirkzeit: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sdt>
        <w:sdtPr>
          <w:rPr>
            <w:rFonts w:cs="Arial"/>
          </w:rPr>
          <w:alias w:val="Einwirkzeit"/>
          <w:tag w:val="Einwirkzeit"/>
          <w:id w:val="-397511359"/>
          <w:placeholder>
            <w:docPart w:val="B8B9D49DCA0C4E05B7EB8E0C5C89C6CD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Arial" w:hAnsi="Arial"/>
          <w:sz w:val="20"/>
        </w:rPr>
        <w:t>Standzeit</w:t>
      </w:r>
      <w:r w:rsidRPr="00EB36AB">
        <w:rPr>
          <w:rFonts w:ascii="Arial" w:hAnsi="Arial"/>
          <w:sz w:val="20"/>
        </w:rPr>
        <w:t xml:space="preserve">: </w:t>
      </w:r>
      <w:sdt>
        <w:sdtPr>
          <w:rPr>
            <w:rFonts w:ascii="Arial" w:hAnsi="Arial"/>
            <w:sz w:val="20"/>
          </w:rPr>
          <w:alias w:val="Standzeit"/>
          <w:tag w:val="Standzeit"/>
          <w:id w:val="-1724049566"/>
          <w:placeholder>
            <w:docPart w:val="AC9A58E05AEA4B39BFE21743D166F80F"/>
          </w:placeholder>
        </w:sdtPr>
        <w:sdtEndPr/>
        <w:sdtContent>
          <w:r w:rsidRPr="00EB36AB">
            <w:rPr>
              <w:rFonts w:ascii="Arial" w:hAnsi="Arial"/>
              <w:sz w:val="20"/>
            </w:rPr>
            <w:t>Standzeit eingeben</w:t>
          </w:r>
        </w:sdtContent>
      </w:sdt>
      <w:r w:rsidR="00271781">
        <w:rPr>
          <w:rFonts w:ascii="Arial" w:hAnsi="Arial"/>
          <w:sz w:val="20"/>
        </w:rPr>
        <w:tab/>
      </w:r>
      <w:r w:rsidR="00271781">
        <w:rPr>
          <w:rFonts w:ascii="Arial" w:hAnsi="Arial"/>
          <w:sz w:val="20"/>
        </w:rPr>
        <w:tab/>
      </w:r>
      <w:r w:rsidR="00271781">
        <w:rPr>
          <w:rFonts w:ascii="Arial" w:hAnsi="Arial"/>
          <w:sz w:val="20"/>
        </w:rPr>
        <w:tab/>
        <w:t xml:space="preserve">Temperatur Ultraschallbad: </w:t>
      </w:r>
      <w:r w:rsidR="00271781" w:rsidRPr="00EB36AB">
        <w:rPr>
          <w:rFonts w:ascii="Arial" w:hAnsi="Arial"/>
          <w:sz w:val="20"/>
        </w:rPr>
        <w:t xml:space="preserve">: </w:t>
      </w:r>
      <w:sdt>
        <w:sdtPr>
          <w:rPr>
            <w:rFonts w:ascii="Arial" w:hAnsi="Arial"/>
            <w:sz w:val="20"/>
          </w:rPr>
          <w:alias w:val="Standzeit"/>
          <w:tag w:val="Standzeit"/>
          <w:id w:val="-1874688626"/>
          <w:placeholder>
            <w:docPart w:val="D5FA35BFFFFE423297D3B152D4F43F74"/>
          </w:placeholder>
        </w:sdtPr>
        <w:sdtEndPr/>
        <w:sdtContent>
          <w:r w:rsidR="00271781">
            <w:rPr>
              <w:rFonts w:ascii="Arial" w:hAnsi="Arial"/>
              <w:sz w:val="20"/>
            </w:rPr>
            <w:t>max. Temperatur eintragen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850"/>
        <w:gridCol w:w="1850"/>
        <w:gridCol w:w="2144"/>
        <w:gridCol w:w="2143"/>
        <w:gridCol w:w="5825"/>
      </w:tblGrid>
      <w:tr w:rsidR="00271781" w:rsidRPr="00461C13" w:rsidTr="00271781">
        <w:trPr>
          <w:tblHeader/>
        </w:trPr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Pr="00461C13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Chargennummer</w:t>
            </w: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Haltbarkeitsdatum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Ggf. Temperaturkontrolle</w:t>
            </w:r>
          </w:p>
          <w:p w:rsidR="00271781" w:rsidRPr="00461C13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Ultraschallbad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Pr="00461C13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0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271781" w:rsidRPr="00461C13" w:rsidRDefault="00271781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4B18B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473597709"/>
            <w:placeholder>
              <w:docPart w:val="3BC126FB9CF04F9AA3E7DE561065954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85130778"/>
            <w:placeholder>
              <w:docPart w:val="AACC348AB2EE49108E98FD6B16DF25EE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708334338"/>
            <w:placeholder>
              <w:docPart w:val="810DAA62055C45F287E7E31807881B0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5821165"/>
            <w:placeholder>
              <w:docPart w:val="A5B6E9C477394EA6BCED19AC72944D5F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428771925"/>
            <w:placeholder>
              <w:docPart w:val="D22F6D9BA5F7416790B26B8855AD68C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98289039"/>
            <w:placeholder>
              <w:docPart w:val="F07071B4C8B24F68AC31A5374BA5D8B1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59499994"/>
            <w:placeholder>
              <w:docPart w:val="BDB354775A1B4DD4A15DD85F90D5A17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50938779"/>
            <w:placeholder>
              <w:docPart w:val="B13E7DF6FDB142789A99A26864FF1D2B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773989916"/>
            <w:placeholder>
              <w:docPart w:val="1D1978A6CAD14E29BFF6F35E87B91A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65624184"/>
            <w:placeholder>
              <w:docPart w:val="10B4EAC07A4848C1AAF1A5997F6C11CC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5068094"/>
            <w:placeholder>
              <w:docPart w:val="A47BCB6F467B4D94A64D2CC371067C9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83076406"/>
            <w:placeholder>
              <w:docPart w:val="F7D7338BC6B7485C855E3CBBEE5754F7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497208"/>
            <w:placeholder>
              <w:docPart w:val="2F6173F61CFD43598BD5917767AEF50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75436101"/>
            <w:placeholder>
              <w:docPart w:val="696D35378C7B4C779DD46B4965CC1A78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5216180"/>
            <w:placeholder>
              <w:docPart w:val="587C0C68570548C5AAD0C0763F64BC7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3763512"/>
            <w:placeholder>
              <w:docPart w:val="B2B6F3F9045047E7B1BE72C7BF8A5790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541019800"/>
            <w:placeholder>
              <w:docPart w:val="01447274CC9B406D92B0857EB4D0777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1665182"/>
            <w:placeholder>
              <w:docPart w:val="3F21BBBE1D8043C1A6F733E0B7F09273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991286961"/>
            <w:placeholder>
              <w:docPart w:val="D611AEF1BCD749FB884658C2BAA4D6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62491925"/>
            <w:placeholder>
              <w:docPart w:val="B6EB2044B982400EB5197C68B015920B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bookmarkStart w:id="0" w:name="_GoBack"/>
        <w:bookmarkEnd w:id="0"/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4792596"/>
            <w:placeholder>
              <w:docPart w:val="56BBB9C921B643F69751CF05CA94151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9591208"/>
            <w:placeholder>
              <w:docPart w:val="42D959B71A094160912DBB37BF616D1E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0848034"/>
            <w:placeholder>
              <w:docPart w:val="9B0F2163BFC34EB5949B1C1F1F988DF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2747979"/>
            <w:placeholder>
              <w:docPart w:val="8C5624CE8CE44E5B843C6BA5F84FA16A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3914297"/>
            <w:placeholder>
              <w:docPart w:val="BEE10D0B172F463484879EF6626771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99479346"/>
            <w:placeholder>
              <w:docPart w:val="7E77C6584E9A447AAEAB15D6978102B7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92848497"/>
            <w:placeholder>
              <w:docPart w:val="38086C447C6B40D7A29F16B516C3CF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89451681"/>
            <w:placeholder>
              <w:docPart w:val="EE86EFC814214F45BDB47E276F614D6D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376820190"/>
            <w:placeholder>
              <w:docPart w:val="718641B1DB2949DBA1DAD85DAFE31E1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46689706"/>
            <w:placeholder>
              <w:docPart w:val="BA4511FC384342B181EF64200A620B36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5591358"/>
            <w:placeholder>
              <w:docPart w:val="A4C72D85DC6A4EBF9282D9F83153CE9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09630853"/>
            <w:placeholder>
              <w:docPart w:val="E1CD371EA84841AC8420E6976C7A0E2E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40946814"/>
            <w:placeholder>
              <w:docPart w:val="17B48392052B456BBBC1B121CA6A188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6644544"/>
            <w:placeholder>
              <w:docPart w:val="855B8FD3F27E40FBA0222B671FD31140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1230714"/>
            <w:placeholder>
              <w:docPart w:val="FFDAE055F25F4071BF8EE722F121BE6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21118496"/>
            <w:placeholder>
              <w:docPart w:val="988D32D743BB47E5BD3E1BE705A38FE5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3271964"/>
            <w:placeholder>
              <w:docPart w:val="AAF9C78058284541ADFF56E1A69F835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95992617"/>
            <w:placeholder>
              <w:docPart w:val="CCED3D5E8E6B4CC7AB0609EF97D63700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16292892"/>
            <w:placeholder>
              <w:docPart w:val="6464270585BD47AD9CD274ACF055AEE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01388563"/>
            <w:placeholder>
              <w:docPart w:val="FFCFC047765B4EFD85F331735017CAC7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5856315"/>
            <w:placeholder>
              <w:docPart w:val="5F85E7E3B45049E49B738590D198AAD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30852834"/>
            <w:placeholder>
              <w:docPart w:val="5F6EAC4A48904D54B3BDE4324533DE65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0522435"/>
            <w:placeholder>
              <w:docPart w:val="24833262EF11470B9FD63FD81663DCF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73374355"/>
            <w:placeholder>
              <w:docPart w:val="7A59764E769C44E8AC1033900FB63168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271781" w:rsidRPr="00461C13" w:rsidTr="00271781">
        <w:tc>
          <w:tcPr>
            <w:tcW w:w="250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12" w:space="0" w:color="auto"/>
            </w:tcBorders>
          </w:tcPr>
          <w:p w:rsidR="00271781" w:rsidRPr="00461C13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auto"/>
            </w:tcBorders>
          </w:tcPr>
          <w:p w:rsidR="00271781" w:rsidRDefault="00271781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57609631"/>
            <w:placeholder>
              <w:docPart w:val="4D1F3A757ABF47AA987315F247B16E0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37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4047244"/>
            <w:placeholder>
              <w:docPart w:val="5E99A7D894F64AD9BD33CD7D5202CCE7"/>
            </w:placeholder>
            <w:showingPlcHdr/>
          </w:sdtPr>
          <w:sdtEndPr/>
          <w:sdtContent>
            <w:tc>
              <w:tcPr>
                <w:tcW w:w="2003" w:type="pct"/>
                <w:tcBorders>
                  <w:top w:val="single" w:sz="12" w:space="0" w:color="auto"/>
                </w:tcBorders>
                <w:shd w:val="clear" w:color="auto" w:fill="auto"/>
              </w:tcPr>
              <w:p w:rsidR="00271781" w:rsidRPr="00461C13" w:rsidRDefault="00271781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20497">
            <w:rPr>
              <w:rFonts w:ascii="Arial" w:hAnsi="Arial" w:cs="Arial"/>
              <w:noProof/>
              <w:sz w:val="16"/>
              <w:szCs w:val="16"/>
            </w:rPr>
            <w:t>FB_01-9_Dokumentation_Ansatz_Desinfektionsloesung_Abformungen.docx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256DA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B4841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256DAD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256DA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256DAD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11F27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271781">
            <w:rPr>
              <w:rFonts w:ascii="Arial" w:hAnsi="Arial"/>
              <w:noProof/>
            </w:rPr>
            <w:t>FB_01-10_Dokumentation_Ansatz_Desinfektionsloesung.docx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256DA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6785C2C8" wp14:editId="118E5531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074911C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87C29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027D2"/>
    <w:rsid w:val="0025444D"/>
    <w:rsid w:val="00256DAD"/>
    <w:rsid w:val="00264D99"/>
    <w:rsid w:val="002702F8"/>
    <w:rsid w:val="00271781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86524"/>
    <w:rsid w:val="00992A3D"/>
    <w:rsid w:val="009933F4"/>
    <w:rsid w:val="00996E3F"/>
    <w:rsid w:val="00A17983"/>
    <w:rsid w:val="00A20497"/>
    <w:rsid w:val="00A22C85"/>
    <w:rsid w:val="00A23A85"/>
    <w:rsid w:val="00A42D89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4200F"/>
    <w:rsid w:val="00C910D6"/>
    <w:rsid w:val="00CF1E5B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B4841"/>
    <w:rsid w:val="00EF392B"/>
    <w:rsid w:val="00EF5081"/>
    <w:rsid w:val="00F872E9"/>
    <w:rsid w:val="00F979BB"/>
    <w:rsid w:val="00FB5677"/>
    <w:rsid w:val="00F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604EDC25-CA06-494A-B146-80D9873C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013C8146B69405A8C2A170F5F97D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AAE0E-F78E-4EEE-95B6-A8A8354CEFD3}"/>
      </w:docPartPr>
      <w:docPartBody>
        <w:p w:rsidR="00BD1469" w:rsidRDefault="0027318E" w:rsidP="0027318E">
          <w:pPr>
            <w:pStyle w:val="9013C8146B69405A8C2A170F5F97D703"/>
          </w:pPr>
          <w:r>
            <w:rPr>
              <w:rStyle w:val="Platzhaltertext"/>
              <w:rFonts w:ascii="Arial" w:hAnsi="Arial" w:cs="Arial"/>
              <w:sz w:val="20"/>
            </w:rPr>
            <w:t>Mittel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C3F735DA4E2842488DDCBEB4B075A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24AFF-0242-4D14-B315-D2F9C43A07D5}"/>
      </w:docPartPr>
      <w:docPartBody>
        <w:p w:rsidR="00BD1469" w:rsidRDefault="0027318E" w:rsidP="0027318E">
          <w:pPr>
            <w:pStyle w:val="C3F735DA4E2842488DDCBEB4B075AAFA"/>
          </w:pPr>
          <w:r>
            <w:rPr>
              <w:rStyle w:val="Platzhaltertext"/>
              <w:rFonts w:ascii="Arial" w:hAnsi="Arial" w:cs="Arial"/>
              <w:sz w:val="20"/>
            </w:rPr>
            <w:t>Konz.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B8B9D49DCA0C4E05B7EB8E0C5C89C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47CE5-B1D9-4767-BC65-D64D567CA075}"/>
      </w:docPartPr>
      <w:docPartBody>
        <w:p w:rsidR="00BD1469" w:rsidRDefault="0027318E" w:rsidP="0027318E">
          <w:pPr>
            <w:pStyle w:val="B8B9D49DCA0C4E05B7EB8E0C5C89C6CD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AC9A58E05AEA4B39BFE21743D166F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85185-2A69-4BCE-A12D-7D9770BD2702}"/>
      </w:docPartPr>
      <w:docPartBody>
        <w:p w:rsidR="00BD1469" w:rsidRDefault="0027318E" w:rsidP="0027318E">
          <w:pPr>
            <w:pStyle w:val="AC9A58E05AEA4B39BFE21743D166F80F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D5FA35BFFFFE423297D3B152D4F43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CEC45-6CF1-41B6-84B0-F750481E19E7}"/>
      </w:docPartPr>
      <w:docPartBody>
        <w:p w:rsidR="00BD1469" w:rsidRDefault="0027318E" w:rsidP="0027318E">
          <w:pPr>
            <w:pStyle w:val="D5FA35BFFFFE423297D3B152D4F43F74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3BC126FB9CF04F9AA3E7DE56106595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A9D5A1-42B3-47FB-AE90-F96EC2472A30}"/>
      </w:docPartPr>
      <w:docPartBody>
        <w:p w:rsidR="00BD1469" w:rsidRDefault="0027318E" w:rsidP="0027318E">
          <w:pPr>
            <w:pStyle w:val="3BC126FB9CF04F9AA3E7DE561065954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ACC348AB2EE49108E98FD6B16DF2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3C3AC-CF75-4A03-8F44-36F45A6C61FC}"/>
      </w:docPartPr>
      <w:docPartBody>
        <w:p w:rsidR="00BD1469" w:rsidRDefault="0027318E" w:rsidP="0027318E">
          <w:pPr>
            <w:pStyle w:val="AACC348AB2EE49108E98FD6B16DF25E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10DAA62055C45F287E7E31807881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9452D-94A1-4437-8D3C-BC2B769F0DE6}"/>
      </w:docPartPr>
      <w:docPartBody>
        <w:p w:rsidR="00BD1469" w:rsidRDefault="0027318E" w:rsidP="0027318E">
          <w:pPr>
            <w:pStyle w:val="810DAA62055C45F287E7E31807881B0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5B6E9C477394EA6BCED19AC72944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043D0-8129-4A14-B5A7-C6E3C4E10FC9}"/>
      </w:docPartPr>
      <w:docPartBody>
        <w:p w:rsidR="00BD1469" w:rsidRDefault="0027318E" w:rsidP="0027318E">
          <w:pPr>
            <w:pStyle w:val="A5B6E9C477394EA6BCED19AC72944D5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2F6D9BA5F7416790B26B8855AD6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E546E5-911B-4849-AB7C-C2D58FCD9A01}"/>
      </w:docPartPr>
      <w:docPartBody>
        <w:p w:rsidR="00BD1469" w:rsidRDefault="0027318E" w:rsidP="0027318E">
          <w:pPr>
            <w:pStyle w:val="D22F6D9BA5F7416790B26B8855AD68C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07071B4C8B24F68AC31A5374BA5D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083C7-230C-4623-9BB1-6CD2A901DD3B}"/>
      </w:docPartPr>
      <w:docPartBody>
        <w:p w:rsidR="00BD1469" w:rsidRDefault="0027318E" w:rsidP="0027318E">
          <w:pPr>
            <w:pStyle w:val="F07071B4C8B24F68AC31A5374BA5D8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DB354775A1B4DD4A15DD85F90D5A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15EC7-D55B-4BD5-8E34-C7E951AC9C27}"/>
      </w:docPartPr>
      <w:docPartBody>
        <w:p w:rsidR="00BD1469" w:rsidRDefault="0027318E" w:rsidP="0027318E">
          <w:pPr>
            <w:pStyle w:val="BDB354775A1B4DD4A15DD85F90D5A17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13E7DF6FDB142789A99A26864FF1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1FFDF-A55E-4E5B-A7D7-50CD6406B2ED}"/>
      </w:docPartPr>
      <w:docPartBody>
        <w:p w:rsidR="00BD1469" w:rsidRDefault="0027318E" w:rsidP="0027318E">
          <w:pPr>
            <w:pStyle w:val="B13E7DF6FDB142789A99A26864FF1D2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D1978A6CAD14E29BFF6F35E87B91A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9973A-EF73-4837-8D0F-B21435BBFD87}"/>
      </w:docPartPr>
      <w:docPartBody>
        <w:p w:rsidR="00BD1469" w:rsidRDefault="0027318E" w:rsidP="0027318E">
          <w:pPr>
            <w:pStyle w:val="1D1978A6CAD14E29BFF6F35E87B91A3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0B4EAC07A4848C1AAF1A5997F6C1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0D3B42-6DFE-4970-8F3F-1022CFD36A82}"/>
      </w:docPartPr>
      <w:docPartBody>
        <w:p w:rsidR="00BD1469" w:rsidRDefault="0027318E" w:rsidP="0027318E">
          <w:pPr>
            <w:pStyle w:val="10B4EAC07A4848C1AAF1A5997F6C11C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7BCB6F467B4D94A64D2CC371067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D044C-2723-432F-BDBB-1618B52A3FAF}"/>
      </w:docPartPr>
      <w:docPartBody>
        <w:p w:rsidR="00BD1469" w:rsidRDefault="0027318E" w:rsidP="0027318E">
          <w:pPr>
            <w:pStyle w:val="A47BCB6F467B4D94A64D2CC371067C9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D7338BC6B7485C855E3CBBEE575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0423A-3E96-43E7-B77F-21E7DBA359A8}"/>
      </w:docPartPr>
      <w:docPartBody>
        <w:p w:rsidR="00BD1469" w:rsidRDefault="0027318E" w:rsidP="0027318E">
          <w:pPr>
            <w:pStyle w:val="F7D7338BC6B7485C855E3CBBEE5754F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F6173F61CFD43598BD5917767AEF5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DE141-65B2-4EDF-A6C8-0F5E087F524C}"/>
      </w:docPartPr>
      <w:docPartBody>
        <w:p w:rsidR="00BD1469" w:rsidRDefault="0027318E" w:rsidP="0027318E">
          <w:pPr>
            <w:pStyle w:val="2F6173F61CFD43598BD5917767AEF50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96D35378C7B4C779DD46B4965CC1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79000-856E-4344-9784-0A861BF99A6D}"/>
      </w:docPartPr>
      <w:docPartBody>
        <w:p w:rsidR="00BD1469" w:rsidRDefault="0027318E" w:rsidP="0027318E">
          <w:pPr>
            <w:pStyle w:val="696D35378C7B4C779DD46B4965CC1A7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7C0C68570548C5AAD0C0763F64B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E9E3F-B7FB-43C6-A689-3BFCF7FDDC42}"/>
      </w:docPartPr>
      <w:docPartBody>
        <w:p w:rsidR="00BD1469" w:rsidRDefault="0027318E" w:rsidP="0027318E">
          <w:pPr>
            <w:pStyle w:val="587C0C68570548C5AAD0C0763F64BC7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2B6F3F9045047E7B1BE72C7BF8A57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783169-BDA6-4CCF-9A4E-DF6B2CCB8B8A}"/>
      </w:docPartPr>
      <w:docPartBody>
        <w:p w:rsidR="00BD1469" w:rsidRDefault="0027318E" w:rsidP="0027318E">
          <w:pPr>
            <w:pStyle w:val="B2B6F3F9045047E7B1BE72C7BF8A579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1447274CC9B406D92B0857EB4D07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49640-38A8-4AB1-AB1F-49719AE3A094}"/>
      </w:docPartPr>
      <w:docPartBody>
        <w:p w:rsidR="00BD1469" w:rsidRDefault="0027318E" w:rsidP="0027318E">
          <w:pPr>
            <w:pStyle w:val="01447274CC9B406D92B0857EB4D0777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21BBBE1D8043C1A6F733E0B7F092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BA862-D070-417D-A5A1-968BB4174FD4}"/>
      </w:docPartPr>
      <w:docPartBody>
        <w:p w:rsidR="00BD1469" w:rsidRDefault="0027318E" w:rsidP="0027318E">
          <w:pPr>
            <w:pStyle w:val="3F21BBBE1D8043C1A6F733E0B7F0927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611AEF1BCD749FB884658C2BAA4D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516D2-2C64-49E4-AEFD-B7E0DA05BFE4}"/>
      </w:docPartPr>
      <w:docPartBody>
        <w:p w:rsidR="00BD1469" w:rsidRDefault="0027318E" w:rsidP="0027318E">
          <w:pPr>
            <w:pStyle w:val="D611AEF1BCD749FB884658C2BAA4D6C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EB2044B982400EB5197C68B0159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E6C20-28AD-4E63-8F73-249C8D411827}"/>
      </w:docPartPr>
      <w:docPartBody>
        <w:p w:rsidR="00BD1469" w:rsidRDefault="0027318E" w:rsidP="0027318E">
          <w:pPr>
            <w:pStyle w:val="B6EB2044B982400EB5197C68B015920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6BBB9C921B643F69751CF05CA941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8CF13-8BE4-4592-BA48-45B31F91C365}"/>
      </w:docPartPr>
      <w:docPartBody>
        <w:p w:rsidR="00BD1469" w:rsidRDefault="0027318E" w:rsidP="0027318E">
          <w:pPr>
            <w:pStyle w:val="56BBB9C921B643F69751CF05CA94151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D959B71A094160912DBB37BF616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297C2-0F00-48BD-A86D-70A5BD8590B2}"/>
      </w:docPartPr>
      <w:docPartBody>
        <w:p w:rsidR="00BD1469" w:rsidRDefault="0027318E" w:rsidP="0027318E">
          <w:pPr>
            <w:pStyle w:val="42D959B71A094160912DBB37BF616D1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B0F2163BFC34EB5949B1C1F1F988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720F0-2174-4AEA-B947-99A79824CD64}"/>
      </w:docPartPr>
      <w:docPartBody>
        <w:p w:rsidR="00BD1469" w:rsidRDefault="0027318E" w:rsidP="0027318E">
          <w:pPr>
            <w:pStyle w:val="9B0F2163BFC34EB5949B1C1F1F988DF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C5624CE8CE44E5B843C6BA5F84FA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A144F-B050-4F40-9785-B26CA5B48E5D}"/>
      </w:docPartPr>
      <w:docPartBody>
        <w:p w:rsidR="00BD1469" w:rsidRDefault="0027318E" w:rsidP="0027318E">
          <w:pPr>
            <w:pStyle w:val="8C5624CE8CE44E5B843C6BA5F84FA1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EE10D0B172F463484879EF662677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454830-CA46-47F3-B5CF-A2E6C92EE36E}"/>
      </w:docPartPr>
      <w:docPartBody>
        <w:p w:rsidR="00BD1469" w:rsidRDefault="0027318E" w:rsidP="0027318E">
          <w:pPr>
            <w:pStyle w:val="BEE10D0B172F463484879EF6626771C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E77C6584E9A447AAEAB15D697810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E84B5-995D-4CCD-AF07-3B6428E5F72D}"/>
      </w:docPartPr>
      <w:docPartBody>
        <w:p w:rsidR="00BD1469" w:rsidRDefault="0027318E" w:rsidP="0027318E">
          <w:pPr>
            <w:pStyle w:val="7E77C6584E9A447AAEAB15D6978102B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086C447C6B40D7A29F16B516C3C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28A52-1246-4A8C-83F0-CB26D994375F}"/>
      </w:docPartPr>
      <w:docPartBody>
        <w:p w:rsidR="00BD1469" w:rsidRDefault="0027318E" w:rsidP="0027318E">
          <w:pPr>
            <w:pStyle w:val="38086C447C6B40D7A29F16B516C3CF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E86EFC814214F45BDB47E276F614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D9AF9-CC37-4773-9A3D-3505CDE30EDB}"/>
      </w:docPartPr>
      <w:docPartBody>
        <w:p w:rsidR="00BD1469" w:rsidRDefault="0027318E" w:rsidP="0027318E">
          <w:pPr>
            <w:pStyle w:val="EE86EFC814214F45BDB47E276F614D6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18641B1DB2949DBA1DAD85DAFE31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A0BA9-6C45-40B4-B1D6-D185097967E6}"/>
      </w:docPartPr>
      <w:docPartBody>
        <w:p w:rsidR="00BD1469" w:rsidRDefault="0027318E" w:rsidP="0027318E">
          <w:pPr>
            <w:pStyle w:val="718641B1DB2949DBA1DAD85DAFE31E1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A4511FC384342B181EF64200A620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93C03-E673-425D-8F90-449F9F2C4EFC}"/>
      </w:docPartPr>
      <w:docPartBody>
        <w:p w:rsidR="00BD1469" w:rsidRDefault="0027318E" w:rsidP="0027318E">
          <w:pPr>
            <w:pStyle w:val="BA4511FC384342B181EF64200A620B3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C72D85DC6A4EBF9282D9F83153CE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DD48E-F6DB-468D-A0C5-17C7DC450214}"/>
      </w:docPartPr>
      <w:docPartBody>
        <w:p w:rsidR="00BD1469" w:rsidRDefault="0027318E" w:rsidP="0027318E">
          <w:pPr>
            <w:pStyle w:val="A4C72D85DC6A4EBF9282D9F83153CE9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1CD371EA84841AC8420E6976C7A0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E5C9E-5E2A-4D7F-BB5C-EE5884141675}"/>
      </w:docPartPr>
      <w:docPartBody>
        <w:p w:rsidR="00BD1469" w:rsidRDefault="0027318E" w:rsidP="0027318E">
          <w:pPr>
            <w:pStyle w:val="E1CD371EA84841AC8420E6976C7A0E2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7B48392052B456BBBC1B121CA6A1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A5DEB-5B6E-4EEF-98E4-2DA849628392}"/>
      </w:docPartPr>
      <w:docPartBody>
        <w:p w:rsidR="00BD1469" w:rsidRDefault="0027318E" w:rsidP="0027318E">
          <w:pPr>
            <w:pStyle w:val="17B48392052B456BBBC1B121CA6A188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55B8FD3F27E40FBA0222B671FD31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4A6A0-B058-435D-AA8D-D50A45A3412F}"/>
      </w:docPartPr>
      <w:docPartBody>
        <w:p w:rsidR="00BD1469" w:rsidRDefault="0027318E" w:rsidP="0027318E">
          <w:pPr>
            <w:pStyle w:val="855B8FD3F27E40FBA0222B671FD3114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DAE055F25F4071BF8EE722F121B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FDF69-9ED1-4731-B8D7-C396D85BAADE}"/>
      </w:docPartPr>
      <w:docPartBody>
        <w:p w:rsidR="00BD1469" w:rsidRDefault="0027318E" w:rsidP="0027318E">
          <w:pPr>
            <w:pStyle w:val="FFDAE055F25F4071BF8EE722F121BE6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88D32D743BB47E5BD3E1BE705A38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90FE6-3BB6-48C2-A542-66AB20DA9215}"/>
      </w:docPartPr>
      <w:docPartBody>
        <w:p w:rsidR="00BD1469" w:rsidRDefault="0027318E" w:rsidP="0027318E">
          <w:pPr>
            <w:pStyle w:val="988D32D743BB47E5BD3E1BE705A38FE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AF9C78058284541ADFF56E1A69F83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22FC6-519D-4B8B-A6ED-BC5F9C991046}"/>
      </w:docPartPr>
      <w:docPartBody>
        <w:p w:rsidR="00BD1469" w:rsidRDefault="0027318E" w:rsidP="0027318E">
          <w:pPr>
            <w:pStyle w:val="AAF9C78058284541ADFF56E1A69F835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CED3D5E8E6B4CC7AB0609EF97D63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C8BA9B-E75A-4DA1-AA18-35A01AFD3C17}"/>
      </w:docPartPr>
      <w:docPartBody>
        <w:p w:rsidR="00BD1469" w:rsidRDefault="0027318E" w:rsidP="0027318E">
          <w:pPr>
            <w:pStyle w:val="CCED3D5E8E6B4CC7AB0609EF97D637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464270585BD47AD9CD274ACF055A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50928-6BA9-4114-987F-145CB637D4BF}"/>
      </w:docPartPr>
      <w:docPartBody>
        <w:p w:rsidR="00BD1469" w:rsidRDefault="0027318E" w:rsidP="0027318E">
          <w:pPr>
            <w:pStyle w:val="6464270585BD47AD9CD274ACF055AEE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FCFC047765B4EFD85F331735017C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720A2-A18C-401E-BB33-40CF0C8966B8}"/>
      </w:docPartPr>
      <w:docPartBody>
        <w:p w:rsidR="00BD1469" w:rsidRDefault="0027318E" w:rsidP="0027318E">
          <w:pPr>
            <w:pStyle w:val="FFCFC047765B4EFD85F331735017CAC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F85E7E3B45049E49B738590D198A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DD5C4-30BE-4794-90E4-A610D8CF2339}"/>
      </w:docPartPr>
      <w:docPartBody>
        <w:p w:rsidR="00BD1469" w:rsidRDefault="0027318E" w:rsidP="0027318E">
          <w:pPr>
            <w:pStyle w:val="5F85E7E3B45049E49B738590D198AAD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F6EAC4A48904D54B3BDE4324533D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9C79F7-D750-4E62-9F52-1F212162D2D4}"/>
      </w:docPartPr>
      <w:docPartBody>
        <w:p w:rsidR="00BD1469" w:rsidRDefault="0027318E" w:rsidP="0027318E">
          <w:pPr>
            <w:pStyle w:val="5F6EAC4A48904D54B3BDE4324533DE6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4833262EF11470B9FD63FD81663DC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29A74-8D58-43DD-BC84-0507F4FF6B6A}"/>
      </w:docPartPr>
      <w:docPartBody>
        <w:p w:rsidR="00BD1469" w:rsidRDefault="0027318E" w:rsidP="0027318E">
          <w:pPr>
            <w:pStyle w:val="24833262EF11470B9FD63FD81663DCF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A59764E769C44E8AC1033900FB63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B42CF-9F11-4301-9351-B580708A365F}"/>
      </w:docPartPr>
      <w:docPartBody>
        <w:p w:rsidR="00BD1469" w:rsidRDefault="0027318E" w:rsidP="0027318E">
          <w:pPr>
            <w:pStyle w:val="7A59764E769C44E8AC1033900FB6316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D1F3A757ABF47AA987315F247B16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804BB7-5AB6-43C9-B099-D1148EF7B9CF}"/>
      </w:docPartPr>
      <w:docPartBody>
        <w:p w:rsidR="00BD1469" w:rsidRDefault="0027318E" w:rsidP="0027318E">
          <w:pPr>
            <w:pStyle w:val="4D1F3A757ABF47AA987315F247B16E0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E99A7D894F64AD9BD33CD7D5202CC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7EEEF-CA1A-4DD0-BB94-650397414218}"/>
      </w:docPartPr>
      <w:docPartBody>
        <w:p w:rsidR="00BD1469" w:rsidRDefault="0027318E" w:rsidP="0027318E">
          <w:pPr>
            <w:pStyle w:val="5E99A7D894F64AD9BD33CD7D5202CCE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27318E"/>
    <w:rsid w:val="00322DFD"/>
    <w:rsid w:val="00896101"/>
    <w:rsid w:val="00A15474"/>
    <w:rsid w:val="00BD1469"/>
    <w:rsid w:val="00C31561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318E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378A56B34A1545D398B57E332CAD3183">
    <w:name w:val="378A56B34A1545D398B57E332CAD3183"/>
    <w:rsid w:val="00322DFD"/>
    <w:pPr>
      <w:spacing w:after="160" w:line="259" w:lineRule="auto"/>
    </w:pPr>
  </w:style>
  <w:style w:type="paragraph" w:customStyle="1" w:styleId="3C76ED5E2DBD4D699AF083706D640460">
    <w:name w:val="3C76ED5E2DBD4D699AF083706D640460"/>
    <w:rsid w:val="00322DFD"/>
    <w:pPr>
      <w:spacing w:after="160" w:line="259" w:lineRule="auto"/>
    </w:pPr>
  </w:style>
  <w:style w:type="paragraph" w:customStyle="1" w:styleId="F19D5EAF393C4DE7A4CBC0B1745BFC09">
    <w:name w:val="F19D5EAF393C4DE7A4CBC0B1745BFC09"/>
    <w:rsid w:val="00322DFD"/>
    <w:pPr>
      <w:spacing w:after="160" w:line="259" w:lineRule="auto"/>
    </w:pPr>
  </w:style>
  <w:style w:type="paragraph" w:customStyle="1" w:styleId="EC20BFEFBF7A41258EF9AC81CCDC4E6C">
    <w:name w:val="EC20BFEFBF7A41258EF9AC81CCDC4E6C"/>
    <w:rsid w:val="00322DFD"/>
    <w:pPr>
      <w:spacing w:after="160" w:line="259" w:lineRule="auto"/>
    </w:pPr>
  </w:style>
  <w:style w:type="paragraph" w:customStyle="1" w:styleId="4F53C125F58845DFB1FC56F486EEC5F7">
    <w:name w:val="4F53C125F58845DFB1FC56F486EEC5F7"/>
    <w:rsid w:val="00322DFD"/>
    <w:pPr>
      <w:spacing w:after="160" w:line="259" w:lineRule="auto"/>
    </w:pPr>
  </w:style>
  <w:style w:type="paragraph" w:customStyle="1" w:styleId="66DCB5E833F84433833C335900F9B112">
    <w:name w:val="66DCB5E833F84433833C335900F9B112"/>
    <w:rsid w:val="00322DFD"/>
    <w:pPr>
      <w:spacing w:after="160" w:line="259" w:lineRule="auto"/>
    </w:pPr>
  </w:style>
  <w:style w:type="paragraph" w:customStyle="1" w:styleId="B928372CCE2645ECBEDE7A7DE94760B8">
    <w:name w:val="B928372CCE2645ECBEDE7A7DE94760B8"/>
    <w:rsid w:val="00322DFD"/>
    <w:pPr>
      <w:spacing w:after="160" w:line="259" w:lineRule="auto"/>
    </w:pPr>
  </w:style>
  <w:style w:type="paragraph" w:customStyle="1" w:styleId="B6642052C8DE4CBD8074D4DEF81F6740">
    <w:name w:val="B6642052C8DE4CBD8074D4DEF81F6740"/>
    <w:rsid w:val="00322DFD"/>
    <w:pPr>
      <w:spacing w:after="160" w:line="259" w:lineRule="auto"/>
    </w:pPr>
  </w:style>
  <w:style w:type="paragraph" w:customStyle="1" w:styleId="FD0DE749FD2F4C45B6BD033BBBCE0110">
    <w:name w:val="FD0DE749FD2F4C45B6BD033BBBCE0110"/>
    <w:rsid w:val="00322DFD"/>
    <w:pPr>
      <w:spacing w:after="160" w:line="259" w:lineRule="auto"/>
    </w:pPr>
  </w:style>
  <w:style w:type="paragraph" w:customStyle="1" w:styleId="B766C1313FF544978B9DA7FEAD9B72A1">
    <w:name w:val="B766C1313FF544978B9DA7FEAD9B72A1"/>
    <w:rsid w:val="00322DFD"/>
    <w:pPr>
      <w:spacing w:after="160" w:line="259" w:lineRule="auto"/>
    </w:pPr>
  </w:style>
  <w:style w:type="paragraph" w:customStyle="1" w:styleId="F935296C0996456491365441D00C1B2B">
    <w:name w:val="F935296C0996456491365441D00C1B2B"/>
    <w:rsid w:val="00322DFD"/>
    <w:pPr>
      <w:spacing w:after="160" w:line="259" w:lineRule="auto"/>
    </w:pPr>
  </w:style>
  <w:style w:type="paragraph" w:customStyle="1" w:styleId="A65476A5F6C54B71A7088A63D16C068D">
    <w:name w:val="A65476A5F6C54B71A7088A63D16C068D"/>
    <w:rsid w:val="00322DFD"/>
    <w:pPr>
      <w:spacing w:after="160" w:line="259" w:lineRule="auto"/>
    </w:pPr>
  </w:style>
  <w:style w:type="paragraph" w:customStyle="1" w:styleId="CEE08EAA57F245808ACEC17D4BB76E66">
    <w:name w:val="CEE08EAA57F245808ACEC17D4BB76E66"/>
    <w:rsid w:val="00322DFD"/>
    <w:pPr>
      <w:spacing w:after="160" w:line="259" w:lineRule="auto"/>
    </w:pPr>
  </w:style>
  <w:style w:type="paragraph" w:customStyle="1" w:styleId="A5336B8EDEE0451E948AF336566BE53A">
    <w:name w:val="A5336B8EDEE0451E948AF336566BE53A"/>
    <w:rsid w:val="00322DFD"/>
    <w:pPr>
      <w:spacing w:after="160" w:line="259" w:lineRule="auto"/>
    </w:pPr>
  </w:style>
  <w:style w:type="paragraph" w:customStyle="1" w:styleId="FE9158E3825643CDA94A66754D308048">
    <w:name w:val="FE9158E3825643CDA94A66754D308048"/>
    <w:rsid w:val="00322DFD"/>
    <w:pPr>
      <w:spacing w:after="160" w:line="259" w:lineRule="auto"/>
    </w:pPr>
  </w:style>
  <w:style w:type="paragraph" w:customStyle="1" w:styleId="DF18C69EA7CC4FC29B34B5CBE3D98268">
    <w:name w:val="DF18C69EA7CC4FC29B34B5CBE3D98268"/>
    <w:rsid w:val="00322DFD"/>
    <w:pPr>
      <w:spacing w:after="160" w:line="259" w:lineRule="auto"/>
    </w:pPr>
  </w:style>
  <w:style w:type="paragraph" w:customStyle="1" w:styleId="47AFF5618AC442DB873147FA249C01AE">
    <w:name w:val="47AFF5618AC442DB873147FA249C01AE"/>
    <w:rsid w:val="00322DFD"/>
    <w:pPr>
      <w:spacing w:after="160" w:line="259" w:lineRule="auto"/>
    </w:pPr>
  </w:style>
  <w:style w:type="paragraph" w:customStyle="1" w:styleId="444D93B9ABB04C4B84102C57452C37C4">
    <w:name w:val="444D93B9ABB04C4B84102C57452C37C4"/>
    <w:rsid w:val="00322DFD"/>
    <w:pPr>
      <w:spacing w:after="160" w:line="259" w:lineRule="auto"/>
    </w:pPr>
  </w:style>
  <w:style w:type="paragraph" w:customStyle="1" w:styleId="2A3C2E6609E4498A9D2F8F817D8DAF16">
    <w:name w:val="2A3C2E6609E4498A9D2F8F817D8DAF16"/>
    <w:rsid w:val="00322DFD"/>
    <w:pPr>
      <w:spacing w:after="160" w:line="259" w:lineRule="auto"/>
    </w:pPr>
  </w:style>
  <w:style w:type="paragraph" w:customStyle="1" w:styleId="3E74E8D684554B4A880B5A32167E210F">
    <w:name w:val="3E74E8D684554B4A880B5A32167E210F"/>
    <w:rsid w:val="00322DFD"/>
    <w:pPr>
      <w:spacing w:after="160" w:line="259" w:lineRule="auto"/>
    </w:pPr>
  </w:style>
  <w:style w:type="paragraph" w:customStyle="1" w:styleId="22383D4F4DB8467CB227E6B5F4AC8C13">
    <w:name w:val="22383D4F4DB8467CB227E6B5F4AC8C13"/>
    <w:rsid w:val="00322DFD"/>
    <w:pPr>
      <w:spacing w:after="160" w:line="259" w:lineRule="auto"/>
    </w:pPr>
  </w:style>
  <w:style w:type="paragraph" w:customStyle="1" w:styleId="0AF20FB04FCE49D68DCAC8D4BEEE8DBB">
    <w:name w:val="0AF20FB04FCE49D68DCAC8D4BEEE8DBB"/>
    <w:rsid w:val="00322DFD"/>
    <w:pPr>
      <w:spacing w:after="160" w:line="259" w:lineRule="auto"/>
    </w:pPr>
  </w:style>
  <w:style w:type="paragraph" w:customStyle="1" w:styleId="D6417423126E4366B45CC95CB218F813">
    <w:name w:val="D6417423126E4366B45CC95CB218F813"/>
    <w:rsid w:val="00322DFD"/>
    <w:pPr>
      <w:spacing w:after="160" w:line="259" w:lineRule="auto"/>
    </w:pPr>
  </w:style>
  <w:style w:type="paragraph" w:customStyle="1" w:styleId="B88F3967654E426ABBCBE2E434B54645">
    <w:name w:val="B88F3967654E426ABBCBE2E434B54645"/>
    <w:rsid w:val="00322DFD"/>
    <w:pPr>
      <w:spacing w:after="160" w:line="259" w:lineRule="auto"/>
    </w:pPr>
  </w:style>
  <w:style w:type="paragraph" w:customStyle="1" w:styleId="DDF0A1FBBED4477486CE77E60B68F16C">
    <w:name w:val="DDF0A1FBBED4477486CE77E60B68F16C"/>
    <w:rsid w:val="00322DFD"/>
    <w:pPr>
      <w:spacing w:after="160" w:line="259" w:lineRule="auto"/>
    </w:pPr>
  </w:style>
  <w:style w:type="paragraph" w:customStyle="1" w:styleId="7D76F22841B540B5AF57BB1F5A23EF77">
    <w:name w:val="7D76F22841B540B5AF57BB1F5A23EF77"/>
    <w:rsid w:val="00322DFD"/>
    <w:pPr>
      <w:spacing w:after="160" w:line="259" w:lineRule="auto"/>
    </w:pPr>
  </w:style>
  <w:style w:type="paragraph" w:customStyle="1" w:styleId="D3456E23137E48DC808B00E26F8DE0A8">
    <w:name w:val="D3456E23137E48DC808B00E26F8DE0A8"/>
    <w:rsid w:val="00322DFD"/>
    <w:pPr>
      <w:spacing w:after="160" w:line="259" w:lineRule="auto"/>
    </w:pPr>
  </w:style>
  <w:style w:type="paragraph" w:customStyle="1" w:styleId="8D955487E86742C582D176920FCC7B6B">
    <w:name w:val="8D955487E86742C582D176920FCC7B6B"/>
    <w:rsid w:val="00322DFD"/>
    <w:pPr>
      <w:spacing w:after="160" w:line="259" w:lineRule="auto"/>
    </w:pPr>
  </w:style>
  <w:style w:type="paragraph" w:customStyle="1" w:styleId="55EE65E8EB9B4E93AAFEAB55424EF3D5">
    <w:name w:val="55EE65E8EB9B4E93AAFEAB55424EF3D5"/>
    <w:rsid w:val="00322DFD"/>
    <w:pPr>
      <w:spacing w:after="160" w:line="259" w:lineRule="auto"/>
    </w:pPr>
  </w:style>
  <w:style w:type="paragraph" w:customStyle="1" w:styleId="7C9D7B1FF4B244BCBA5C23BA27B10EEF">
    <w:name w:val="7C9D7B1FF4B244BCBA5C23BA27B10EEF"/>
    <w:rsid w:val="00322DFD"/>
    <w:pPr>
      <w:spacing w:after="160" w:line="259" w:lineRule="auto"/>
    </w:pPr>
  </w:style>
  <w:style w:type="paragraph" w:customStyle="1" w:styleId="C1EC6F1B71744528A8E66B2BA90F56EE">
    <w:name w:val="C1EC6F1B71744528A8E66B2BA90F56EE"/>
    <w:rsid w:val="00322DFD"/>
    <w:pPr>
      <w:spacing w:after="160" w:line="259" w:lineRule="auto"/>
    </w:pPr>
  </w:style>
  <w:style w:type="paragraph" w:customStyle="1" w:styleId="853671223C2D495CA605743E2AEC5844">
    <w:name w:val="853671223C2D495CA605743E2AEC5844"/>
    <w:rsid w:val="00322DFD"/>
    <w:pPr>
      <w:spacing w:after="160" w:line="259" w:lineRule="auto"/>
    </w:pPr>
  </w:style>
  <w:style w:type="paragraph" w:customStyle="1" w:styleId="242412F0DC3F4C068D2A5F969AC5C399">
    <w:name w:val="242412F0DC3F4C068D2A5F969AC5C399"/>
    <w:rsid w:val="00322DFD"/>
    <w:pPr>
      <w:spacing w:after="160" w:line="259" w:lineRule="auto"/>
    </w:pPr>
  </w:style>
  <w:style w:type="paragraph" w:customStyle="1" w:styleId="62248EB89DB04E99BB44FC4CA0CCFB33">
    <w:name w:val="62248EB89DB04E99BB44FC4CA0CCFB33"/>
    <w:rsid w:val="00322DFD"/>
    <w:pPr>
      <w:spacing w:after="160" w:line="259" w:lineRule="auto"/>
    </w:pPr>
  </w:style>
  <w:style w:type="paragraph" w:customStyle="1" w:styleId="A7454F4855234C0583F029ED2F047AAB">
    <w:name w:val="A7454F4855234C0583F029ED2F047AAB"/>
    <w:rsid w:val="00322DFD"/>
    <w:pPr>
      <w:spacing w:after="160" w:line="259" w:lineRule="auto"/>
    </w:pPr>
  </w:style>
  <w:style w:type="paragraph" w:customStyle="1" w:styleId="53B8AEB722FE41B881EC5EC5F6CEDE2F">
    <w:name w:val="53B8AEB722FE41B881EC5EC5F6CEDE2F"/>
    <w:rsid w:val="00322DFD"/>
    <w:pPr>
      <w:spacing w:after="160" w:line="259" w:lineRule="auto"/>
    </w:pPr>
  </w:style>
  <w:style w:type="paragraph" w:customStyle="1" w:styleId="24D4FB3D18F64722945A5D5D00309817">
    <w:name w:val="24D4FB3D18F64722945A5D5D00309817"/>
    <w:rsid w:val="00322DFD"/>
    <w:pPr>
      <w:spacing w:after="160" w:line="259" w:lineRule="auto"/>
    </w:pPr>
  </w:style>
  <w:style w:type="paragraph" w:customStyle="1" w:styleId="F38F664D6903439DB128C331233FFF47">
    <w:name w:val="F38F664D6903439DB128C331233FFF47"/>
    <w:rsid w:val="00322DFD"/>
    <w:pPr>
      <w:spacing w:after="160" w:line="259" w:lineRule="auto"/>
    </w:pPr>
  </w:style>
  <w:style w:type="paragraph" w:customStyle="1" w:styleId="8DD4733655F0404599A65ECBF891A110">
    <w:name w:val="8DD4733655F0404599A65ECBF891A110"/>
    <w:rsid w:val="00322DFD"/>
    <w:pPr>
      <w:spacing w:after="160" w:line="259" w:lineRule="auto"/>
    </w:pPr>
  </w:style>
  <w:style w:type="paragraph" w:customStyle="1" w:styleId="A8B9333646FF4FACAC38976386A92B08">
    <w:name w:val="A8B9333646FF4FACAC38976386A92B08"/>
    <w:rsid w:val="00322DFD"/>
    <w:pPr>
      <w:spacing w:after="160" w:line="259" w:lineRule="auto"/>
    </w:pPr>
  </w:style>
  <w:style w:type="paragraph" w:customStyle="1" w:styleId="00533255411E4DF9A623B0FCF9736FF2">
    <w:name w:val="00533255411E4DF9A623B0FCF9736FF2"/>
    <w:rsid w:val="00322DFD"/>
    <w:pPr>
      <w:spacing w:after="160" w:line="259" w:lineRule="auto"/>
    </w:pPr>
  </w:style>
  <w:style w:type="paragraph" w:customStyle="1" w:styleId="4AC93E910B1E42B19AEEEE5CE88F2631">
    <w:name w:val="4AC93E910B1E42B19AEEEE5CE88F2631"/>
    <w:rsid w:val="00322DFD"/>
    <w:pPr>
      <w:spacing w:after="160" w:line="259" w:lineRule="auto"/>
    </w:pPr>
  </w:style>
  <w:style w:type="paragraph" w:customStyle="1" w:styleId="51308584A9B14ADB8F12503A581F5F82">
    <w:name w:val="51308584A9B14ADB8F12503A581F5F82"/>
    <w:rsid w:val="00322DFD"/>
    <w:pPr>
      <w:spacing w:after="160" w:line="259" w:lineRule="auto"/>
    </w:pPr>
  </w:style>
  <w:style w:type="paragraph" w:customStyle="1" w:styleId="937DF21CFDF245C285152469ACA93DA1">
    <w:name w:val="937DF21CFDF245C285152469ACA93DA1"/>
    <w:rsid w:val="00322DFD"/>
    <w:pPr>
      <w:spacing w:after="160" w:line="259" w:lineRule="auto"/>
    </w:pPr>
  </w:style>
  <w:style w:type="paragraph" w:customStyle="1" w:styleId="9013C8146B69405A8C2A170F5F97D703">
    <w:name w:val="9013C8146B69405A8C2A170F5F97D703"/>
    <w:rsid w:val="0027318E"/>
    <w:pPr>
      <w:spacing w:after="160" w:line="259" w:lineRule="auto"/>
    </w:pPr>
  </w:style>
  <w:style w:type="paragraph" w:customStyle="1" w:styleId="C3F735DA4E2842488DDCBEB4B075AAFA">
    <w:name w:val="C3F735DA4E2842488DDCBEB4B075AAFA"/>
    <w:rsid w:val="0027318E"/>
    <w:pPr>
      <w:spacing w:after="160" w:line="259" w:lineRule="auto"/>
    </w:pPr>
  </w:style>
  <w:style w:type="paragraph" w:customStyle="1" w:styleId="B8B9D49DCA0C4E05B7EB8E0C5C89C6CD">
    <w:name w:val="B8B9D49DCA0C4E05B7EB8E0C5C89C6CD"/>
    <w:rsid w:val="0027318E"/>
    <w:pPr>
      <w:spacing w:after="160" w:line="259" w:lineRule="auto"/>
    </w:pPr>
  </w:style>
  <w:style w:type="paragraph" w:customStyle="1" w:styleId="AC9A58E05AEA4B39BFE21743D166F80F">
    <w:name w:val="AC9A58E05AEA4B39BFE21743D166F80F"/>
    <w:rsid w:val="0027318E"/>
    <w:pPr>
      <w:spacing w:after="160" w:line="259" w:lineRule="auto"/>
    </w:pPr>
  </w:style>
  <w:style w:type="paragraph" w:customStyle="1" w:styleId="0DDDE2D30E0C4E809FE975793664F5AB">
    <w:name w:val="0DDDE2D30E0C4E809FE975793664F5AB"/>
    <w:rsid w:val="0027318E"/>
    <w:pPr>
      <w:spacing w:after="160" w:line="259" w:lineRule="auto"/>
    </w:pPr>
  </w:style>
  <w:style w:type="paragraph" w:customStyle="1" w:styleId="BF6ABA95AEC7402E94187C9AEC989785">
    <w:name w:val="BF6ABA95AEC7402E94187C9AEC989785"/>
    <w:rsid w:val="0027318E"/>
    <w:pPr>
      <w:spacing w:after="160" w:line="259" w:lineRule="auto"/>
    </w:pPr>
  </w:style>
  <w:style w:type="paragraph" w:customStyle="1" w:styleId="C224F529F62A44EFB2C51E679C8CE5CC">
    <w:name w:val="C224F529F62A44EFB2C51E679C8CE5CC"/>
    <w:rsid w:val="0027318E"/>
    <w:pPr>
      <w:spacing w:after="160" w:line="259" w:lineRule="auto"/>
    </w:pPr>
  </w:style>
  <w:style w:type="paragraph" w:customStyle="1" w:styleId="17EAFD45229E49B9A3E11DD0FB26BEF5">
    <w:name w:val="17EAFD45229E49B9A3E11DD0FB26BEF5"/>
    <w:rsid w:val="0027318E"/>
    <w:pPr>
      <w:spacing w:after="160" w:line="259" w:lineRule="auto"/>
    </w:pPr>
  </w:style>
  <w:style w:type="paragraph" w:customStyle="1" w:styleId="2C939ECFEA1248F795B99F913A2196D1">
    <w:name w:val="2C939ECFEA1248F795B99F913A2196D1"/>
    <w:rsid w:val="0027318E"/>
    <w:pPr>
      <w:spacing w:after="160" w:line="259" w:lineRule="auto"/>
    </w:pPr>
  </w:style>
  <w:style w:type="paragraph" w:customStyle="1" w:styleId="1C6C06E404C049D5879D789DD491AA8B">
    <w:name w:val="1C6C06E404C049D5879D789DD491AA8B"/>
    <w:rsid w:val="0027318E"/>
    <w:pPr>
      <w:spacing w:after="160" w:line="259" w:lineRule="auto"/>
    </w:pPr>
  </w:style>
  <w:style w:type="paragraph" w:customStyle="1" w:styleId="E24B90312CA54FB98E1BDE2F881475A3">
    <w:name w:val="E24B90312CA54FB98E1BDE2F881475A3"/>
    <w:rsid w:val="0027318E"/>
    <w:pPr>
      <w:spacing w:after="160" w:line="259" w:lineRule="auto"/>
    </w:pPr>
  </w:style>
  <w:style w:type="paragraph" w:customStyle="1" w:styleId="E4988DA923AF49C9AFD2A850AE56EE93">
    <w:name w:val="E4988DA923AF49C9AFD2A850AE56EE93"/>
    <w:rsid w:val="0027318E"/>
    <w:pPr>
      <w:spacing w:after="160" w:line="259" w:lineRule="auto"/>
    </w:pPr>
  </w:style>
  <w:style w:type="paragraph" w:customStyle="1" w:styleId="E417A9696DD64995AD5A7B590ADE6A5C">
    <w:name w:val="E417A9696DD64995AD5A7B590ADE6A5C"/>
    <w:rsid w:val="0027318E"/>
    <w:pPr>
      <w:spacing w:after="160" w:line="259" w:lineRule="auto"/>
    </w:pPr>
  </w:style>
  <w:style w:type="paragraph" w:customStyle="1" w:styleId="CECBF471BFDD427E92734C8C54B1C41F">
    <w:name w:val="CECBF471BFDD427E92734C8C54B1C41F"/>
    <w:rsid w:val="0027318E"/>
    <w:pPr>
      <w:spacing w:after="160" w:line="259" w:lineRule="auto"/>
    </w:pPr>
  </w:style>
  <w:style w:type="paragraph" w:customStyle="1" w:styleId="5448D45C62FF441E9A21544469B56656">
    <w:name w:val="5448D45C62FF441E9A21544469B56656"/>
    <w:rsid w:val="0027318E"/>
    <w:pPr>
      <w:spacing w:after="160" w:line="259" w:lineRule="auto"/>
    </w:pPr>
  </w:style>
  <w:style w:type="paragraph" w:customStyle="1" w:styleId="7226A49DD61A49D4AA3E970D14AE6097">
    <w:name w:val="7226A49DD61A49D4AA3E970D14AE6097"/>
    <w:rsid w:val="0027318E"/>
    <w:pPr>
      <w:spacing w:after="160" w:line="259" w:lineRule="auto"/>
    </w:pPr>
  </w:style>
  <w:style w:type="paragraph" w:customStyle="1" w:styleId="EA20CEAA83C74DA98C49DF37AE87C2C4">
    <w:name w:val="EA20CEAA83C74DA98C49DF37AE87C2C4"/>
    <w:rsid w:val="0027318E"/>
    <w:pPr>
      <w:spacing w:after="160" w:line="259" w:lineRule="auto"/>
    </w:pPr>
  </w:style>
  <w:style w:type="paragraph" w:customStyle="1" w:styleId="E62D8C2E54A544679CC40D9EF04712E9">
    <w:name w:val="E62D8C2E54A544679CC40D9EF04712E9"/>
    <w:rsid w:val="0027318E"/>
    <w:pPr>
      <w:spacing w:after="160" w:line="259" w:lineRule="auto"/>
    </w:pPr>
  </w:style>
  <w:style w:type="paragraph" w:customStyle="1" w:styleId="580B40BEBE114A7CA58D2B20A7D200C1">
    <w:name w:val="580B40BEBE114A7CA58D2B20A7D200C1"/>
    <w:rsid w:val="0027318E"/>
    <w:pPr>
      <w:spacing w:after="160" w:line="259" w:lineRule="auto"/>
    </w:pPr>
  </w:style>
  <w:style w:type="paragraph" w:customStyle="1" w:styleId="879290BCFDB0418DBDF886A694C5F93B">
    <w:name w:val="879290BCFDB0418DBDF886A694C5F93B"/>
    <w:rsid w:val="0027318E"/>
    <w:pPr>
      <w:spacing w:after="160" w:line="259" w:lineRule="auto"/>
    </w:pPr>
  </w:style>
  <w:style w:type="paragraph" w:customStyle="1" w:styleId="828A6B0493C44D2292C7B63B37A288D3">
    <w:name w:val="828A6B0493C44D2292C7B63B37A288D3"/>
    <w:rsid w:val="0027318E"/>
    <w:pPr>
      <w:spacing w:after="160" w:line="259" w:lineRule="auto"/>
    </w:pPr>
  </w:style>
  <w:style w:type="paragraph" w:customStyle="1" w:styleId="0276141FE70E44AFA9CECFE06B04E44A">
    <w:name w:val="0276141FE70E44AFA9CECFE06B04E44A"/>
    <w:rsid w:val="0027318E"/>
    <w:pPr>
      <w:spacing w:after="160" w:line="259" w:lineRule="auto"/>
    </w:pPr>
  </w:style>
  <w:style w:type="paragraph" w:customStyle="1" w:styleId="4F4EDF5E74DF4F9DBE0240B6DE99B22C">
    <w:name w:val="4F4EDF5E74DF4F9DBE0240B6DE99B22C"/>
    <w:rsid w:val="0027318E"/>
    <w:pPr>
      <w:spacing w:after="160" w:line="259" w:lineRule="auto"/>
    </w:pPr>
  </w:style>
  <w:style w:type="paragraph" w:customStyle="1" w:styleId="6EFE888AA56F4A549F73A60BB443A4BE">
    <w:name w:val="6EFE888AA56F4A549F73A60BB443A4BE"/>
    <w:rsid w:val="0027318E"/>
    <w:pPr>
      <w:spacing w:after="160" w:line="259" w:lineRule="auto"/>
    </w:pPr>
  </w:style>
  <w:style w:type="paragraph" w:customStyle="1" w:styleId="B7FEE8A710484937904BFFC453AF7F70">
    <w:name w:val="B7FEE8A710484937904BFFC453AF7F70"/>
    <w:rsid w:val="0027318E"/>
    <w:pPr>
      <w:spacing w:after="160" w:line="259" w:lineRule="auto"/>
    </w:pPr>
  </w:style>
  <w:style w:type="paragraph" w:customStyle="1" w:styleId="ACB5CB80496E480D8043D82CDF0C1BA9">
    <w:name w:val="ACB5CB80496E480D8043D82CDF0C1BA9"/>
    <w:rsid w:val="0027318E"/>
    <w:pPr>
      <w:spacing w:after="160" w:line="259" w:lineRule="auto"/>
    </w:pPr>
  </w:style>
  <w:style w:type="paragraph" w:customStyle="1" w:styleId="3D95BF1E0831479C86E30BE0AA7CF345">
    <w:name w:val="3D95BF1E0831479C86E30BE0AA7CF345"/>
    <w:rsid w:val="0027318E"/>
    <w:pPr>
      <w:spacing w:after="160" w:line="259" w:lineRule="auto"/>
    </w:pPr>
  </w:style>
  <w:style w:type="paragraph" w:customStyle="1" w:styleId="C61B9A5E48FD44F099868EE580FC3712">
    <w:name w:val="C61B9A5E48FD44F099868EE580FC3712"/>
    <w:rsid w:val="0027318E"/>
    <w:pPr>
      <w:spacing w:after="160" w:line="259" w:lineRule="auto"/>
    </w:pPr>
  </w:style>
  <w:style w:type="paragraph" w:customStyle="1" w:styleId="87AF1C2533B94F43AA51BA303C569D7C">
    <w:name w:val="87AF1C2533B94F43AA51BA303C569D7C"/>
    <w:rsid w:val="0027318E"/>
    <w:pPr>
      <w:spacing w:after="160" w:line="259" w:lineRule="auto"/>
    </w:pPr>
  </w:style>
  <w:style w:type="paragraph" w:customStyle="1" w:styleId="8B75E32FF6D64697B2BDF72079CAEB09">
    <w:name w:val="8B75E32FF6D64697B2BDF72079CAEB09"/>
    <w:rsid w:val="0027318E"/>
    <w:pPr>
      <w:spacing w:after="160" w:line="259" w:lineRule="auto"/>
    </w:pPr>
  </w:style>
  <w:style w:type="paragraph" w:customStyle="1" w:styleId="0CA5F5934CCB459787C2B224E98B1CF0">
    <w:name w:val="0CA5F5934CCB459787C2B224E98B1CF0"/>
    <w:rsid w:val="0027318E"/>
    <w:pPr>
      <w:spacing w:after="160" w:line="259" w:lineRule="auto"/>
    </w:pPr>
  </w:style>
  <w:style w:type="paragraph" w:customStyle="1" w:styleId="0752A96BE17A4F0D987FCB58860512AC">
    <w:name w:val="0752A96BE17A4F0D987FCB58860512AC"/>
    <w:rsid w:val="0027318E"/>
    <w:pPr>
      <w:spacing w:after="160" w:line="259" w:lineRule="auto"/>
    </w:pPr>
  </w:style>
  <w:style w:type="paragraph" w:customStyle="1" w:styleId="021F00BFE8584ED2A7192B9BF1811439">
    <w:name w:val="021F00BFE8584ED2A7192B9BF1811439"/>
    <w:rsid w:val="0027318E"/>
    <w:pPr>
      <w:spacing w:after="160" w:line="259" w:lineRule="auto"/>
    </w:pPr>
  </w:style>
  <w:style w:type="paragraph" w:customStyle="1" w:styleId="D64AB7539CEB4DDC97D99BD82805A327">
    <w:name w:val="D64AB7539CEB4DDC97D99BD82805A327"/>
    <w:rsid w:val="0027318E"/>
    <w:pPr>
      <w:spacing w:after="160" w:line="259" w:lineRule="auto"/>
    </w:pPr>
  </w:style>
  <w:style w:type="paragraph" w:customStyle="1" w:styleId="FCA7C72645824D4F9877155BF99CDED7">
    <w:name w:val="FCA7C72645824D4F9877155BF99CDED7"/>
    <w:rsid w:val="0027318E"/>
    <w:pPr>
      <w:spacing w:after="160" w:line="259" w:lineRule="auto"/>
    </w:pPr>
  </w:style>
  <w:style w:type="paragraph" w:customStyle="1" w:styleId="619BB7BB27044826B4C2BA887FBD5833">
    <w:name w:val="619BB7BB27044826B4C2BA887FBD5833"/>
    <w:rsid w:val="0027318E"/>
    <w:pPr>
      <w:spacing w:after="160" w:line="259" w:lineRule="auto"/>
    </w:pPr>
  </w:style>
  <w:style w:type="paragraph" w:customStyle="1" w:styleId="52F5F7406B2E463F9F94ADC52D8F0CA6">
    <w:name w:val="52F5F7406B2E463F9F94ADC52D8F0CA6"/>
    <w:rsid w:val="0027318E"/>
    <w:pPr>
      <w:spacing w:after="160" w:line="259" w:lineRule="auto"/>
    </w:pPr>
  </w:style>
  <w:style w:type="paragraph" w:customStyle="1" w:styleId="7FE0B7CC20AA4288A72C66B1A90C4F48">
    <w:name w:val="7FE0B7CC20AA4288A72C66B1A90C4F48"/>
    <w:rsid w:val="0027318E"/>
    <w:pPr>
      <w:spacing w:after="160" w:line="259" w:lineRule="auto"/>
    </w:pPr>
  </w:style>
  <w:style w:type="paragraph" w:customStyle="1" w:styleId="602DD8373D994197BC1245B9F39A1222">
    <w:name w:val="602DD8373D994197BC1245B9F39A1222"/>
    <w:rsid w:val="0027318E"/>
    <w:pPr>
      <w:spacing w:after="160" w:line="259" w:lineRule="auto"/>
    </w:pPr>
  </w:style>
  <w:style w:type="paragraph" w:customStyle="1" w:styleId="DAB9636DE0F5466A96C804C19D1E3DD7">
    <w:name w:val="DAB9636DE0F5466A96C804C19D1E3DD7"/>
    <w:rsid w:val="0027318E"/>
    <w:pPr>
      <w:spacing w:after="160" w:line="259" w:lineRule="auto"/>
    </w:pPr>
  </w:style>
  <w:style w:type="paragraph" w:customStyle="1" w:styleId="6F19C0DDBAF3483789B23324B38EA3BA">
    <w:name w:val="6F19C0DDBAF3483789B23324B38EA3BA"/>
    <w:rsid w:val="0027318E"/>
    <w:pPr>
      <w:spacing w:after="160" w:line="259" w:lineRule="auto"/>
    </w:pPr>
  </w:style>
  <w:style w:type="paragraph" w:customStyle="1" w:styleId="5F71B754F4A7469BA1A9C8BC8410472F">
    <w:name w:val="5F71B754F4A7469BA1A9C8BC8410472F"/>
    <w:rsid w:val="0027318E"/>
    <w:pPr>
      <w:spacing w:after="160" w:line="259" w:lineRule="auto"/>
    </w:pPr>
  </w:style>
  <w:style w:type="paragraph" w:customStyle="1" w:styleId="7E22CCEF44534C99A173E94F6C6A44EA">
    <w:name w:val="7E22CCEF44534C99A173E94F6C6A44EA"/>
    <w:rsid w:val="0027318E"/>
    <w:pPr>
      <w:spacing w:after="160" w:line="259" w:lineRule="auto"/>
    </w:pPr>
  </w:style>
  <w:style w:type="paragraph" w:customStyle="1" w:styleId="C1B8CA1FFDE8472C881795627619A5AF">
    <w:name w:val="C1B8CA1FFDE8472C881795627619A5AF"/>
    <w:rsid w:val="0027318E"/>
    <w:pPr>
      <w:spacing w:after="160" w:line="259" w:lineRule="auto"/>
    </w:pPr>
  </w:style>
  <w:style w:type="paragraph" w:customStyle="1" w:styleId="D1ED74B7F2C84372B8B89E6964941D54">
    <w:name w:val="D1ED74B7F2C84372B8B89E6964941D54"/>
    <w:rsid w:val="0027318E"/>
    <w:pPr>
      <w:spacing w:after="160" w:line="259" w:lineRule="auto"/>
    </w:pPr>
  </w:style>
  <w:style w:type="paragraph" w:customStyle="1" w:styleId="ECA00FFDDB424A7F9646606B77FCB32E">
    <w:name w:val="ECA00FFDDB424A7F9646606B77FCB32E"/>
    <w:rsid w:val="0027318E"/>
    <w:pPr>
      <w:spacing w:after="160" w:line="259" w:lineRule="auto"/>
    </w:pPr>
  </w:style>
  <w:style w:type="paragraph" w:customStyle="1" w:styleId="D2477AD79C124897AACC5E1107265B16">
    <w:name w:val="D2477AD79C124897AACC5E1107265B16"/>
    <w:rsid w:val="0027318E"/>
    <w:pPr>
      <w:spacing w:after="160" w:line="259" w:lineRule="auto"/>
    </w:pPr>
  </w:style>
  <w:style w:type="paragraph" w:customStyle="1" w:styleId="19483FDDCB754FE59D7CAE86B0252D02">
    <w:name w:val="19483FDDCB754FE59D7CAE86B0252D02"/>
    <w:rsid w:val="0027318E"/>
    <w:pPr>
      <w:spacing w:after="160" w:line="259" w:lineRule="auto"/>
    </w:pPr>
  </w:style>
  <w:style w:type="paragraph" w:customStyle="1" w:styleId="66793724E7C84BC29487B0641BC37045">
    <w:name w:val="66793724E7C84BC29487B0641BC37045"/>
    <w:rsid w:val="0027318E"/>
    <w:pPr>
      <w:spacing w:after="160" w:line="259" w:lineRule="auto"/>
    </w:pPr>
  </w:style>
  <w:style w:type="paragraph" w:customStyle="1" w:styleId="8503E883B65C419991109416BA0E48EB">
    <w:name w:val="8503E883B65C419991109416BA0E48EB"/>
    <w:rsid w:val="0027318E"/>
    <w:pPr>
      <w:spacing w:after="160" w:line="259" w:lineRule="auto"/>
    </w:pPr>
  </w:style>
  <w:style w:type="paragraph" w:customStyle="1" w:styleId="519A96F4033D43CCAFAE6B44C89FF4EA">
    <w:name w:val="519A96F4033D43CCAFAE6B44C89FF4EA"/>
    <w:rsid w:val="0027318E"/>
    <w:pPr>
      <w:spacing w:after="160" w:line="259" w:lineRule="auto"/>
    </w:pPr>
  </w:style>
  <w:style w:type="paragraph" w:customStyle="1" w:styleId="7B32B17A8A3D464DBD6EAAB6F809DA19">
    <w:name w:val="7B32B17A8A3D464DBD6EAAB6F809DA19"/>
    <w:rsid w:val="0027318E"/>
    <w:pPr>
      <w:spacing w:after="160" w:line="259" w:lineRule="auto"/>
    </w:pPr>
  </w:style>
  <w:style w:type="paragraph" w:customStyle="1" w:styleId="6AF977008C2C4842AE6D5F22821400DD">
    <w:name w:val="6AF977008C2C4842AE6D5F22821400DD"/>
    <w:rsid w:val="0027318E"/>
    <w:pPr>
      <w:spacing w:after="160" w:line="259" w:lineRule="auto"/>
    </w:pPr>
  </w:style>
  <w:style w:type="paragraph" w:customStyle="1" w:styleId="3EC0437F9BD64E32B430FD53A86E7CD3">
    <w:name w:val="3EC0437F9BD64E32B430FD53A86E7CD3"/>
    <w:rsid w:val="0027318E"/>
    <w:pPr>
      <w:spacing w:after="160" w:line="259" w:lineRule="auto"/>
    </w:pPr>
  </w:style>
  <w:style w:type="paragraph" w:customStyle="1" w:styleId="AB89A41F5B814F37AC6E6EA14B31E295">
    <w:name w:val="AB89A41F5B814F37AC6E6EA14B31E295"/>
    <w:rsid w:val="0027318E"/>
    <w:pPr>
      <w:spacing w:after="160" w:line="259" w:lineRule="auto"/>
    </w:pPr>
  </w:style>
  <w:style w:type="paragraph" w:customStyle="1" w:styleId="CAA73C46175F412A9638CCD0DB6E9C01">
    <w:name w:val="CAA73C46175F412A9638CCD0DB6E9C01"/>
    <w:rsid w:val="0027318E"/>
    <w:pPr>
      <w:spacing w:after="160" w:line="259" w:lineRule="auto"/>
    </w:pPr>
  </w:style>
  <w:style w:type="paragraph" w:customStyle="1" w:styleId="E0FF275AD05F4B37876911193659C17C">
    <w:name w:val="E0FF275AD05F4B37876911193659C17C"/>
    <w:rsid w:val="0027318E"/>
    <w:pPr>
      <w:spacing w:after="160" w:line="259" w:lineRule="auto"/>
    </w:pPr>
  </w:style>
  <w:style w:type="paragraph" w:customStyle="1" w:styleId="9ECC2F97253A496886CE0618DEAC078F">
    <w:name w:val="9ECC2F97253A496886CE0618DEAC078F"/>
    <w:rsid w:val="0027318E"/>
    <w:pPr>
      <w:spacing w:after="160" w:line="259" w:lineRule="auto"/>
    </w:pPr>
  </w:style>
  <w:style w:type="paragraph" w:customStyle="1" w:styleId="83B0E1F0FE0D4885BD45EADC20C87A51">
    <w:name w:val="83B0E1F0FE0D4885BD45EADC20C87A51"/>
    <w:rsid w:val="0027318E"/>
    <w:pPr>
      <w:spacing w:after="160" w:line="259" w:lineRule="auto"/>
    </w:pPr>
  </w:style>
  <w:style w:type="paragraph" w:customStyle="1" w:styleId="AF94DC3DD5A849B9BF3E0157009E08D8">
    <w:name w:val="AF94DC3DD5A849B9BF3E0157009E08D8"/>
    <w:rsid w:val="0027318E"/>
    <w:pPr>
      <w:spacing w:after="160" w:line="259" w:lineRule="auto"/>
    </w:pPr>
  </w:style>
  <w:style w:type="paragraph" w:customStyle="1" w:styleId="44A1F260821741D3BDEDD7ABAE8402D8">
    <w:name w:val="44A1F260821741D3BDEDD7ABAE8402D8"/>
    <w:rsid w:val="0027318E"/>
    <w:pPr>
      <w:spacing w:after="160" w:line="259" w:lineRule="auto"/>
    </w:pPr>
  </w:style>
  <w:style w:type="paragraph" w:customStyle="1" w:styleId="27037ADDCA3B4860B3AD9391B0E4C638">
    <w:name w:val="27037ADDCA3B4860B3AD9391B0E4C638"/>
    <w:rsid w:val="0027318E"/>
    <w:pPr>
      <w:spacing w:after="160" w:line="259" w:lineRule="auto"/>
    </w:pPr>
  </w:style>
  <w:style w:type="paragraph" w:customStyle="1" w:styleId="CF33DF6F1AE4494494C8512B27AB412F">
    <w:name w:val="CF33DF6F1AE4494494C8512B27AB412F"/>
    <w:rsid w:val="0027318E"/>
    <w:pPr>
      <w:spacing w:after="160" w:line="259" w:lineRule="auto"/>
    </w:pPr>
  </w:style>
  <w:style w:type="paragraph" w:customStyle="1" w:styleId="DB339B178E5E4C79AC683C7DA2A00E58">
    <w:name w:val="DB339B178E5E4C79AC683C7DA2A00E58"/>
    <w:rsid w:val="0027318E"/>
    <w:pPr>
      <w:spacing w:after="160" w:line="259" w:lineRule="auto"/>
    </w:pPr>
  </w:style>
  <w:style w:type="paragraph" w:customStyle="1" w:styleId="5A0F6E1B2C7F40C6A81B84DBD8E7D108">
    <w:name w:val="5A0F6E1B2C7F40C6A81B84DBD8E7D108"/>
    <w:rsid w:val="0027318E"/>
    <w:pPr>
      <w:spacing w:after="160" w:line="259" w:lineRule="auto"/>
    </w:pPr>
  </w:style>
  <w:style w:type="paragraph" w:customStyle="1" w:styleId="FE1F3F23E07C4E2689EA45E407F02692">
    <w:name w:val="FE1F3F23E07C4E2689EA45E407F02692"/>
    <w:rsid w:val="0027318E"/>
    <w:pPr>
      <w:spacing w:after="160" w:line="259" w:lineRule="auto"/>
    </w:pPr>
  </w:style>
  <w:style w:type="paragraph" w:customStyle="1" w:styleId="90415C4F93B2416A8075900B5616386B">
    <w:name w:val="90415C4F93B2416A8075900B5616386B"/>
    <w:rsid w:val="0027318E"/>
    <w:pPr>
      <w:spacing w:after="160" w:line="259" w:lineRule="auto"/>
    </w:pPr>
  </w:style>
  <w:style w:type="paragraph" w:customStyle="1" w:styleId="FC7AFED0D17F4DCBB5457708D6DC775A">
    <w:name w:val="FC7AFED0D17F4DCBB5457708D6DC775A"/>
    <w:rsid w:val="0027318E"/>
    <w:pPr>
      <w:spacing w:after="160" w:line="259" w:lineRule="auto"/>
    </w:pPr>
  </w:style>
  <w:style w:type="paragraph" w:customStyle="1" w:styleId="B738437B73664B9EA135BDCC039475E2">
    <w:name w:val="B738437B73664B9EA135BDCC039475E2"/>
    <w:rsid w:val="0027318E"/>
    <w:pPr>
      <w:spacing w:after="160" w:line="259" w:lineRule="auto"/>
    </w:pPr>
  </w:style>
  <w:style w:type="paragraph" w:customStyle="1" w:styleId="644CAF7D3960442A956908B5EDE933F3">
    <w:name w:val="644CAF7D3960442A956908B5EDE933F3"/>
    <w:rsid w:val="0027318E"/>
    <w:pPr>
      <w:spacing w:after="160" w:line="259" w:lineRule="auto"/>
    </w:pPr>
  </w:style>
  <w:style w:type="paragraph" w:customStyle="1" w:styleId="75334F81B000476C8DC79DEDD9020488">
    <w:name w:val="75334F81B000476C8DC79DEDD9020488"/>
    <w:rsid w:val="0027318E"/>
    <w:pPr>
      <w:spacing w:after="160" w:line="259" w:lineRule="auto"/>
    </w:pPr>
  </w:style>
  <w:style w:type="paragraph" w:customStyle="1" w:styleId="08FA1A448387422496582242C0522466">
    <w:name w:val="08FA1A448387422496582242C0522466"/>
    <w:rsid w:val="0027318E"/>
    <w:pPr>
      <w:spacing w:after="160" w:line="259" w:lineRule="auto"/>
    </w:pPr>
  </w:style>
  <w:style w:type="paragraph" w:customStyle="1" w:styleId="8029A4902B1440A49525FA554E9A9E82">
    <w:name w:val="8029A4902B1440A49525FA554E9A9E82"/>
    <w:rsid w:val="0027318E"/>
    <w:pPr>
      <w:spacing w:after="160" w:line="259" w:lineRule="auto"/>
    </w:pPr>
  </w:style>
  <w:style w:type="paragraph" w:customStyle="1" w:styleId="13094085FE0348A1A70CFB9EAAF58B08">
    <w:name w:val="13094085FE0348A1A70CFB9EAAF58B08"/>
    <w:rsid w:val="0027318E"/>
    <w:pPr>
      <w:spacing w:after="160" w:line="259" w:lineRule="auto"/>
    </w:pPr>
  </w:style>
  <w:style w:type="paragraph" w:customStyle="1" w:styleId="D1E379DDA9EA4AEBA2AC015701690CFE">
    <w:name w:val="D1E379DDA9EA4AEBA2AC015701690CFE"/>
    <w:rsid w:val="0027318E"/>
    <w:pPr>
      <w:spacing w:after="160" w:line="259" w:lineRule="auto"/>
    </w:pPr>
  </w:style>
  <w:style w:type="paragraph" w:customStyle="1" w:styleId="FFC311CDB80D4B848D9095DDD7FA22F5">
    <w:name w:val="FFC311CDB80D4B848D9095DDD7FA22F5"/>
    <w:rsid w:val="0027318E"/>
    <w:pPr>
      <w:spacing w:after="160" w:line="259" w:lineRule="auto"/>
    </w:pPr>
  </w:style>
  <w:style w:type="paragraph" w:customStyle="1" w:styleId="706F9C8B4AF5460F93E5A1294B1E8798">
    <w:name w:val="706F9C8B4AF5460F93E5A1294B1E8798"/>
    <w:rsid w:val="0027318E"/>
    <w:pPr>
      <w:spacing w:after="160" w:line="259" w:lineRule="auto"/>
    </w:pPr>
  </w:style>
  <w:style w:type="paragraph" w:customStyle="1" w:styleId="A9A9BDF33B4040738374B9D63AB1AD99">
    <w:name w:val="A9A9BDF33B4040738374B9D63AB1AD99"/>
    <w:rsid w:val="0027318E"/>
    <w:pPr>
      <w:spacing w:after="160" w:line="259" w:lineRule="auto"/>
    </w:pPr>
  </w:style>
  <w:style w:type="paragraph" w:customStyle="1" w:styleId="A492BB348BD14E399108856ECC64FB2D">
    <w:name w:val="A492BB348BD14E399108856ECC64FB2D"/>
    <w:rsid w:val="0027318E"/>
    <w:pPr>
      <w:spacing w:after="160" w:line="259" w:lineRule="auto"/>
    </w:pPr>
  </w:style>
  <w:style w:type="paragraph" w:customStyle="1" w:styleId="D6F281F3566E4FB0858A829A9077AB94">
    <w:name w:val="D6F281F3566E4FB0858A829A9077AB94"/>
    <w:rsid w:val="0027318E"/>
    <w:pPr>
      <w:spacing w:after="160" w:line="259" w:lineRule="auto"/>
    </w:pPr>
  </w:style>
  <w:style w:type="paragraph" w:customStyle="1" w:styleId="F050A8334DE24DDBA686124A8F922A22">
    <w:name w:val="F050A8334DE24DDBA686124A8F922A22"/>
    <w:rsid w:val="0027318E"/>
    <w:pPr>
      <w:spacing w:after="160" w:line="259" w:lineRule="auto"/>
    </w:pPr>
  </w:style>
  <w:style w:type="paragraph" w:customStyle="1" w:styleId="49647801C57F4FE4A1BD4C9858DF076E">
    <w:name w:val="49647801C57F4FE4A1BD4C9858DF076E"/>
    <w:rsid w:val="0027318E"/>
    <w:pPr>
      <w:spacing w:after="160" w:line="259" w:lineRule="auto"/>
    </w:pPr>
  </w:style>
  <w:style w:type="paragraph" w:customStyle="1" w:styleId="7356C141ED6D4B67ABFD94438F84A48B">
    <w:name w:val="7356C141ED6D4B67ABFD94438F84A48B"/>
    <w:rsid w:val="0027318E"/>
    <w:pPr>
      <w:spacing w:after="160" w:line="259" w:lineRule="auto"/>
    </w:pPr>
  </w:style>
  <w:style w:type="paragraph" w:customStyle="1" w:styleId="86983AD1DFF54AF99D7B2EF0ED203C73">
    <w:name w:val="86983AD1DFF54AF99D7B2EF0ED203C73"/>
    <w:rsid w:val="0027318E"/>
    <w:pPr>
      <w:spacing w:after="160" w:line="259" w:lineRule="auto"/>
    </w:pPr>
  </w:style>
  <w:style w:type="paragraph" w:customStyle="1" w:styleId="6AEBDF0986DE4D179E14E74078FDAD39">
    <w:name w:val="6AEBDF0986DE4D179E14E74078FDAD39"/>
    <w:rsid w:val="0027318E"/>
    <w:pPr>
      <w:spacing w:after="160" w:line="259" w:lineRule="auto"/>
    </w:pPr>
  </w:style>
  <w:style w:type="paragraph" w:customStyle="1" w:styleId="04A9B821AF06473A8018076A3BCB8360">
    <w:name w:val="04A9B821AF06473A8018076A3BCB8360"/>
    <w:rsid w:val="0027318E"/>
    <w:pPr>
      <w:spacing w:after="160" w:line="259" w:lineRule="auto"/>
    </w:pPr>
  </w:style>
  <w:style w:type="paragraph" w:customStyle="1" w:styleId="D32ECA03156D4237BD0CD7AD86BED18F">
    <w:name w:val="D32ECA03156D4237BD0CD7AD86BED18F"/>
    <w:rsid w:val="0027318E"/>
    <w:pPr>
      <w:spacing w:after="160" w:line="259" w:lineRule="auto"/>
    </w:pPr>
  </w:style>
  <w:style w:type="paragraph" w:customStyle="1" w:styleId="FAA5D0AD7106473FB5DFF050A569128B">
    <w:name w:val="FAA5D0AD7106473FB5DFF050A569128B"/>
    <w:rsid w:val="0027318E"/>
    <w:pPr>
      <w:spacing w:after="160" w:line="259" w:lineRule="auto"/>
    </w:pPr>
  </w:style>
  <w:style w:type="paragraph" w:customStyle="1" w:styleId="3EDA88A40C8A4DA681617E6219EBEFDD">
    <w:name w:val="3EDA88A40C8A4DA681617E6219EBEFDD"/>
    <w:rsid w:val="0027318E"/>
    <w:pPr>
      <w:spacing w:after="160" w:line="259" w:lineRule="auto"/>
    </w:pPr>
  </w:style>
  <w:style w:type="paragraph" w:customStyle="1" w:styleId="FC74846EA8114F91A549618854513ED9">
    <w:name w:val="FC74846EA8114F91A549618854513ED9"/>
    <w:rsid w:val="0027318E"/>
    <w:pPr>
      <w:spacing w:after="160" w:line="259" w:lineRule="auto"/>
    </w:pPr>
  </w:style>
  <w:style w:type="paragraph" w:customStyle="1" w:styleId="C2AA8A9371E84B28910E6E091A1CAFF6">
    <w:name w:val="C2AA8A9371E84B28910E6E091A1CAFF6"/>
    <w:rsid w:val="0027318E"/>
    <w:pPr>
      <w:spacing w:after="160" w:line="259" w:lineRule="auto"/>
    </w:pPr>
  </w:style>
  <w:style w:type="paragraph" w:customStyle="1" w:styleId="7F408C6F50044E64A31765090BE69CC5">
    <w:name w:val="7F408C6F50044E64A31765090BE69CC5"/>
    <w:rsid w:val="0027318E"/>
    <w:pPr>
      <w:spacing w:after="160" w:line="259" w:lineRule="auto"/>
    </w:pPr>
  </w:style>
  <w:style w:type="paragraph" w:customStyle="1" w:styleId="C74A435F95744FC1A8CE79D95D730D5A">
    <w:name w:val="C74A435F95744FC1A8CE79D95D730D5A"/>
    <w:rsid w:val="0027318E"/>
    <w:pPr>
      <w:spacing w:after="160" w:line="259" w:lineRule="auto"/>
    </w:pPr>
  </w:style>
  <w:style w:type="paragraph" w:customStyle="1" w:styleId="5104163845C74C3F96A3B903C5CF55FC">
    <w:name w:val="5104163845C74C3F96A3B903C5CF55FC"/>
    <w:rsid w:val="0027318E"/>
    <w:pPr>
      <w:spacing w:after="160" w:line="259" w:lineRule="auto"/>
    </w:pPr>
  </w:style>
  <w:style w:type="paragraph" w:customStyle="1" w:styleId="936017F8488240ACAE35D61D22B925EC">
    <w:name w:val="936017F8488240ACAE35D61D22B925EC"/>
    <w:rsid w:val="0027318E"/>
    <w:pPr>
      <w:spacing w:after="160" w:line="259" w:lineRule="auto"/>
    </w:pPr>
  </w:style>
  <w:style w:type="paragraph" w:customStyle="1" w:styleId="04512948A4554784BA00B4DE9D9CD36B">
    <w:name w:val="04512948A4554784BA00B4DE9D9CD36B"/>
    <w:rsid w:val="0027318E"/>
    <w:pPr>
      <w:spacing w:after="160" w:line="259" w:lineRule="auto"/>
    </w:pPr>
  </w:style>
  <w:style w:type="paragraph" w:customStyle="1" w:styleId="CB861CE1BA5A4C67AA5DE9814D516CB4">
    <w:name w:val="CB861CE1BA5A4C67AA5DE9814D516CB4"/>
    <w:rsid w:val="0027318E"/>
    <w:pPr>
      <w:spacing w:after="160" w:line="259" w:lineRule="auto"/>
    </w:pPr>
  </w:style>
  <w:style w:type="paragraph" w:customStyle="1" w:styleId="132FDF8AA6A8420F8082FF9D1B6CB496">
    <w:name w:val="132FDF8AA6A8420F8082FF9D1B6CB496"/>
    <w:rsid w:val="0027318E"/>
    <w:pPr>
      <w:spacing w:after="160" w:line="259" w:lineRule="auto"/>
    </w:pPr>
  </w:style>
  <w:style w:type="paragraph" w:customStyle="1" w:styleId="F723AA9DEB824CD4AA91B28EB6965A5E">
    <w:name w:val="F723AA9DEB824CD4AA91B28EB6965A5E"/>
    <w:rsid w:val="0027318E"/>
    <w:pPr>
      <w:spacing w:after="160" w:line="259" w:lineRule="auto"/>
    </w:pPr>
  </w:style>
  <w:style w:type="paragraph" w:customStyle="1" w:styleId="4F7FF595BAF64CD49D0A88773F33B401">
    <w:name w:val="4F7FF595BAF64CD49D0A88773F33B401"/>
    <w:rsid w:val="0027318E"/>
    <w:pPr>
      <w:spacing w:after="160" w:line="259" w:lineRule="auto"/>
    </w:pPr>
  </w:style>
  <w:style w:type="paragraph" w:customStyle="1" w:styleId="10433C6D92EE4112B31B917A91760121">
    <w:name w:val="10433C6D92EE4112B31B917A91760121"/>
    <w:rsid w:val="0027318E"/>
    <w:pPr>
      <w:spacing w:after="160" w:line="259" w:lineRule="auto"/>
    </w:pPr>
  </w:style>
  <w:style w:type="paragraph" w:customStyle="1" w:styleId="00EFF7DA41B643C2AC7708D50001DD09">
    <w:name w:val="00EFF7DA41B643C2AC7708D50001DD09"/>
    <w:rsid w:val="0027318E"/>
    <w:pPr>
      <w:spacing w:after="160" w:line="259" w:lineRule="auto"/>
    </w:pPr>
  </w:style>
  <w:style w:type="paragraph" w:customStyle="1" w:styleId="24AD2521952845B794EC17AF149C15FD">
    <w:name w:val="24AD2521952845B794EC17AF149C15FD"/>
    <w:rsid w:val="0027318E"/>
    <w:pPr>
      <w:spacing w:after="160" w:line="259" w:lineRule="auto"/>
    </w:pPr>
  </w:style>
  <w:style w:type="paragraph" w:customStyle="1" w:styleId="46B5FE5A15B74DE98FE9B8AA7D809082">
    <w:name w:val="46B5FE5A15B74DE98FE9B8AA7D809082"/>
    <w:rsid w:val="0027318E"/>
    <w:pPr>
      <w:spacing w:after="160" w:line="259" w:lineRule="auto"/>
    </w:pPr>
  </w:style>
  <w:style w:type="paragraph" w:customStyle="1" w:styleId="7396A019125F44F689EEB9FA71914429">
    <w:name w:val="7396A019125F44F689EEB9FA71914429"/>
    <w:rsid w:val="0027318E"/>
    <w:pPr>
      <w:spacing w:after="160" w:line="259" w:lineRule="auto"/>
    </w:pPr>
  </w:style>
  <w:style w:type="paragraph" w:customStyle="1" w:styleId="AF6682C10FDB4A33A43575967B97F177">
    <w:name w:val="AF6682C10FDB4A33A43575967B97F177"/>
    <w:rsid w:val="0027318E"/>
    <w:pPr>
      <w:spacing w:after="160" w:line="259" w:lineRule="auto"/>
    </w:pPr>
  </w:style>
  <w:style w:type="paragraph" w:customStyle="1" w:styleId="9B2470089B784169840F48465F6B4737">
    <w:name w:val="9B2470089B784169840F48465F6B4737"/>
    <w:rsid w:val="0027318E"/>
    <w:pPr>
      <w:spacing w:after="160" w:line="259" w:lineRule="auto"/>
    </w:pPr>
  </w:style>
  <w:style w:type="paragraph" w:customStyle="1" w:styleId="20546E21091249278809F89F64EA9A7C">
    <w:name w:val="20546E21091249278809F89F64EA9A7C"/>
    <w:rsid w:val="0027318E"/>
    <w:pPr>
      <w:spacing w:after="160" w:line="259" w:lineRule="auto"/>
    </w:pPr>
  </w:style>
  <w:style w:type="paragraph" w:customStyle="1" w:styleId="2CDFE893F1ED4F40B4D6A0182F86A077">
    <w:name w:val="2CDFE893F1ED4F40B4D6A0182F86A077"/>
    <w:rsid w:val="0027318E"/>
    <w:pPr>
      <w:spacing w:after="160" w:line="259" w:lineRule="auto"/>
    </w:pPr>
  </w:style>
  <w:style w:type="paragraph" w:customStyle="1" w:styleId="AB909B9D4DA94632A71CE13BBB9890CA">
    <w:name w:val="AB909B9D4DA94632A71CE13BBB9890CA"/>
    <w:rsid w:val="0027318E"/>
    <w:pPr>
      <w:spacing w:after="160" w:line="259" w:lineRule="auto"/>
    </w:pPr>
  </w:style>
  <w:style w:type="paragraph" w:customStyle="1" w:styleId="A38D59E3CE794F07968A9CB398D03A69">
    <w:name w:val="A38D59E3CE794F07968A9CB398D03A69"/>
    <w:rsid w:val="0027318E"/>
    <w:pPr>
      <w:spacing w:after="160" w:line="259" w:lineRule="auto"/>
    </w:pPr>
  </w:style>
  <w:style w:type="paragraph" w:customStyle="1" w:styleId="2739EC289E3E4E4FB37325F3E3F583DC">
    <w:name w:val="2739EC289E3E4E4FB37325F3E3F583DC"/>
    <w:rsid w:val="0027318E"/>
    <w:pPr>
      <w:spacing w:after="160" w:line="259" w:lineRule="auto"/>
    </w:pPr>
  </w:style>
  <w:style w:type="paragraph" w:customStyle="1" w:styleId="ABBA3914C76D4F1D9A3B1C8CBBCF5358">
    <w:name w:val="ABBA3914C76D4F1D9A3B1C8CBBCF5358"/>
    <w:rsid w:val="0027318E"/>
    <w:pPr>
      <w:spacing w:after="160" w:line="259" w:lineRule="auto"/>
    </w:pPr>
  </w:style>
  <w:style w:type="paragraph" w:customStyle="1" w:styleId="40F6CA4318734CE396476146978A623D">
    <w:name w:val="40F6CA4318734CE396476146978A623D"/>
    <w:rsid w:val="0027318E"/>
    <w:pPr>
      <w:spacing w:after="160" w:line="259" w:lineRule="auto"/>
    </w:pPr>
  </w:style>
  <w:style w:type="paragraph" w:customStyle="1" w:styleId="4AC5ED07ABE04B328F298E9E302B31C8">
    <w:name w:val="4AC5ED07ABE04B328F298E9E302B31C8"/>
    <w:rsid w:val="0027318E"/>
    <w:pPr>
      <w:spacing w:after="160" w:line="259" w:lineRule="auto"/>
    </w:pPr>
  </w:style>
  <w:style w:type="paragraph" w:customStyle="1" w:styleId="916C73B111E64CA196294A1F0279942D">
    <w:name w:val="916C73B111E64CA196294A1F0279942D"/>
    <w:rsid w:val="0027318E"/>
    <w:pPr>
      <w:spacing w:after="160" w:line="259" w:lineRule="auto"/>
    </w:pPr>
  </w:style>
  <w:style w:type="paragraph" w:customStyle="1" w:styleId="6266B213365A429685613C575CD64981">
    <w:name w:val="6266B213365A429685613C575CD64981"/>
    <w:rsid w:val="0027318E"/>
    <w:pPr>
      <w:spacing w:after="160" w:line="259" w:lineRule="auto"/>
    </w:pPr>
  </w:style>
  <w:style w:type="paragraph" w:customStyle="1" w:styleId="743E707065094B4D84EDC7016700C452">
    <w:name w:val="743E707065094B4D84EDC7016700C452"/>
    <w:rsid w:val="0027318E"/>
    <w:pPr>
      <w:spacing w:after="160" w:line="259" w:lineRule="auto"/>
    </w:pPr>
  </w:style>
  <w:style w:type="paragraph" w:customStyle="1" w:styleId="40D65968EC2447D091B6EFC7D299F1DC">
    <w:name w:val="40D65968EC2447D091B6EFC7D299F1DC"/>
    <w:rsid w:val="0027318E"/>
    <w:pPr>
      <w:spacing w:after="160" w:line="259" w:lineRule="auto"/>
    </w:pPr>
  </w:style>
  <w:style w:type="paragraph" w:customStyle="1" w:styleId="FA3A453ABC68416987C2B43AC53D6923">
    <w:name w:val="FA3A453ABC68416987C2B43AC53D6923"/>
    <w:rsid w:val="0027318E"/>
    <w:pPr>
      <w:spacing w:after="160" w:line="259" w:lineRule="auto"/>
    </w:pPr>
  </w:style>
  <w:style w:type="paragraph" w:customStyle="1" w:styleId="08FCB30D0E334F2A9D118D21836CAEF7">
    <w:name w:val="08FCB30D0E334F2A9D118D21836CAEF7"/>
    <w:rsid w:val="0027318E"/>
    <w:pPr>
      <w:spacing w:after="160" w:line="259" w:lineRule="auto"/>
    </w:pPr>
  </w:style>
  <w:style w:type="paragraph" w:customStyle="1" w:styleId="E10DD0636CC14882A663F6016D3E974E">
    <w:name w:val="E10DD0636CC14882A663F6016D3E974E"/>
    <w:rsid w:val="0027318E"/>
    <w:pPr>
      <w:spacing w:after="160" w:line="259" w:lineRule="auto"/>
    </w:pPr>
  </w:style>
  <w:style w:type="paragraph" w:customStyle="1" w:styleId="1E481CF2867A4187AF5D29DB2457C1F0">
    <w:name w:val="1E481CF2867A4187AF5D29DB2457C1F0"/>
    <w:rsid w:val="0027318E"/>
    <w:pPr>
      <w:spacing w:after="160" w:line="259" w:lineRule="auto"/>
    </w:pPr>
  </w:style>
  <w:style w:type="paragraph" w:customStyle="1" w:styleId="8FD47C5A6BA24480925EE958664AB74D">
    <w:name w:val="8FD47C5A6BA24480925EE958664AB74D"/>
    <w:rsid w:val="0027318E"/>
    <w:pPr>
      <w:spacing w:after="160" w:line="259" w:lineRule="auto"/>
    </w:pPr>
  </w:style>
  <w:style w:type="paragraph" w:customStyle="1" w:styleId="E7C1B8F059D74397B4BB3B2C25A89647">
    <w:name w:val="E7C1B8F059D74397B4BB3B2C25A89647"/>
    <w:rsid w:val="0027318E"/>
    <w:pPr>
      <w:spacing w:after="160" w:line="259" w:lineRule="auto"/>
    </w:pPr>
  </w:style>
  <w:style w:type="paragraph" w:customStyle="1" w:styleId="5379F638A2234735BDB377B73216D793">
    <w:name w:val="5379F638A2234735BDB377B73216D793"/>
    <w:rsid w:val="0027318E"/>
    <w:pPr>
      <w:spacing w:after="160" w:line="259" w:lineRule="auto"/>
    </w:pPr>
  </w:style>
  <w:style w:type="paragraph" w:customStyle="1" w:styleId="4953C3021D9D4D25B9E1384902F3305C">
    <w:name w:val="4953C3021D9D4D25B9E1384902F3305C"/>
    <w:rsid w:val="0027318E"/>
    <w:pPr>
      <w:spacing w:after="160" w:line="259" w:lineRule="auto"/>
    </w:pPr>
  </w:style>
  <w:style w:type="paragraph" w:customStyle="1" w:styleId="825050CE680B42F6ACAAA35C71A34CB1">
    <w:name w:val="825050CE680B42F6ACAAA35C71A34CB1"/>
    <w:rsid w:val="0027318E"/>
    <w:pPr>
      <w:spacing w:after="160" w:line="259" w:lineRule="auto"/>
    </w:pPr>
  </w:style>
  <w:style w:type="paragraph" w:customStyle="1" w:styleId="76228648A71D48738D268467D586C182">
    <w:name w:val="76228648A71D48738D268467D586C182"/>
    <w:rsid w:val="0027318E"/>
    <w:pPr>
      <w:spacing w:after="160" w:line="259" w:lineRule="auto"/>
    </w:pPr>
  </w:style>
  <w:style w:type="paragraph" w:customStyle="1" w:styleId="1DA04D3F324E457BB22B68BDC51C49B5">
    <w:name w:val="1DA04D3F324E457BB22B68BDC51C49B5"/>
    <w:rsid w:val="0027318E"/>
    <w:pPr>
      <w:spacing w:after="160" w:line="259" w:lineRule="auto"/>
    </w:pPr>
  </w:style>
  <w:style w:type="paragraph" w:customStyle="1" w:styleId="0DBDDE285D7C4857BE246410572BD622">
    <w:name w:val="0DBDDE285D7C4857BE246410572BD622"/>
    <w:rsid w:val="0027318E"/>
    <w:pPr>
      <w:spacing w:after="160" w:line="259" w:lineRule="auto"/>
    </w:pPr>
  </w:style>
  <w:style w:type="paragraph" w:customStyle="1" w:styleId="E2BB4124C8874C1DA0EAF36170439E57">
    <w:name w:val="E2BB4124C8874C1DA0EAF36170439E57"/>
    <w:rsid w:val="0027318E"/>
    <w:pPr>
      <w:spacing w:after="160" w:line="259" w:lineRule="auto"/>
    </w:pPr>
  </w:style>
  <w:style w:type="paragraph" w:customStyle="1" w:styleId="6E7BE359EBAD442E8CC2A710046DB58E">
    <w:name w:val="6E7BE359EBAD442E8CC2A710046DB58E"/>
    <w:rsid w:val="0027318E"/>
    <w:pPr>
      <w:spacing w:after="160" w:line="259" w:lineRule="auto"/>
    </w:pPr>
  </w:style>
  <w:style w:type="paragraph" w:customStyle="1" w:styleId="E57CE8F26D19441688D108E3F5797E3A">
    <w:name w:val="E57CE8F26D19441688D108E3F5797E3A"/>
    <w:rsid w:val="0027318E"/>
    <w:pPr>
      <w:spacing w:after="160" w:line="259" w:lineRule="auto"/>
    </w:pPr>
  </w:style>
  <w:style w:type="paragraph" w:customStyle="1" w:styleId="69029C87366F4C3E963599C3A96ED6AE">
    <w:name w:val="69029C87366F4C3E963599C3A96ED6AE"/>
    <w:rsid w:val="0027318E"/>
    <w:pPr>
      <w:spacing w:after="160" w:line="259" w:lineRule="auto"/>
    </w:pPr>
  </w:style>
  <w:style w:type="paragraph" w:customStyle="1" w:styleId="4AEB82B7FC68443FB433264FCA468EE0">
    <w:name w:val="4AEB82B7FC68443FB433264FCA468EE0"/>
    <w:rsid w:val="0027318E"/>
    <w:pPr>
      <w:spacing w:after="160" w:line="259" w:lineRule="auto"/>
    </w:pPr>
  </w:style>
  <w:style w:type="paragraph" w:customStyle="1" w:styleId="96F1C8FEDBDA4332B3EF03E768B53C97">
    <w:name w:val="96F1C8FEDBDA4332B3EF03E768B53C97"/>
    <w:rsid w:val="0027318E"/>
    <w:pPr>
      <w:spacing w:after="160" w:line="259" w:lineRule="auto"/>
    </w:pPr>
  </w:style>
  <w:style w:type="paragraph" w:customStyle="1" w:styleId="5AD2A0C273394FF4BE91EF997B8D2E7C">
    <w:name w:val="5AD2A0C273394FF4BE91EF997B8D2E7C"/>
    <w:rsid w:val="0027318E"/>
    <w:pPr>
      <w:spacing w:after="160" w:line="259" w:lineRule="auto"/>
    </w:pPr>
  </w:style>
  <w:style w:type="paragraph" w:customStyle="1" w:styleId="B244DE550E0F495FB538DF060E686BB1">
    <w:name w:val="B244DE550E0F495FB538DF060E686BB1"/>
    <w:rsid w:val="0027318E"/>
    <w:pPr>
      <w:spacing w:after="160" w:line="259" w:lineRule="auto"/>
    </w:pPr>
  </w:style>
  <w:style w:type="paragraph" w:customStyle="1" w:styleId="39864862A1F04A13B820D37A316998B9">
    <w:name w:val="39864862A1F04A13B820D37A316998B9"/>
    <w:rsid w:val="0027318E"/>
    <w:pPr>
      <w:spacing w:after="160" w:line="259" w:lineRule="auto"/>
    </w:pPr>
  </w:style>
  <w:style w:type="paragraph" w:customStyle="1" w:styleId="80060C549F984E0286D9E3DFA3082793">
    <w:name w:val="80060C549F984E0286D9E3DFA3082793"/>
    <w:rsid w:val="0027318E"/>
    <w:pPr>
      <w:spacing w:after="160" w:line="259" w:lineRule="auto"/>
    </w:pPr>
  </w:style>
  <w:style w:type="paragraph" w:customStyle="1" w:styleId="BE14CEDD72964F13A20D5B85ACF726E9">
    <w:name w:val="BE14CEDD72964F13A20D5B85ACF726E9"/>
    <w:rsid w:val="0027318E"/>
    <w:pPr>
      <w:spacing w:after="160" w:line="259" w:lineRule="auto"/>
    </w:pPr>
  </w:style>
  <w:style w:type="paragraph" w:customStyle="1" w:styleId="5AF61A1AEB4F4DC49C9B9E239AD9A3E6">
    <w:name w:val="5AF61A1AEB4F4DC49C9B9E239AD9A3E6"/>
    <w:rsid w:val="0027318E"/>
    <w:pPr>
      <w:spacing w:after="160" w:line="259" w:lineRule="auto"/>
    </w:pPr>
  </w:style>
  <w:style w:type="paragraph" w:customStyle="1" w:styleId="1FB48D22C70B41C381077B6DCF5A3D2B">
    <w:name w:val="1FB48D22C70B41C381077B6DCF5A3D2B"/>
    <w:rsid w:val="0027318E"/>
    <w:pPr>
      <w:spacing w:after="160" w:line="259" w:lineRule="auto"/>
    </w:pPr>
  </w:style>
  <w:style w:type="paragraph" w:customStyle="1" w:styleId="42EFAB1A1E55483F96949C01FD23D6C1">
    <w:name w:val="42EFAB1A1E55483F96949C01FD23D6C1"/>
    <w:rsid w:val="0027318E"/>
    <w:pPr>
      <w:spacing w:after="160" w:line="259" w:lineRule="auto"/>
    </w:pPr>
  </w:style>
  <w:style w:type="paragraph" w:customStyle="1" w:styleId="04FB15E9048D472BBD7664A1EB1B6E86">
    <w:name w:val="04FB15E9048D472BBD7664A1EB1B6E86"/>
    <w:rsid w:val="0027318E"/>
    <w:pPr>
      <w:spacing w:after="160" w:line="259" w:lineRule="auto"/>
    </w:pPr>
  </w:style>
  <w:style w:type="paragraph" w:customStyle="1" w:styleId="D73C03599BA645A9ABBBA3BA409A25B5">
    <w:name w:val="D73C03599BA645A9ABBBA3BA409A25B5"/>
    <w:rsid w:val="0027318E"/>
    <w:pPr>
      <w:spacing w:after="160" w:line="259" w:lineRule="auto"/>
    </w:pPr>
  </w:style>
  <w:style w:type="paragraph" w:customStyle="1" w:styleId="63B9565EB92A420FAEDE96167A79373A">
    <w:name w:val="63B9565EB92A420FAEDE96167A79373A"/>
    <w:rsid w:val="0027318E"/>
    <w:pPr>
      <w:spacing w:after="160" w:line="259" w:lineRule="auto"/>
    </w:pPr>
  </w:style>
  <w:style w:type="paragraph" w:customStyle="1" w:styleId="EBEF1F9ED2B143378AC2D950B6BBC566">
    <w:name w:val="EBEF1F9ED2B143378AC2D950B6BBC566"/>
    <w:rsid w:val="0027318E"/>
    <w:pPr>
      <w:spacing w:after="160" w:line="259" w:lineRule="auto"/>
    </w:pPr>
  </w:style>
  <w:style w:type="paragraph" w:customStyle="1" w:styleId="72B8EC93DD424895AEFCBF131CD11F5E">
    <w:name w:val="72B8EC93DD424895AEFCBF131CD11F5E"/>
    <w:rsid w:val="0027318E"/>
    <w:pPr>
      <w:spacing w:after="160" w:line="259" w:lineRule="auto"/>
    </w:pPr>
  </w:style>
  <w:style w:type="paragraph" w:customStyle="1" w:styleId="8B8655DBAEC24285A14B4674E414D08E">
    <w:name w:val="8B8655DBAEC24285A14B4674E414D08E"/>
    <w:rsid w:val="0027318E"/>
    <w:pPr>
      <w:spacing w:after="160" w:line="259" w:lineRule="auto"/>
    </w:pPr>
  </w:style>
  <w:style w:type="paragraph" w:customStyle="1" w:styleId="3CA9DDBD3A294B8C80F32465081BA0AE">
    <w:name w:val="3CA9DDBD3A294B8C80F32465081BA0AE"/>
    <w:rsid w:val="0027318E"/>
    <w:pPr>
      <w:spacing w:after="160" w:line="259" w:lineRule="auto"/>
    </w:pPr>
  </w:style>
  <w:style w:type="paragraph" w:customStyle="1" w:styleId="EFCFEE61D50F47BF95DD2E772DB40240">
    <w:name w:val="EFCFEE61D50F47BF95DD2E772DB40240"/>
    <w:rsid w:val="0027318E"/>
    <w:pPr>
      <w:spacing w:after="160" w:line="259" w:lineRule="auto"/>
    </w:pPr>
  </w:style>
  <w:style w:type="paragraph" w:customStyle="1" w:styleId="D275E1C7601A4F50A3F71E86C1863B8D">
    <w:name w:val="D275E1C7601A4F50A3F71E86C1863B8D"/>
    <w:rsid w:val="0027318E"/>
    <w:pPr>
      <w:spacing w:after="160" w:line="259" w:lineRule="auto"/>
    </w:pPr>
  </w:style>
  <w:style w:type="paragraph" w:customStyle="1" w:styleId="9F15F1C6FB584EFCB89D105493C70F40">
    <w:name w:val="9F15F1C6FB584EFCB89D105493C70F40"/>
    <w:rsid w:val="0027318E"/>
    <w:pPr>
      <w:spacing w:after="160" w:line="259" w:lineRule="auto"/>
    </w:pPr>
  </w:style>
  <w:style w:type="paragraph" w:customStyle="1" w:styleId="322C846AC0264635AED45E6BF864287D">
    <w:name w:val="322C846AC0264635AED45E6BF864287D"/>
    <w:rsid w:val="0027318E"/>
    <w:pPr>
      <w:spacing w:after="160" w:line="259" w:lineRule="auto"/>
    </w:pPr>
  </w:style>
  <w:style w:type="paragraph" w:customStyle="1" w:styleId="5018740EA9CD4BBFB40AF82407987FD2">
    <w:name w:val="5018740EA9CD4BBFB40AF82407987FD2"/>
    <w:rsid w:val="0027318E"/>
    <w:pPr>
      <w:spacing w:after="160" w:line="259" w:lineRule="auto"/>
    </w:pPr>
  </w:style>
  <w:style w:type="paragraph" w:customStyle="1" w:styleId="27151AE7B96040F7AC16DE2D6B039AA5">
    <w:name w:val="27151AE7B96040F7AC16DE2D6B039AA5"/>
    <w:rsid w:val="0027318E"/>
    <w:pPr>
      <w:spacing w:after="160" w:line="259" w:lineRule="auto"/>
    </w:pPr>
  </w:style>
  <w:style w:type="paragraph" w:customStyle="1" w:styleId="0BA7298B3B3B49E79E9C99D72C9D7AEB">
    <w:name w:val="0BA7298B3B3B49E79E9C99D72C9D7AEB"/>
    <w:rsid w:val="0027318E"/>
    <w:pPr>
      <w:spacing w:after="160" w:line="259" w:lineRule="auto"/>
    </w:pPr>
  </w:style>
  <w:style w:type="paragraph" w:customStyle="1" w:styleId="F7C0AE539A8A4F5881E8766B2FE7F0B5">
    <w:name w:val="F7C0AE539A8A4F5881E8766B2FE7F0B5"/>
    <w:rsid w:val="0027318E"/>
    <w:pPr>
      <w:spacing w:after="160" w:line="259" w:lineRule="auto"/>
    </w:pPr>
  </w:style>
  <w:style w:type="paragraph" w:customStyle="1" w:styleId="19EB7EF51D53477F99E7C2423CB5BFEF">
    <w:name w:val="19EB7EF51D53477F99E7C2423CB5BFEF"/>
    <w:rsid w:val="0027318E"/>
    <w:pPr>
      <w:spacing w:after="160" w:line="259" w:lineRule="auto"/>
    </w:pPr>
  </w:style>
  <w:style w:type="paragraph" w:customStyle="1" w:styleId="5229C8C142E74CB4B0888D294B0BC997">
    <w:name w:val="5229C8C142E74CB4B0888D294B0BC997"/>
    <w:rsid w:val="0027318E"/>
    <w:pPr>
      <w:spacing w:after="160" w:line="259" w:lineRule="auto"/>
    </w:pPr>
  </w:style>
  <w:style w:type="paragraph" w:customStyle="1" w:styleId="1121A8F02A8B4E5E998259931D4153BE">
    <w:name w:val="1121A8F02A8B4E5E998259931D4153BE"/>
    <w:rsid w:val="0027318E"/>
    <w:pPr>
      <w:spacing w:after="160" w:line="259" w:lineRule="auto"/>
    </w:pPr>
  </w:style>
  <w:style w:type="paragraph" w:customStyle="1" w:styleId="C88D2E71D72F4D4FB74AE090BACE41F4">
    <w:name w:val="C88D2E71D72F4D4FB74AE090BACE41F4"/>
    <w:rsid w:val="0027318E"/>
    <w:pPr>
      <w:spacing w:after="160" w:line="259" w:lineRule="auto"/>
    </w:pPr>
  </w:style>
  <w:style w:type="paragraph" w:customStyle="1" w:styleId="858C6102F7024D63835DE5EC8B12ADF7">
    <w:name w:val="858C6102F7024D63835DE5EC8B12ADF7"/>
    <w:rsid w:val="0027318E"/>
    <w:pPr>
      <w:spacing w:after="160" w:line="259" w:lineRule="auto"/>
    </w:pPr>
  </w:style>
  <w:style w:type="paragraph" w:customStyle="1" w:styleId="51CDBCD5B3C84E3EBA120CCD34E43422">
    <w:name w:val="51CDBCD5B3C84E3EBA120CCD34E43422"/>
    <w:rsid w:val="0027318E"/>
    <w:pPr>
      <w:spacing w:after="160" w:line="259" w:lineRule="auto"/>
    </w:pPr>
  </w:style>
  <w:style w:type="paragraph" w:customStyle="1" w:styleId="30B21A1833D34D07B407FF22B916B21C">
    <w:name w:val="30B21A1833D34D07B407FF22B916B21C"/>
    <w:rsid w:val="0027318E"/>
    <w:pPr>
      <w:spacing w:after="160" w:line="259" w:lineRule="auto"/>
    </w:pPr>
  </w:style>
  <w:style w:type="paragraph" w:customStyle="1" w:styleId="232239F96E684AFEBC185A161FF5592B">
    <w:name w:val="232239F96E684AFEBC185A161FF5592B"/>
    <w:rsid w:val="0027318E"/>
    <w:pPr>
      <w:spacing w:after="160" w:line="259" w:lineRule="auto"/>
    </w:pPr>
  </w:style>
  <w:style w:type="paragraph" w:customStyle="1" w:styleId="3D89E00CB784457787FCBB069FBBA5A9">
    <w:name w:val="3D89E00CB784457787FCBB069FBBA5A9"/>
    <w:rsid w:val="0027318E"/>
    <w:pPr>
      <w:spacing w:after="160" w:line="259" w:lineRule="auto"/>
    </w:pPr>
  </w:style>
  <w:style w:type="paragraph" w:customStyle="1" w:styleId="252DC107398D4B06AFEC6B7B449A1E4D">
    <w:name w:val="252DC107398D4B06AFEC6B7B449A1E4D"/>
    <w:rsid w:val="0027318E"/>
    <w:pPr>
      <w:spacing w:after="160" w:line="259" w:lineRule="auto"/>
    </w:pPr>
  </w:style>
  <w:style w:type="paragraph" w:customStyle="1" w:styleId="BBD3CBA488C14282860FAB8CFFEF9189">
    <w:name w:val="BBD3CBA488C14282860FAB8CFFEF9189"/>
    <w:rsid w:val="0027318E"/>
    <w:pPr>
      <w:spacing w:after="160" w:line="259" w:lineRule="auto"/>
    </w:pPr>
  </w:style>
  <w:style w:type="paragraph" w:customStyle="1" w:styleId="8B9DCBE1A09848B0A0257334E7742A2F">
    <w:name w:val="8B9DCBE1A09848B0A0257334E7742A2F"/>
    <w:rsid w:val="0027318E"/>
    <w:pPr>
      <w:spacing w:after="160" w:line="259" w:lineRule="auto"/>
    </w:pPr>
  </w:style>
  <w:style w:type="paragraph" w:customStyle="1" w:styleId="11B456338E10420B9C008A7C29141DEC">
    <w:name w:val="11B456338E10420B9C008A7C29141DEC"/>
    <w:rsid w:val="0027318E"/>
    <w:pPr>
      <w:spacing w:after="160" w:line="259" w:lineRule="auto"/>
    </w:pPr>
  </w:style>
  <w:style w:type="paragraph" w:customStyle="1" w:styleId="3BC568208E1C40D58FF15700FC0A52F9">
    <w:name w:val="3BC568208E1C40D58FF15700FC0A52F9"/>
    <w:rsid w:val="0027318E"/>
    <w:pPr>
      <w:spacing w:after="160" w:line="259" w:lineRule="auto"/>
    </w:pPr>
  </w:style>
  <w:style w:type="paragraph" w:customStyle="1" w:styleId="83B5EB7AD3A3449887FAC002E8D0A26B">
    <w:name w:val="83B5EB7AD3A3449887FAC002E8D0A26B"/>
    <w:rsid w:val="0027318E"/>
    <w:pPr>
      <w:spacing w:after="160" w:line="259" w:lineRule="auto"/>
    </w:pPr>
  </w:style>
  <w:style w:type="paragraph" w:customStyle="1" w:styleId="DBE91461759B47EDA023F49009A7C6FB">
    <w:name w:val="DBE91461759B47EDA023F49009A7C6FB"/>
    <w:rsid w:val="0027318E"/>
    <w:pPr>
      <w:spacing w:after="160" w:line="259" w:lineRule="auto"/>
    </w:pPr>
  </w:style>
  <w:style w:type="paragraph" w:customStyle="1" w:styleId="D8AF9208453A465DB7078EEBA7FB2454">
    <w:name w:val="D8AF9208453A465DB7078EEBA7FB2454"/>
    <w:rsid w:val="0027318E"/>
    <w:pPr>
      <w:spacing w:after="160" w:line="259" w:lineRule="auto"/>
    </w:pPr>
  </w:style>
  <w:style w:type="paragraph" w:customStyle="1" w:styleId="EEBCEA0695CC425BA87C4E1431407FC9">
    <w:name w:val="EEBCEA0695CC425BA87C4E1431407FC9"/>
    <w:rsid w:val="0027318E"/>
    <w:pPr>
      <w:spacing w:after="160" w:line="259" w:lineRule="auto"/>
    </w:pPr>
  </w:style>
  <w:style w:type="paragraph" w:customStyle="1" w:styleId="33EAA72207414233A646336506E7F335">
    <w:name w:val="33EAA72207414233A646336506E7F335"/>
    <w:rsid w:val="0027318E"/>
    <w:pPr>
      <w:spacing w:after="160" w:line="259" w:lineRule="auto"/>
    </w:pPr>
  </w:style>
  <w:style w:type="paragraph" w:customStyle="1" w:styleId="C007B0FDF45C4BB1B8E15390A501D951">
    <w:name w:val="C007B0FDF45C4BB1B8E15390A501D951"/>
    <w:rsid w:val="0027318E"/>
    <w:pPr>
      <w:spacing w:after="160" w:line="259" w:lineRule="auto"/>
    </w:pPr>
  </w:style>
  <w:style w:type="paragraph" w:customStyle="1" w:styleId="448EA05243DA4205B176EC899C2B9F4A">
    <w:name w:val="448EA05243DA4205B176EC899C2B9F4A"/>
    <w:rsid w:val="0027318E"/>
    <w:pPr>
      <w:spacing w:after="160" w:line="259" w:lineRule="auto"/>
    </w:pPr>
  </w:style>
  <w:style w:type="paragraph" w:customStyle="1" w:styleId="C3057E699647447680D769B59A4B8E78">
    <w:name w:val="C3057E699647447680D769B59A4B8E78"/>
    <w:rsid w:val="0027318E"/>
    <w:pPr>
      <w:spacing w:after="160" w:line="259" w:lineRule="auto"/>
    </w:pPr>
  </w:style>
  <w:style w:type="paragraph" w:customStyle="1" w:styleId="D407886CA5E94CFA94D1E96C7B47F504">
    <w:name w:val="D407886CA5E94CFA94D1E96C7B47F504"/>
    <w:rsid w:val="0027318E"/>
    <w:pPr>
      <w:spacing w:after="160" w:line="259" w:lineRule="auto"/>
    </w:pPr>
  </w:style>
  <w:style w:type="paragraph" w:customStyle="1" w:styleId="9E020F5D6F05465DA2EE8DE32C06950C">
    <w:name w:val="9E020F5D6F05465DA2EE8DE32C06950C"/>
    <w:rsid w:val="0027318E"/>
    <w:pPr>
      <w:spacing w:after="160" w:line="259" w:lineRule="auto"/>
    </w:pPr>
  </w:style>
  <w:style w:type="paragraph" w:customStyle="1" w:styleId="DA6EF5D64CD340F2AACFCCD1AFBD5CDB">
    <w:name w:val="DA6EF5D64CD340F2AACFCCD1AFBD5CDB"/>
    <w:rsid w:val="0027318E"/>
    <w:pPr>
      <w:spacing w:after="160" w:line="259" w:lineRule="auto"/>
    </w:pPr>
  </w:style>
  <w:style w:type="paragraph" w:customStyle="1" w:styleId="0589591859924482A935C9AA20120BC8">
    <w:name w:val="0589591859924482A935C9AA20120BC8"/>
    <w:rsid w:val="0027318E"/>
    <w:pPr>
      <w:spacing w:after="160" w:line="259" w:lineRule="auto"/>
    </w:pPr>
  </w:style>
  <w:style w:type="paragraph" w:customStyle="1" w:styleId="DA0E72E442984E349450DA60EAF7D75B">
    <w:name w:val="DA0E72E442984E349450DA60EAF7D75B"/>
    <w:rsid w:val="0027318E"/>
    <w:pPr>
      <w:spacing w:after="160" w:line="259" w:lineRule="auto"/>
    </w:pPr>
  </w:style>
  <w:style w:type="paragraph" w:customStyle="1" w:styleId="2EBFF18B67894FC7BBD8D16FAE85F63E">
    <w:name w:val="2EBFF18B67894FC7BBD8D16FAE85F63E"/>
    <w:rsid w:val="0027318E"/>
    <w:pPr>
      <w:spacing w:after="160" w:line="259" w:lineRule="auto"/>
    </w:pPr>
  </w:style>
  <w:style w:type="paragraph" w:customStyle="1" w:styleId="0252979EA0204AD78E142DCEB6A8DF52">
    <w:name w:val="0252979EA0204AD78E142DCEB6A8DF52"/>
    <w:rsid w:val="0027318E"/>
    <w:pPr>
      <w:spacing w:after="160" w:line="259" w:lineRule="auto"/>
    </w:pPr>
  </w:style>
  <w:style w:type="paragraph" w:customStyle="1" w:styleId="B4A0A60013A9421595ADB544B9464A32">
    <w:name w:val="B4A0A60013A9421595ADB544B9464A32"/>
    <w:rsid w:val="0027318E"/>
    <w:pPr>
      <w:spacing w:after="160" w:line="259" w:lineRule="auto"/>
    </w:pPr>
  </w:style>
  <w:style w:type="paragraph" w:customStyle="1" w:styleId="DDE9B09D64344F389C3A3DDE4F0970C4">
    <w:name w:val="DDE9B09D64344F389C3A3DDE4F0970C4"/>
    <w:rsid w:val="0027318E"/>
    <w:pPr>
      <w:spacing w:after="160" w:line="259" w:lineRule="auto"/>
    </w:pPr>
  </w:style>
  <w:style w:type="paragraph" w:customStyle="1" w:styleId="8A897E4174CC4395ABBF8489AC97C123">
    <w:name w:val="8A897E4174CC4395ABBF8489AC97C123"/>
    <w:rsid w:val="0027318E"/>
    <w:pPr>
      <w:spacing w:after="160" w:line="259" w:lineRule="auto"/>
    </w:pPr>
  </w:style>
  <w:style w:type="paragraph" w:customStyle="1" w:styleId="EFD8C3FF44384243A2C0A72FEAE970F7">
    <w:name w:val="EFD8C3FF44384243A2C0A72FEAE970F7"/>
    <w:rsid w:val="0027318E"/>
    <w:pPr>
      <w:spacing w:after="160" w:line="259" w:lineRule="auto"/>
    </w:pPr>
  </w:style>
  <w:style w:type="paragraph" w:customStyle="1" w:styleId="60BC671E20444BD4971CEAF863FACB24">
    <w:name w:val="60BC671E20444BD4971CEAF863FACB24"/>
    <w:rsid w:val="0027318E"/>
    <w:pPr>
      <w:spacing w:after="160" w:line="259" w:lineRule="auto"/>
    </w:pPr>
  </w:style>
  <w:style w:type="paragraph" w:customStyle="1" w:styleId="1F9EEA0F10EB4DB596A0FDD48DC114F6">
    <w:name w:val="1F9EEA0F10EB4DB596A0FDD48DC114F6"/>
    <w:rsid w:val="0027318E"/>
    <w:pPr>
      <w:spacing w:after="160" w:line="259" w:lineRule="auto"/>
    </w:pPr>
  </w:style>
  <w:style w:type="paragraph" w:customStyle="1" w:styleId="B06F057CD43F452B9ABE5ABF7C1C4CAF">
    <w:name w:val="B06F057CD43F452B9ABE5ABF7C1C4CAF"/>
    <w:rsid w:val="0027318E"/>
    <w:pPr>
      <w:spacing w:after="160" w:line="259" w:lineRule="auto"/>
    </w:pPr>
  </w:style>
  <w:style w:type="paragraph" w:customStyle="1" w:styleId="D7C95EB49FDF447A9B556484838E416A">
    <w:name w:val="D7C95EB49FDF447A9B556484838E416A"/>
    <w:rsid w:val="0027318E"/>
    <w:pPr>
      <w:spacing w:after="160" w:line="259" w:lineRule="auto"/>
    </w:pPr>
  </w:style>
  <w:style w:type="paragraph" w:customStyle="1" w:styleId="687C2A66DA1A4DACBDE1FC146EDCD03C">
    <w:name w:val="687C2A66DA1A4DACBDE1FC146EDCD03C"/>
    <w:rsid w:val="0027318E"/>
    <w:pPr>
      <w:spacing w:after="160" w:line="259" w:lineRule="auto"/>
    </w:pPr>
  </w:style>
  <w:style w:type="paragraph" w:customStyle="1" w:styleId="26728CC99B98481BAA98D640F564C1F0">
    <w:name w:val="26728CC99B98481BAA98D640F564C1F0"/>
    <w:rsid w:val="0027318E"/>
    <w:pPr>
      <w:spacing w:after="160" w:line="259" w:lineRule="auto"/>
    </w:pPr>
  </w:style>
  <w:style w:type="paragraph" w:customStyle="1" w:styleId="91577664ED924D56B378B861A0780D5E">
    <w:name w:val="91577664ED924D56B378B861A0780D5E"/>
    <w:rsid w:val="0027318E"/>
    <w:pPr>
      <w:spacing w:after="160" w:line="259" w:lineRule="auto"/>
    </w:pPr>
  </w:style>
  <w:style w:type="paragraph" w:customStyle="1" w:styleId="58947467208E410D8AC611C7F14468CA">
    <w:name w:val="58947467208E410D8AC611C7F14468CA"/>
    <w:rsid w:val="0027318E"/>
    <w:pPr>
      <w:spacing w:after="160" w:line="259" w:lineRule="auto"/>
    </w:pPr>
  </w:style>
  <w:style w:type="paragraph" w:customStyle="1" w:styleId="B5D654572984451AA76EC70855BED420">
    <w:name w:val="B5D654572984451AA76EC70855BED420"/>
    <w:rsid w:val="0027318E"/>
    <w:pPr>
      <w:spacing w:after="160" w:line="259" w:lineRule="auto"/>
    </w:pPr>
  </w:style>
  <w:style w:type="paragraph" w:customStyle="1" w:styleId="9A49C91366FC48C08CFE5E4AABC211C6">
    <w:name w:val="9A49C91366FC48C08CFE5E4AABC211C6"/>
    <w:rsid w:val="0027318E"/>
    <w:pPr>
      <w:spacing w:after="160" w:line="259" w:lineRule="auto"/>
    </w:pPr>
  </w:style>
  <w:style w:type="paragraph" w:customStyle="1" w:styleId="42E5E8BA68AC4A4E802A83E4F5476E60">
    <w:name w:val="42E5E8BA68AC4A4E802A83E4F5476E60"/>
    <w:rsid w:val="0027318E"/>
    <w:pPr>
      <w:spacing w:after="160" w:line="259" w:lineRule="auto"/>
    </w:pPr>
  </w:style>
  <w:style w:type="paragraph" w:customStyle="1" w:styleId="99F07B7F526D41EB80D21390540B508A">
    <w:name w:val="99F07B7F526D41EB80D21390540B508A"/>
    <w:rsid w:val="0027318E"/>
    <w:pPr>
      <w:spacing w:after="160" w:line="259" w:lineRule="auto"/>
    </w:pPr>
  </w:style>
  <w:style w:type="paragraph" w:customStyle="1" w:styleId="FB4A8B2CDD8D46328BC04C8E3C74C651">
    <w:name w:val="FB4A8B2CDD8D46328BC04C8E3C74C651"/>
    <w:rsid w:val="0027318E"/>
    <w:pPr>
      <w:spacing w:after="160" w:line="259" w:lineRule="auto"/>
    </w:pPr>
  </w:style>
  <w:style w:type="paragraph" w:customStyle="1" w:styleId="7CB15D13B4634850B83F6A1BEC285958">
    <w:name w:val="7CB15D13B4634850B83F6A1BEC285958"/>
    <w:rsid w:val="0027318E"/>
    <w:pPr>
      <w:spacing w:after="160" w:line="259" w:lineRule="auto"/>
    </w:pPr>
  </w:style>
  <w:style w:type="paragraph" w:customStyle="1" w:styleId="3A52BAF68DF04DFFBF489F593CB9D73D">
    <w:name w:val="3A52BAF68DF04DFFBF489F593CB9D73D"/>
    <w:rsid w:val="0027318E"/>
    <w:pPr>
      <w:spacing w:after="160" w:line="259" w:lineRule="auto"/>
    </w:pPr>
  </w:style>
  <w:style w:type="paragraph" w:customStyle="1" w:styleId="835E43917FCD4FDB85A873BBA1E41627">
    <w:name w:val="835E43917FCD4FDB85A873BBA1E41627"/>
    <w:rsid w:val="0027318E"/>
    <w:pPr>
      <w:spacing w:after="160" w:line="259" w:lineRule="auto"/>
    </w:pPr>
  </w:style>
  <w:style w:type="paragraph" w:customStyle="1" w:styleId="53DB2AE2A8CF4496A53701103E4538D1">
    <w:name w:val="53DB2AE2A8CF4496A53701103E4538D1"/>
    <w:rsid w:val="0027318E"/>
    <w:pPr>
      <w:spacing w:after="160" w:line="259" w:lineRule="auto"/>
    </w:pPr>
  </w:style>
  <w:style w:type="paragraph" w:customStyle="1" w:styleId="F274DFA7FF97486E9B9FBF8BB8CF7FA8">
    <w:name w:val="F274DFA7FF97486E9B9FBF8BB8CF7FA8"/>
    <w:rsid w:val="0027318E"/>
    <w:pPr>
      <w:spacing w:after="160" w:line="259" w:lineRule="auto"/>
    </w:pPr>
  </w:style>
  <w:style w:type="paragraph" w:customStyle="1" w:styleId="7D5C755819E043359F451A2642A1A621">
    <w:name w:val="7D5C755819E043359F451A2642A1A621"/>
    <w:rsid w:val="0027318E"/>
    <w:pPr>
      <w:spacing w:after="160" w:line="259" w:lineRule="auto"/>
    </w:pPr>
  </w:style>
  <w:style w:type="paragraph" w:customStyle="1" w:styleId="6AA3C01FA0374D8A8832D5BECC040A48">
    <w:name w:val="6AA3C01FA0374D8A8832D5BECC040A48"/>
    <w:rsid w:val="0027318E"/>
    <w:pPr>
      <w:spacing w:after="160" w:line="259" w:lineRule="auto"/>
    </w:pPr>
  </w:style>
  <w:style w:type="paragraph" w:customStyle="1" w:styleId="BFE6BCC45E974C8EBC4690BAD33FA428">
    <w:name w:val="BFE6BCC45E974C8EBC4690BAD33FA428"/>
    <w:rsid w:val="0027318E"/>
    <w:pPr>
      <w:spacing w:after="160" w:line="259" w:lineRule="auto"/>
    </w:pPr>
  </w:style>
  <w:style w:type="paragraph" w:customStyle="1" w:styleId="33C1C4BE39544ADE9076CC0564BAD919">
    <w:name w:val="33C1C4BE39544ADE9076CC0564BAD919"/>
    <w:rsid w:val="0027318E"/>
    <w:pPr>
      <w:spacing w:after="160" w:line="259" w:lineRule="auto"/>
    </w:pPr>
  </w:style>
  <w:style w:type="paragraph" w:customStyle="1" w:styleId="AE30376664BC4953A0A7FA917C5E7B00">
    <w:name w:val="AE30376664BC4953A0A7FA917C5E7B00"/>
    <w:rsid w:val="0027318E"/>
    <w:pPr>
      <w:spacing w:after="160" w:line="259" w:lineRule="auto"/>
    </w:pPr>
  </w:style>
  <w:style w:type="paragraph" w:customStyle="1" w:styleId="4BE7D8F9D61F453EB06595D8696DBC10">
    <w:name w:val="4BE7D8F9D61F453EB06595D8696DBC10"/>
    <w:rsid w:val="0027318E"/>
    <w:pPr>
      <w:spacing w:after="160" w:line="259" w:lineRule="auto"/>
    </w:pPr>
  </w:style>
  <w:style w:type="paragraph" w:customStyle="1" w:styleId="028874CC126542FCAC989392B68AF76D">
    <w:name w:val="028874CC126542FCAC989392B68AF76D"/>
    <w:rsid w:val="0027318E"/>
    <w:pPr>
      <w:spacing w:after="160" w:line="259" w:lineRule="auto"/>
    </w:pPr>
  </w:style>
  <w:style w:type="paragraph" w:customStyle="1" w:styleId="AECA519912434670B11111D013CE1390">
    <w:name w:val="AECA519912434670B11111D013CE1390"/>
    <w:rsid w:val="0027318E"/>
    <w:pPr>
      <w:spacing w:after="160" w:line="259" w:lineRule="auto"/>
    </w:pPr>
  </w:style>
  <w:style w:type="paragraph" w:customStyle="1" w:styleId="2C88C18D2B9C40D483A9CE47762D3AFD">
    <w:name w:val="2C88C18D2B9C40D483A9CE47762D3AFD"/>
    <w:rsid w:val="0027318E"/>
    <w:pPr>
      <w:spacing w:after="160" w:line="259" w:lineRule="auto"/>
    </w:pPr>
  </w:style>
  <w:style w:type="paragraph" w:customStyle="1" w:styleId="5755B85E58294F0680D59E9BEDA650B5">
    <w:name w:val="5755B85E58294F0680D59E9BEDA650B5"/>
    <w:rsid w:val="0027318E"/>
    <w:pPr>
      <w:spacing w:after="160" w:line="259" w:lineRule="auto"/>
    </w:pPr>
  </w:style>
  <w:style w:type="paragraph" w:customStyle="1" w:styleId="04E346E631AC44A4BE9C49A724961BD6">
    <w:name w:val="04E346E631AC44A4BE9C49A724961BD6"/>
    <w:rsid w:val="0027318E"/>
    <w:pPr>
      <w:spacing w:after="160" w:line="259" w:lineRule="auto"/>
    </w:pPr>
  </w:style>
  <w:style w:type="paragraph" w:customStyle="1" w:styleId="CCD5C71A432848DABACE70377BFF37A3">
    <w:name w:val="CCD5C71A432848DABACE70377BFF37A3"/>
    <w:rsid w:val="0027318E"/>
    <w:pPr>
      <w:spacing w:after="160" w:line="259" w:lineRule="auto"/>
    </w:pPr>
  </w:style>
  <w:style w:type="paragraph" w:customStyle="1" w:styleId="C11E37BA41EC47A5BE567C1D3A69FAE7">
    <w:name w:val="C11E37BA41EC47A5BE567C1D3A69FAE7"/>
    <w:rsid w:val="0027318E"/>
    <w:pPr>
      <w:spacing w:after="160" w:line="259" w:lineRule="auto"/>
    </w:pPr>
  </w:style>
  <w:style w:type="paragraph" w:customStyle="1" w:styleId="F594C88EE0FF41C681391DF5C06427D3">
    <w:name w:val="F594C88EE0FF41C681391DF5C06427D3"/>
    <w:rsid w:val="0027318E"/>
    <w:pPr>
      <w:spacing w:after="160" w:line="259" w:lineRule="auto"/>
    </w:pPr>
  </w:style>
  <w:style w:type="paragraph" w:customStyle="1" w:styleId="B7277DAE9A1E4027B215C23016605E31">
    <w:name w:val="B7277DAE9A1E4027B215C23016605E31"/>
    <w:rsid w:val="0027318E"/>
    <w:pPr>
      <w:spacing w:after="160" w:line="259" w:lineRule="auto"/>
    </w:pPr>
  </w:style>
  <w:style w:type="paragraph" w:customStyle="1" w:styleId="C125ED0D3439469CB6EABF27073BBA93">
    <w:name w:val="C125ED0D3439469CB6EABF27073BBA93"/>
    <w:rsid w:val="0027318E"/>
    <w:pPr>
      <w:spacing w:after="160" w:line="259" w:lineRule="auto"/>
    </w:pPr>
  </w:style>
  <w:style w:type="paragraph" w:customStyle="1" w:styleId="0CC46E8B584C4D93A18FF7DFDE0849F2">
    <w:name w:val="0CC46E8B584C4D93A18FF7DFDE0849F2"/>
    <w:rsid w:val="0027318E"/>
    <w:pPr>
      <w:spacing w:after="160" w:line="259" w:lineRule="auto"/>
    </w:pPr>
  </w:style>
  <w:style w:type="paragraph" w:customStyle="1" w:styleId="52159B6A89CF465CBC2F189D1FEA7779">
    <w:name w:val="52159B6A89CF465CBC2F189D1FEA7779"/>
    <w:rsid w:val="0027318E"/>
    <w:pPr>
      <w:spacing w:after="160" w:line="259" w:lineRule="auto"/>
    </w:pPr>
  </w:style>
  <w:style w:type="paragraph" w:customStyle="1" w:styleId="11F4751512794FEF8F945F68628F2711">
    <w:name w:val="11F4751512794FEF8F945F68628F2711"/>
    <w:rsid w:val="0027318E"/>
    <w:pPr>
      <w:spacing w:after="160" w:line="259" w:lineRule="auto"/>
    </w:pPr>
  </w:style>
  <w:style w:type="paragraph" w:customStyle="1" w:styleId="722F311C58254745A6F3CD1C21E8EDF0">
    <w:name w:val="722F311C58254745A6F3CD1C21E8EDF0"/>
    <w:rsid w:val="0027318E"/>
    <w:pPr>
      <w:spacing w:after="160" w:line="259" w:lineRule="auto"/>
    </w:pPr>
  </w:style>
  <w:style w:type="paragraph" w:customStyle="1" w:styleId="B4505CBECB594F8F960235DA96047364">
    <w:name w:val="B4505CBECB594F8F960235DA96047364"/>
    <w:rsid w:val="0027318E"/>
    <w:pPr>
      <w:spacing w:after="160" w:line="259" w:lineRule="auto"/>
    </w:pPr>
  </w:style>
  <w:style w:type="paragraph" w:customStyle="1" w:styleId="37E9B822B6AA4CD99BE84AE7982BC9FD">
    <w:name w:val="37E9B822B6AA4CD99BE84AE7982BC9FD"/>
    <w:rsid w:val="0027318E"/>
    <w:pPr>
      <w:spacing w:after="160" w:line="259" w:lineRule="auto"/>
    </w:pPr>
  </w:style>
  <w:style w:type="paragraph" w:customStyle="1" w:styleId="0A5F39B280944F23BA6655C16E1B6178">
    <w:name w:val="0A5F39B280944F23BA6655C16E1B6178"/>
    <w:rsid w:val="0027318E"/>
    <w:pPr>
      <w:spacing w:after="160" w:line="259" w:lineRule="auto"/>
    </w:pPr>
  </w:style>
  <w:style w:type="paragraph" w:customStyle="1" w:styleId="A744236F6A104A118210A0A94EB2D213">
    <w:name w:val="A744236F6A104A118210A0A94EB2D213"/>
    <w:rsid w:val="0027318E"/>
    <w:pPr>
      <w:spacing w:after="160" w:line="259" w:lineRule="auto"/>
    </w:pPr>
  </w:style>
  <w:style w:type="paragraph" w:customStyle="1" w:styleId="E787587FFE08406A827FB1B2F32A9569">
    <w:name w:val="E787587FFE08406A827FB1B2F32A9569"/>
    <w:rsid w:val="0027318E"/>
    <w:pPr>
      <w:spacing w:after="160" w:line="259" w:lineRule="auto"/>
    </w:pPr>
  </w:style>
  <w:style w:type="paragraph" w:customStyle="1" w:styleId="9FFD9649DD134B32B9FEED5FB107D688">
    <w:name w:val="9FFD9649DD134B32B9FEED5FB107D688"/>
    <w:rsid w:val="0027318E"/>
    <w:pPr>
      <w:spacing w:after="160" w:line="259" w:lineRule="auto"/>
    </w:pPr>
  </w:style>
  <w:style w:type="paragraph" w:customStyle="1" w:styleId="C995E6B97D584B25BBC6D84F15988857">
    <w:name w:val="C995E6B97D584B25BBC6D84F15988857"/>
    <w:rsid w:val="0027318E"/>
    <w:pPr>
      <w:spacing w:after="160" w:line="259" w:lineRule="auto"/>
    </w:pPr>
  </w:style>
  <w:style w:type="paragraph" w:customStyle="1" w:styleId="B93D4F8557EC494F823ACD36A7206B1D">
    <w:name w:val="B93D4F8557EC494F823ACD36A7206B1D"/>
    <w:rsid w:val="0027318E"/>
    <w:pPr>
      <w:spacing w:after="160" w:line="259" w:lineRule="auto"/>
    </w:pPr>
  </w:style>
  <w:style w:type="paragraph" w:customStyle="1" w:styleId="D7CF702F047F4200AB13C1CFB07944EE">
    <w:name w:val="D7CF702F047F4200AB13C1CFB07944EE"/>
    <w:rsid w:val="0027318E"/>
    <w:pPr>
      <w:spacing w:after="160" w:line="259" w:lineRule="auto"/>
    </w:pPr>
  </w:style>
  <w:style w:type="paragraph" w:customStyle="1" w:styleId="402F7458C3084F04823E72BBC7B99D7F">
    <w:name w:val="402F7458C3084F04823E72BBC7B99D7F"/>
    <w:rsid w:val="0027318E"/>
    <w:pPr>
      <w:spacing w:after="160" w:line="259" w:lineRule="auto"/>
    </w:pPr>
  </w:style>
  <w:style w:type="paragraph" w:customStyle="1" w:styleId="F9C1593DA4104F2B8AC078BCA97BBD8A">
    <w:name w:val="F9C1593DA4104F2B8AC078BCA97BBD8A"/>
    <w:rsid w:val="0027318E"/>
    <w:pPr>
      <w:spacing w:after="160" w:line="259" w:lineRule="auto"/>
    </w:pPr>
  </w:style>
  <w:style w:type="paragraph" w:customStyle="1" w:styleId="943951E0E8F64CFB8982F3C3134245A7">
    <w:name w:val="943951E0E8F64CFB8982F3C3134245A7"/>
    <w:rsid w:val="0027318E"/>
    <w:pPr>
      <w:spacing w:after="160" w:line="259" w:lineRule="auto"/>
    </w:pPr>
  </w:style>
  <w:style w:type="paragraph" w:customStyle="1" w:styleId="B9AB04C979EE4502B6B4C62BAFA2082E">
    <w:name w:val="B9AB04C979EE4502B6B4C62BAFA2082E"/>
    <w:rsid w:val="0027318E"/>
    <w:pPr>
      <w:spacing w:after="160" w:line="259" w:lineRule="auto"/>
    </w:pPr>
  </w:style>
  <w:style w:type="paragraph" w:customStyle="1" w:styleId="D5FA35BFFFFE423297D3B152D4F43F74">
    <w:name w:val="D5FA35BFFFFE423297D3B152D4F43F74"/>
    <w:rsid w:val="0027318E"/>
    <w:pPr>
      <w:spacing w:after="160" w:line="259" w:lineRule="auto"/>
    </w:pPr>
  </w:style>
  <w:style w:type="paragraph" w:customStyle="1" w:styleId="3BC126FB9CF04F9AA3E7DE5610659549">
    <w:name w:val="3BC126FB9CF04F9AA3E7DE5610659549"/>
    <w:rsid w:val="0027318E"/>
    <w:pPr>
      <w:spacing w:after="160" w:line="259" w:lineRule="auto"/>
    </w:pPr>
  </w:style>
  <w:style w:type="paragraph" w:customStyle="1" w:styleId="AACC348AB2EE49108E98FD6B16DF25EE">
    <w:name w:val="AACC348AB2EE49108E98FD6B16DF25EE"/>
    <w:rsid w:val="0027318E"/>
    <w:pPr>
      <w:spacing w:after="160" w:line="259" w:lineRule="auto"/>
    </w:pPr>
  </w:style>
  <w:style w:type="paragraph" w:customStyle="1" w:styleId="810DAA62055C45F287E7E31807881B0F">
    <w:name w:val="810DAA62055C45F287E7E31807881B0F"/>
    <w:rsid w:val="0027318E"/>
    <w:pPr>
      <w:spacing w:after="160" w:line="259" w:lineRule="auto"/>
    </w:pPr>
  </w:style>
  <w:style w:type="paragraph" w:customStyle="1" w:styleId="A5B6E9C477394EA6BCED19AC72944D5F">
    <w:name w:val="A5B6E9C477394EA6BCED19AC72944D5F"/>
    <w:rsid w:val="0027318E"/>
    <w:pPr>
      <w:spacing w:after="160" w:line="259" w:lineRule="auto"/>
    </w:pPr>
  </w:style>
  <w:style w:type="paragraph" w:customStyle="1" w:styleId="D22F6D9BA5F7416790B26B8855AD68C2">
    <w:name w:val="D22F6D9BA5F7416790B26B8855AD68C2"/>
    <w:rsid w:val="0027318E"/>
    <w:pPr>
      <w:spacing w:after="160" w:line="259" w:lineRule="auto"/>
    </w:pPr>
  </w:style>
  <w:style w:type="paragraph" w:customStyle="1" w:styleId="F07071B4C8B24F68AC31A5374BA5D8B1">
    <w:name w:val="F07071B4C8B24F68AC31A5374BA5D8B1"/>
    <w:rsid w:val="0027318E"/>
    <w:pPr>
      <w:spacing w:after="160" w:line="259" w:lineRule="auto"/>
    </w:pPr>
  </w:style>
  <w:style w:type="paragraph" w:customStyle="1" w:styleId="BDB354775A1B4DD4A15DD85F90D5A17D">
    <w:name w:val="BDB354775A1B4DD4A15DD85F90D5A17D"/>
    <w:rsid w:val="0027318E"/>
    <w:pPr>
      <w:spacing w:after="160" w:line="259" w:lineRule="auto"/>
    </w:pPr>
  </w:style>
  <w:style w:type="paragraph" w:customStyle="1" w:styleId="B13E7DF6FDB142789A99A26864FF1D2B">
    <w:name w:val="B13E7DF6FDB142789A99A26864FF1D2B"/>
    <w:rsid w:val="0027318E"/>
    <w:pPr>
      <w:spacing w:after="160" w:line="259" w:lineRule="auto"/>
    </w:pPr>
  </w:style>
  <w:style w:type="paragraph" w:customStyle="1" w:styleId="1D1978A6CAD14E29BFF6F35E87B91A37">
    <w:name w:val="1D1978A6CAD14E29BFF6F35E87B91A37"/>
    <w:rsid w:val="0027318E"/>
    <w:pPr>
      <w:spacing w:after="160" w:line="259" w:lineRule="auto"/>
    </w:pPr>
  </w:style>
  <w:style w:type="paragraph" w:customStyle="1" w:styleId="10B4EAC07A4848C1AAF1A5997F6C11CC">
    <w:name w:val="10B4EAC07A4848C1AAF1A5997F6C11CC"/>
    <w:rsid w:val="0027318E"/>
    <w:pPr>
      <w:spacing w:after="160" w:line="259" w:lineRule="auto"/>
    </w:pPr>
  </w:style>
  <w:style w:type="paragraph" w:customStyle="1" w:styleId="A47BCB6F467B4D94A64D2CC371067C99">
    <w:name w:val="A47BCB6F467B4D94A64D2CC371067C99"/>
    <w:rsid w:val="0027318E"/>
    <w:pPr>
      <w:spacing w:after="160" w:line="259" w:lineRule="auto"/>
    </w:pPr>
  </w:style>
  <w:style w:type="paragraph" w:customStyle="1" w:styleId="F7D7338BC6B7485C855E3CBBEE5754F7">
    <w:name w:val="F7D7338BC6B7485C855E3CBBEE5754F7"/>
    <w:rsid w:val="0027318E"/>
    <w:pPr>
      <w:spacing w:after="160" w:line="259" w:lineRule="auto"/>
    </w:pPr>
  </w:style>
  <w:style w:type="paragraph" w:customStyle="1" w:styleId="2F6173F61CFD43598BD5917767AEF50C">
    <w:name w:val="2F6173F61CFD43598BD5917767AEF50C"/>
    <w:rsid w:val="0027318E"/>
    <w:pPr>
      <w:spacing w:after="160" w:line="259" w:lineRule="auto"/>
    </w:pPr>
  </w:style>
  <w:style w:type="paragraph" w:customStyle="1" w:styleId="696D35378C7B4C779DD46B4965CC1A78">
    <w:name w:val="696D35378C7B4C779DD46B4965CC1A78"/>
    <w:rsid w:val="0027318E"/>
    <w:pPr>
      <w:spacing w:after="160" w:line="259" w:lineRule="auto"/>
    </w:pPr>
  </w:style>
  <w:style w:type="paragraph" w:customStyle="1" w:styleId="587C0C68570548C5AAD0C0763F64BC73">
    <w:name w:val="587C0C68570548C5AAD0C0763F64BC73"/>
    <w:rsid w:val="0027318E"/>
    <w:pPr>
      <w:spacing w:after="160" w:line="259" w:lineRule="auto"/>
    </w:pPr>
  </w:style>
  <w:style w:type="paragraph" w:customStyle="1" w:styleId="B2B6F3F9045047E7B1BE72C7BF8A5790">
    <w:name w:val="B2B6F3F9045047E7B1BE72C7BF8A5790"/>
    <w:rsid w:val="0027318E"/>
    <w:pPr>
      <w:spacing w:after="160" w:line="259" w:lineRule="auto"/>
    </w:pPr>
  </w:style>
  <w:style w:type="paragraph" w:customStyle="1" w:styleId="01447274CC9B406D92B0857EB4D07772">
    <w:name w:val="01447274CC9B406D92B0857EB4D07772"/>
    <w:rsid w:val="0027318E"/>
    <w:pPr>
      <w:spacing w:after="160" w:line="259" w:lineRule="auto"/>
    </w:pPr>
  </w:style>
  <w:style w:type="paragraph" w:customStyle="1" w:styleId="3F21BBBE1D8043C1A6F733E0B7F09273">
    <w:name w:val="3F21BBBE1D8043C1A6F733E0B7F09273"/>
    <w:rsid w:val="0027318E"/>
    <w:pPr>
      <w:spacing w:after="160" w:line="259" w:lineRule="auto"/>
    </w:pPr>
  </w:style>
  <w:style w:type="paragraph" w:customStyle="1" w:styleId="D611AEF1BCD749FB884658C2BAA4D6C7">
    <w:name w:val="D611AEF1BCD749FB884658C2BAA4D6C7"/>
    <w:rsid w:val="0027318E"/>
    <w:pPr>
      <w:spacing w:after="160" w:line="259" w:lineRule="auto"/>
    </w:pPr>
  </w:style>
  <w:style w:type="paragraph" w:customStyle="1" w:styleId="B6EB2044B982400EB5197C68B015920B">
    <w:name w:val="B6EB2044B982400EB5197C68B015920B"/>
    <w:rsid w:val="0027318E"/>
    <w:pPr>
      <w:spacing w:after="160" w:line="259" w:lineRule="auto"/>
    </w:pPr>
  </w:style>
  <w:style w:type="paragraph" w:customStyle="1" w:styleId="56BBB9C921B643F69751CF05CA941516">
    <w:name w:val="56BBB9C921B643F69751CF05CA941516"/>
    <w:rsid w:val="0027318E"/>
    <w:pPr>
      <w:spacing w:after="160" w:line="259" w:lineRule="auto"/>
    </w:pPr>
  </w:style>
  <w:style w:type="paragraph" w:customStyle="1" w:styleId="42D959B71A094160912DBB37BF616D1E">
    <w:name w:val="42D959B71A094160912DBB37BF616D1E"/>
    <w:rsid w:val="0027318E"/>
    <w:pPr>
      <w:spacing w:after="160" w:line="259" w:lineRule="auto"/>
    </w:pPr>
  </w:style>
  <w:style w:type="paragraph" w:customStyle="1" w:styleId="9B0F2163BFC34EB5949B1C1F1F988DFE">
    <w:name w:val="9B0F2163BFC34EB5949B1C1F1F988DFE"/>
    <w:rsid w:val="0027318E"/>
    <w:pPr>
      <w:spacing w:after="160" w:line="259" w:lineRule="auto"/>
    </w:pPr>
  </w:style>
  <w:style w:type="paragraph" w:customStyle="1" w:styleId="8C5624CE8CE44E5B843C6BA5F84FA16A">
    <w:name w:val="8C5624CE8CE44E5B843C6BA5F84FA16A"/>
    <w:rsid w:val="0027318E"/>
    <w:pPr>
      <w:spacing w:after="160" w:line="259" w:lineRule="auto"/>
    </w:pPr>
  </w:style>
  <w:style w:type="paragraph" w:customStyle="1" w:styleId="BEE10D0B172F463484879EF6626771C7">
    <w:name w:val="BEE10D0B172F463484879EF6626771C7"/>
    <w:rsid w:val="0027318E"/>
    <w:pPr>
      <w:spacing w:after="160" w:line="259" w:lineRule="auto"/>
    </w:pPr>
  </w:style>
  <w:style w:type="paragraph" w:customStyle="1" w:styleId="7E77C6584E9A447AAEAB15D6978102B7">
    <w:name w:val="7E77C6584E9A447AAEAB15D6978102B7"/>
    <w:rsid w:val="0027318E"/>
    <w:pPr>
      <w:spacing w:after="160" w:line="259" w:lineRule="auto"/>
    </w:pPr>
  </w:style>
  <w:style w:type="paragraph" w:customStyle="1" w:styleId="38086C447C6B40D7A29F16B516C3CFC6">
    <w:name w:val="38086C447C6B40D7A29F16B516C3CFC6"/>
    <w:rsid w:val="0027318E"/>
    <w:pPr>
      <w:spacing w:after="160" w:line="259" w:lineRule="auto"/>
    </w:pPr>
  </w:style>
  <w:style w:type="paragraph" w:customStyle="1" w:styleId="EE86EFC814214F45BDB47E276F614D6D">
    <w:name w:val="EE86EFC814214F45BDB47E276F614D6D"/>
    <w:rsid w:val="0027318E"/>
    <w:pPr>
      <w:spacing w:after="160" w:line="259" w:lineRule="auto"/>
    </w:pPr>
  </w:style>
  <w:style w:type="paragraph" w:customStyle="1" w:styleId="718641B1DB2949DBA1DAD85DAFE31E1E">
    <w:name w:val="718641B1DB2949DBA1DAD85DAFE31E1E"/>
    <w:rsid w:val="0027318E"/>
    <w:pPr>
      <w:spacing w:after="160" w:line="259" w:lineRule="auto"/>
    </w:pPr>
  </w:style>
  <w:style w:type="paragraph" w:customStyle="1" w:styleId="BA4511FC384342B181EF64200A620B36">
    <w:name w:val="BA4511FC384342B181EF64200A620B36"/>
    <w:rsid w:val="0027318E"/>
    <w:pPr>
      <w:spacing w:after="160" w:line="259" w:lineRule="auto"/>
    </w:pPr>
  </w:style>
  <w:style w:type="paragraph" w:customStyle="1" w:styleId="A4C72D85DC6A4EBF9282D9F83153CE95">
    <w:name w:val="A4C72D85DC6A4EBF9282D9F83153CE95"/>
    <w:rsid w:val="0027318E"/>
    <w:pPr>
      <w:spacing w:after="160" w:line="259" w:lineRule="auto"/>
    </w:pPr>
  </w:style>
  <w:style w:type="paragraph" w:customStyle="1" w:styleId="E1CD371EA84841AC8420E6976C7A0E2E">
    <w:name w:val="E1CD371EA84841AC8420E6976C7A0E2E"/>
    <w:rsid w:val="0027318E"/>
    <w:pPr>
      <w:spacing w:after="160" w:line="259" w:lineRule="auto"/>
    </w:pPr>
  </w:style>
  <w:style w:type="paragraph" w:customStyle="1" w:styleId="17B48392052B456BBBC1B121CA6A188A">
    <w:name w:val="17B48392052B456BBBC1B121CA6A188A"/>
    <w:rsid w:val="0027318E"/>
    <w:pPr>
      <w:spacing w:after="160" w:line="259" w:lineRule="auto"/>
    </w:pPr>
  </w:style>
  <w:style w:type="paragraph" w:customStyle="1" w:styleId="855B8FD3F27E40FBA0222B671FD31140">
    <w:name w:val="855B8FD3F27E40FBA0222B671FD31140"/>
    <w:rsid w:val="0027318E"/>
    <w:pPr>
      <w:spacing w:after="160" w:line="259" w:lineRule="auto"/>
    </w:pPr>
  </w:style>
  <w:style w:type="paragraph" w:customStyle="1" w:styleId="FFDAE055F25F4071BF8EE722F121BE65">
    <w:name w:val="FFDAE055F25F4071BF8EE722F121BE65"/>
    <w:rsid w:val="0027318E"/>
    <w:pPr>
      <w:spacing w:after="160" w:line="259" w:lineRule="auto"/>
    </w:pPr>
  </w:style>
  <w:style w:type="paragraph" w:customStyle="1" w:styleId="988D32D743BB47E5BD3E1BE705A38FE5">
    <w:name w:val="988D32D743BB47E5BD3E1BE705A38FE5"/>
    <w:rsid w:val="0027318E"/>
    <w:pPr>
      <w:spacing w:after="160" w:line="259" w:lineRule="auto"/>
    </w:pPr>
  </w:style>
  <w:style w:type="paragraph" w:customStyle="1" w:styleId="AAF9C78058284541ADFF56E1A69F835D">
    <w:name w:val="AAF9C78058284541ADFF56E1A69F835D"/>
    <w:rsid w:val="0027318E"/>
    <w:pPr>
      <w:spacing w:after="160" w:line="259" w:lineRule="auto"/>
    </w:pPr>
  </w:style>
  <w:style w:type="paragraph" w:customStyle="1" w:styleId="CCED3D5E8E6B4CC7AB0609EF97D63700">
    <w:name w:val="CCED3D5E8E6B4CC7AB0609EF97D63700"/>
    <w:rsid w:val="0027318E"/>
    <w:pPr>
      <w:spacing w:after="160" w:line="259" w:lineRule="auto"/>
    </w:pPr>
  </w:style>
  <w:style w:type="paragraph" w:customStyle="1" w:styleId="6464270585BD47AD9CD274ACF055AEE2">
    <w:name w:val="6464270585BD47AD9CD274ACF055AEE2"/>
    <w:rsid w:val="0027318E"/>
    <w:pPr>
      <w:spacing w:after="160" w:line="259" w:lineRule="auto"/>
    </w:pPr>
  </w:style>
  <w:style w:type="paragraph" w:customStyle="1" w:styleId="FFCFC047765B4EFD85F331735017CAC7">
    <w:name w:val="FFCFC047765B4EFD85F331735017CAC7"/>
    <w:rsid w:val="0027318E"/>
    <w:pPr>
      <w:spacing w:after="160" w:line="259" w:lineRule="auto"/>
    </w:pPr>
  </w:style>
  <w:style w:type="paragraph" w:customStyle="1" w:styleId="5F85E7E3B45049E49B738590D198AAD3">
    <w:name w:val="5F85E7E3B45049E49B738590D198AAD3"/>
    <w:rsid w:val="0027318E"/>
    <w:pPr>
      <w:spacing w:after="160" w:line="259" w:lineRule="auto"/>
    </w:pPr>
  </w:style>
  <w:style w:type="paragraph" w:customStyle="1" w:styleId="5F6EAC4A48904D54B3BDE4324533DE65">
    <w:name w:val="5F6EAC4A48904D54B3BDE4324533DE65"/>
    <w:rsid w:val="0027318E"/>
    <w:pPr>
      <w:spacing w:after="160" w:line="259" w:lineRule="auto"/>
    </w:pPr>
  </w:style>
  <w:style w:type="paragraph" w:customStyle="1" w:styleId="24833262EF11470B9FD63FD81663DCF5">
    <w:name w:val="24833262EF11470B9FD63FD81663DCF5"/>
    <w:rsid w:val="0027318E"/>
    <w:pPr>
      <w:spacing w:after="160" w:line="259" w:lineRule="auto"/>
    </w:pPr>
  </w:style>
  <w:style w:type="paragraph" w:customStyle="1" w:styleId="7A59764E769C44E8AC1033900FB63168">
    <w:name w:val="7A59764E769C44E8AC1033900FB63168"/>
    <w:rsid w:val="0027318E"/>
    <w:pPr>
      <w:spacing w:after="160" w:line="259" w:lineRule="auto"/>
    </w:pPr>
  </w:style>
  <w:style w:type="paragraph" w:customStyle="1" w:styleId="4D1F3A757ABF47AA987315F247B16E07">
    <w:name w:val="4D1F3A757ABF47AA987315F247B16E07"/>
    <w:rsid w:val="0027318E"/>
    <w:pPr>
      <w:spacing w:after="160" w:line="259" w:lineRule="auto"/>
    </w:pPr>
  </w:style>
  <w:style w:type="paragraph" w:customStyle="1" w:styleId="5E99A7D894F64AD9BD33CD7D5202CCE7">
    <w:name w:val="5E99A7D894F64AD9BD33CD7D5202CCE7"/>
    <w:rsid w:val="0027318E"/>
    <w:pPr>
      <w:spacing w:after="160" w:line="259" w:lineRule="auto"/>
    </w:pPr>
  </w:style>
  <w:style w:type="paragraph" w:customStyle="1" w:styleId="4B3DF9856EC94011B6F8952E8C89E12B">
    <w:name w:val="4B3DF9856EC94011B6F8952E8C89E12B"/>
    <w:rsid w:val="0027318E"/>
    <w:pPr>
      <w:spacing w:after="160" w:line="259" w:lineRule="auto"/>
    </w:pPr>
  </w:style>
  <w:style w:type="paragraph" w:customStyle="1" w:styleId="569E377B7F6445D2B55AFC3330C4C8C8">
    <w:name w:val="569E377B7F6445D2B55AFC3330C4C8C8"/>
    <w:rsid w:val="0027318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2</Pages>
  <Words>367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2677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2020-11-19T10:12:00Z</dcterms:created>
  <dcterms:modified xsi:type="dcterms:W3CDTF">2020-11-19T10:12:00Z</dcterms:modified>
  <cp:category>Praxisablauf</cp:category>
</cp:coreProperties>
</file>